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tblLayout w:type="fixed"/>
        <w:tblLook w:val="04A0" w:firstRow="1" w:lastRow="0" w:firstColumn="1" w:lastColumn="0" w:noHBand="0" w:noVBand="1"/>
      </w:tblPr>
      <w:tblGrid>
        <w:gridCol w:w="3600"/>
        <w:gridCol w:w="720"/>
        <w:gridCol w:w="6470"/>
      </w:tblGrid>
      <w:tr w:rsidR="001B2ABD" w14:paraId="77ED9C19" w14:textId="77777777" w:rsidTr="002A5FDB">
        <w:trPr>
          <w:trHeight w:val="4410"/>
        </w:trPr>
        <w:tc>
          <w:tcPr>
            <w:tcW w:w="3600" w:type="dxa"/>
            <w:vAlign w:val="bottom"/>
          </w:tcPr>
          <w:p w14:paraId="45078162" w14:textId="739DE28C" w:rsidR="001B2ABD" w:rsidRDefault="00844C18" w:rsidP="001F1CE4">
            <w:pPr>
              <w:tabs>
                <w:tab w:val="left" w:pos="990"/>
              </w:tabs>
              <w:jc w:val="center"/>
            </w:pPr>
            <w:r>
              <w:rPr>
                <w:noProof/>
              </w:rPr>
              <w:drawing>
                <wp:inline distT="0" distB="0" distL="0" distR="0" wp14:anchorId="0B090508" wp14:editId="42295698">
                  <wp:extent cx="1572768" cy="2194560"/>
                  <wp:effectExtent l="0" t="0" r="8890" b="0"/>
                  <wp:docPr id="1" name="Picture 1" descr="A person wearing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CMTA Nolan Borgman 2.20.19.jpg"/>
                          <pic:cNvPicPr/>
                        </pic:nvPicPr>
                        <pic:blipFill>
                          <a:blip r:embed="rId11">
                            <a:extLst>
                              <a:ext uri="{28A0092B-C50C-407E-A947-70E740481C1C}">
                                <a14:useLocalDpi xmlns:a14="http://schemas.microsoft.com/office/drawing/2010/main" val="0"/>
                              </a:ext>
                            </a:extLst>
                          </a:blip>
                          <a:stretch>
                            <a:fillRect/>
                          </a:stretch>
                        </pic:blipFill>
                        <pic:spPr>
                          <a:xfrm>
                            <a:off x="0" y="0"/>
                            <a:ext cx="1572768" cy="2194560"/>
                          </a:xfrm>
                          <a:prstGeom prst="rect">
                            <a:avLst/>
                          </a:prstGeom>
                        </pic:spPr>
                      </pic:pic>
                    </a:graphicData>
                  </a:graphic>
                </wp:inline>
              </w:drawing>
            </w:r>
          </w:p>
        </w:tc>
        <w:tc>
          <w:tcPr>
            <w:tcW w:w="720" w:type="dxa"/>
          </w:tcPr>
          <w:p w14:paraId="4BFB6398" w14:textId="77777777" w:rsidR="001B2ABD" w:rsidRDefault="001B2ABD" w:rsidP="000C45FF">
            <w:pPr>
              <w:tabs>
                <w:tab w:val="left" w:pos="990"/>
              </w:tabs>
            </w:pPr>
          </w:p>
        </w:tc>
        <w:tc>
          <w:tcPr>
            <w:tcW w:w="6470" w:type="dxa"/>
            <w:vAlign w:val="bottom"/>
          </w:tcPr>
          <w:p w14:paraId="4166F6D4" w14:textId="2CB0313C" w:rsidR="004E53F8" w:rsidRPr="00400F0E" w:rsidRDefault="00844C18" w:rsidP="004E53F8">
            <w:pPr>
              <w:rPr>
                <w:rFonts w:asciiTheme="majorHAnsi" w:hAnsiTheme="majorHAnsi"/>
                <w:sz w:val="72"/>
                <w:szCs w:val="72"/>
              </w:rPr>
            </w:pPr>
            <w:r w:rsidRPr="00400F0E">
              <w:rPr>
                <w:rFonts w:asciiTheme="majorHAnsi" w:hAnsiTheme="majorHAnsi"/>
                <w:caps/>
                <w:color w:val="000000" w:themeColor="text1"/>
                <w:sz w:val="72"/>
                <w:szCs w:val="72"/>
              </w:rPr>
              <w:t>nolan borgman</w:t>
            </w:r>
          </w:p>
          <w:p w14:paraId="1B3DDC82" w14:textId="402DFED4" w:rsidR="003C27E1" w:rsidRPr="003124BA" w:rsidRDefault="00844C18" w:rsidP="003C27E1">
            <w:pPr>
              <w:rPr>
                <w:rFonts w:asciiTheme="majorHAnsi" w:hAnsiTheme="majorHAnsi"/>
                <w:b/>
                <w:sz w:val="36"/>
                <w:szCs w:val="36"/>
              </w:rPr>
            </w:pPr>
            <w:r w:rsidRPr="003124BA">
              <w:rPr>
                <w:rFonts w:asciiTheme="majorHAnsi" w:hAnsiTheme="majorHAnsi"/>
                <w:b/>
                <w:sz w:val="36"/>
                <w:szCs w:val="36"/>
              </w:rPr>
              <w:t>Los Angeles County Metropolitan Transportation Authority</w:t>
            </w:r>
          </w:p>
          <w:p w14:paraId="5DB4B0C0" w14:textId="783849C5" w:rsidR="001B2ABD" w:rsidRPr="00400F0E" w:rsidRDefault="00844C18" w:rsidP="003C27E1">
            <w:pPr>
              <w:pStyle w:val="Title"/>
              <w:rPr>
                <w:sz w:val="36"/>
                <w:szCs w:val="36"/>
              </w:rPr>
            </w:pPr>
            <w:r w:rsidRPr="00400F0E">
              <w:rPr>
                <w:rFonts w:asciiTheme="majorHAnsi" w:hAnsiTheme="majorHAnsi"/>
                <w:sz w:val="36"/>
                <w:szCs w:val="36"/>
              </w:rPr>
              <w:t>Senior Transportation Planner</w:t>
            </w:r>
          </w:p>
        </w:tc>
      </w:tr>
      <w:tr w:rsidR="001B2ABD" w14:paraId="4258D1E0" w14:textId="77777777" w:rsidTr="00FC5503">
        <w:tblPrEx>
          <w:tblCellMar>
            <w:left w:w="115" w:type="dxa"/>
            <w:right w:w="115" w:type="dxa"/>
          </w:tblCellMar>
        </w:tblPrEx>
        <w:trPr>
          <w:trHeight w:val="7434"/>
        </w:trPr>
        <w:tc>
          <w:tcPr>
            <w:tcW w:w="3600" w:type="dxa"/>
          </w:tcPr>
          <w:p w14:paraId="718A6FED" w14:textId="28611532" w:rsidR="001B2ABD" w:rsidRPr="0019198B" w:rsidRDefault="0019198B" w:rsidP="00036450">
            <w:pPr>
              <w:pStyle w:val="Heading3"/>
              <w:rPr>
                <w:sz w:val="20"/>
                <w:szCs w:val="20"/>
              </w:rPr>
            </w:pPr>
            <w:r>
              <w:rPr>
                <w:sz w:val="20"/>
                <w:szCs w:val="20"/>
              </w:rPr>
              <w:t>PROFILE</w:t>
            </w:r>
          </w:p>
          <w:p w14:paraId="4B8727AC" w14:textId="6396A92A" w:rsidR="00863348" w:rsidRPr="00C63F46" w:rsidRDefault="00C451A5" w:rsidP="00863348">
            <w:pPr>
              <w:rPr>
                <w:sz w:val="16"/>
                <w:szCs w:val="16"/>
              </w:rPr>
            </w:pPr>
            <w:r w:rsidRPr="00C63F46">
              <w:rPr>
                <w:sz w:val="16"/>
                <w:szCs w:val="16"/>
              </w:rPr>
              <w:t xml:space="preserve">Nolan is a Senior Transportation Planner in the OEI responsible for managing the Unsolicited Proposals Policy and process. </w:t>
            </w:r>
            <w:r w:rsidR="008B57B8" w:rsidRPr="00C63F46">
              <w:rPr>
                <w:sz w:val="16"/>
                <w:szCs w:val="16"/>
              </w:rPr>
              <w:t>He</w:t>
            </w:r>
            <w:r w:rsidRPr="00C63F46">
              <w:rPr>
                <w:sz w:val="16"/>
                <w:szCs w:val="16"/>
              </w:rPr>
              <w:t xml:space="preserve"> has worked with the private sector and Metro Departments to develop a range of low-cost, high impact innovation pilots and proofs of concept. Several projects leverage new technology to improve the customer experience across transit, biking and tolling, others explore non-traditional project delivery approaches. </w:t>
            </w:r>
            <w:r w:rsidR="00863348" w:rsidRPr="00C63F46">
              <w:rPr>
                <w:sz w:val="16"/>
                <w:szCs w:val="16"/>
              </w:rPr>
              <w:t>In 2019 he received Metro’s Innovation Award for his work on using drones for data collection and was a member of the inaugural Women and Girls Governing Council that received Metro's CEO Award for recommendations to improve transportation outcomes for women.</w:t>
            </w:r>
          </w:p>
          <w:p w14:paraId="24742D65" w14:textId="4E486CEA" w:rsidR="00C451A5" w:rsidRPr="00C63F46" w:rsidRDefault="00C451A5" w:rsidP="00C451A5">
            <w:pPr>
              <w:rPr>
                <w:sz w:val="16"/>
                <w:szCs w:val="16"/>
              </w:rPr>
            </w:pPr>
          </w:p>
          <w:p w14:paraId="3E1EAC9D" w14:textId="6BE00683" w:rsidR="008B57B8" w:rsidRPr="008C5559" w:rsidRDefault="008B57B8" w:rsidP="00C451A5">
            <w:pPr>
              <w:rPr>
                <w:sz w:val="16"/>
                <w:szCs w:val="16"/>
              </w:rPr>
            </w:pPr>
            <w:r w:rsidRPr="00C63F46">
              <w:rPr>
                <w:sz w:val="16"/>
                <w:szCs w:val="16"/>
              </w:rPr>
              <w:t>Nolan was a Transportation Planner in the Office of the CEO/ Board Relations prior to OEI. He joined Metro in 2013 as a Trainee with Management Audit Services after completing the Coro Fellowship in Public Affairs in Los Angeles. He graduated cum laude from Occidental College with a Bachelor's degree in Urban and Environmental Policy and minor in French Literature. He studied abroad in Senegal and played two seasons of varsity soccer. He loves traveling, music, games, cats, and Philadelphia sports teams. Finally, Nolan tries to always have at least a few dollars in his pocket for street tacos.</w:t>
            </w:r>
          </w:p>
          <w:p w14:paraId="0B400FE2" w14:textId="07001AB0" w:rsidR="00761C31" w:rsidRPr="00C451A5" w:rsidRDefault="00BE1416" w:rsidP="00761C31">
            <w:pPr>
              <w:pStyle w:val="Heading3"/>
              <w:rPr>
                <w:sz w:val="20"/>
                <w:szCs w:val="20"/>
              </w:rPr>
            </w:pPr>
            <w:sdt>
              <w:sdtPr>
                <w:rPr>
                  <w:sz w:val="20"/>
                  <w:szCs w:val="20"/>
                </w:rPr>
                <w:id w:val="-1954003311"/>
                <w:placeholder>
                  <w:docPart w:val="ED501FB341B34DE59EFC83A5D0A0BA63"/>
                </w:placeholder>
                <w:temporary/>
                <w:showingPlcHdr/>
              </w:sdtPr>
              <w:sdtEndPr/>
              <w:sdtContent>
                <w:r w:rsidR="00761C31" w:rsidRPr="00C451A5">
                  <w:rPr>
                    <w:rFonts w:ascii="Interstate Regular" w:hAnsi="Interstate Regular"/>
                    <w:sz w:val="20"/>
                    <w:szCs w:val="20"/>
                  </w:rPr>
                  <w:t>Contact</w:t>
                </w:r>
              </w:sdtContent>
            </w:sdt>
          </w:p>
          <w:sdt>
            <w:sdtPr>
              <w:rPr>
                <w:sz w:val="16"/>
                <w:szCs w:val="16"/>
              </w:rPr>
              <w:id w:val="1111563247"/>
              <w:placeholder>
                <w:docPart w:val="3FFE1610AD9A4F6F8FDACD2D23B6AC87"/>
              </w:placeholder>
              <w:temporary/>
              <w:showingPlcHdr/>
            </w:sdtPr>
            <w:sdtEndPr/>
            <w:sdtContent>
              <w:p w14:paraId="33AE1703" w14:textId="77777777" w:rsidR="00761C31" w:rsidRPr="008B57B8" w:rsidRDefault="00761C31" w:rsidP="00761C31">
                <w:pPr>
                  <w:rPr>
                    <w:sz w:val="16"/>
                    <w:szCs w:val="16"/>
                  </w:rPr>
                </w:pPr>
                <w:r w:rsidRPr="008B57B8">
                  <w:rPr>
                    <w:sz w:val="16"/>
                    <w:szCs w:val="16"/>
                  </w:rPr>
                  <w:t>PHONE:</w:t>
                </w:r>
              </w:p>
            </w:sdtContent>
          </w:sdt>
          <w:p w14:paraId="1C95A505" w14:textId="107FCEB9" w:rsidR="00592CF0" w:rsidRDefault="003339EE" w:rsidP="00761C31">
            <w:pPr>
              <w:rPr>
                <w:sz w:val="16"/>
                <w:szCs w:val="16"/>
              </w:rPr>
            </w:pPr>
            <w:r w:rsidRPr="003339EE">
              <w:rPr>
                <w:sz w:val="16"/>
                <w:szCs w:val="16"/>
              </w:rPr>
              <w:t>(213) 922-4117</w:t>
            </w:r>
          </w:p>
          <w:p w14:paraId="122A49A7" w14:textId="77777777" w:rsidR="003339EE" w:rsidRPr="008B57B8" w:rsidRDefault="003339EE" w:rsidP="00761C31">
            <w:pPr>
              <w:rPr>
                <w:sz w:val="16"/>
                <w:szCs w:val="16"/>
              </w:rPr>
            </w:pPr>
          </w:p>
          <w:p w14:paraId="2D78045F" w14:textId="77777777" w:rsidR="00761C31" w:rsidRPr="008B57B8" w:rsidRDefault="00761C31" w:rsidP="00761C31">
            <w:pPr>
              <w:rPr>
                <w:sz w:val="16"/>
                <w:szCs w:val="16"/>
              </w:rPr>
            </w:pPr>
            <w:r w:rsidRPr="008B57B8">
              <w:rPr>
                <w:sz w:val="16"/>
                <w:szCs w:val="16"/>
              </w:rPr>
              <w:t>CELL PHONE:</w:t>
            </w:r>
          </w:p>
          <w:p w14:paraId="5420FC7B" w14:textId="23195719" w:rsidR="00592CF0" w:rsidRDefault="003339EE" w:rsidP="00761C31">
            <w:pPr>
              <w:rPr>
                <w:sz w:val="16"/>
                <w:szCs w:val="16"/>
              </w:rPr>
            </w:pPr>
            <w:r w:rsidRPr="003339EE">
              <w:rPr>
                <w:sz w:val="16"/>
                <w:szCs w:val="16"/>
              </w:rPr>
              <w:t xml:space="preserve">(213) 842-2037 </w:t>
            </w:r>
          </w:p>
          <w:p w14:paraId="1E2F2A2F" w14:textId="77777777" w:rsidR="003339EE" w:rsidRPr="008B57B8" w:rsidRDefault="003339EE" w:rsidP="00761C31">
            <w:pPr>
              <w:rPr>
                <w:sz w:val="16"/>
                <w:szCs w:val="16"/>
              </w:rPr>
            </w:pPr>
          </w:p>
          <w:sdt>
            <w:sdtPr>
              <w:rPr>
                <w:sz w:val="16"/>
                <w:szCs w:val="16"/>
              </w:rPr>
              <w:id w:val="-240260293"/>
              <w:placeholder>
                <w:docPart w:val="21D85CD32EB44BE5838C0C8AF020E213"/>
              </w:placeholder>
              <w:temporary/>
              <w:showingPlcHdr/>
            </w:sdtPr>
            <w:sdtEndPr/>
            <w:sdtContent>
              <w:p w14:paraId="325E60B2" w14:textId="77777777" w:rsidR="00761C31" w:rsidRPr="008B57B8" w:rsidRDefault="00761C31" w:rsidP="00761C31">
                <w:pPr>
                  <w:rPr>
                    <w:sz w:val="16"/>
                    <w:szCs w:val="16"/>
                  </w:rPr>
                </w:pPr>
                <w:r w:rsidRPr="008B57B8">
                  <w:rPr>
                    <w:sz w:val="16"/>
                    <w:szCs w:val="16"/>
                  </w:rPr>
                  <w:t>EMAIL:</w:t>
                </w:r>
              </w:p>
            </w:sdtContent>
          </w:sdt>
          <w:p w14:paraId="3B59817B" w14:textId="78944866" w:rsidR="004D3011" w:rsidRPr="004D3011" w:rsidRDefault="003339EE" w:rsidP="00761C31">
            <w:r w:rsidRPr="003339EE">
              <w:rPr>
                <w:rStyle w:val="Hyperlink"/>
                <w:color w:val="548AB7" w:themeColor="accent1" w:themeShade="BF"/>
                <w:sz w:val="16"/>
                <w:szCs w:val="16"/>
              </w:rPr>
              <w:t>borgmann@metro.net</w:t>
            </w:r>
          </w:p>
        </w:tc>
        <w:tc>
          <w:tcPr>
            <w:tcW w:w="720" w:type="dxa"/>
          </w:tcPr>
          <w:p w14:paraId="73C90F1E" w14:textId="77777777" w:rsidR="001B2ABD" w:rsidRDefault="001B2ABD" w:rsidP="000C45FF">
            <w:pPr>
              <w:tabs>
                <w:tab w:val="left" w:pos="990"/>
              </w:tabs>
            </w:pPr>
          </w:p>
        </w:tc>
        <w:tc>
          <w:tcPr>
            <w:tcW w:w="6470" w:type="dxa"/>
          </w:tcPr>
          <w:p w14:paraId="0355EBA9" w14:textId="21642D66" w:rsidR="001B2ABD" w:rsidRPr="000005B0" w:rsidRDefault="003C27E1" w:rsidP="00036450">
            <w:pPr>
              <w:pStyle w:val="Heading2"/>
              <w:rPr>
                <w:rFonts w:asciiTheme="minorHAnsi" w:hAnsiTheme="minorHAnsi"/>
              </w:rPr>
            </w:pPr>
            <w:r w:rsidRPr="000005B0">
              <w:rPr>
                <w:rFonts w:asciiTheme="minorHAnsi" w:hAnsiTheme="minorHAnsi"/>
              </w:rPr>
              <w:t>department</w:t>
            </w:r>
          </w:p>
          <w:p w14:paraId="34B80223" w14:textId="3CAA4687" w:rsidR="00AA7FC5" w:rsidRPr="00524726" w:rsidRDefault="00844C18" w:rsidP="00AA7FC5">
            <w:pPr>
              <w:rPr>
                <w:b/>
                <w:szCs w:val="18"/>
              </w:rPr>
            </w:pPr>
            <w:r w:rsidRPr="00844C18">
              <w:rPr>
                <w:b/>
                <w:szCs w:val="18"/>
              </w:rPr>
              <w:t>The Office of Extraordinary Innovation</w:t>
            </w:r>
            <w:r w:rsidR="00863348">
              <w:rPr>
                <w:b/>
                <w:szCs w:val="18"/>
              </w:rPr>
              <w:t xml:space="preserve"> (OEI)</w:t>
            </w:r>
          </w:p>
          <w:p w14:paraId="5B72FC1B" w14:textId="551E7CAC" w:rsidR="00036450" w:rsidRPr="000005B0" w:rsidRDefault="003C27E1" w:rsidP="00036450">
            <w:pPr>
              <w:pStyle w:val="Heading2"/>
              <w:rPr>
                <w:rFonts w:asciiTheme="minorHAnsi" w:hAnsiTheme="minorHAnsi"/>
              </w:rPr>
            </w:pPr>
            <w:r w:rsidRPr="000005B0">
              <w:rPr>
                <w:rFonts w:asciiTheme="minorHAnsi" w:hAnsiTheme="minorHAnsi"/>
              </w:rPr>
              <w:t>position description</w:t>
            </w:r>
          </w:p>
          <w:p w14:paraId="09B3E533" w14:textId="34D336BE" w:rsidR="00E3634E" w:rsidRDefault="00844C18" w:rsidP="00E3634E">
            <w:pPr>
              <w:rPr>
                <w:b/>
              </w:rPr>
            </w:pPr>
            <w:r w:rsidRPr="00844C18">
              <w:rPr>
                <w:b/>
              </w:rPr>
              <w:t>Manage Metro's Unsolicited Proposal projects and the development and incubation of projects that come through it. Run Metro's Ride Along program. Work with businesses to align their offerings with transportation related challenges facing Metro and the region.</w:t>
            </w:r>
          </w:p>
          <w:p w14:paraId="25E7DB36" w14:textId="77777777" w:rsidR="00844C18" w:rsidRPr="008C5559" w:rsidRDefault="00844C18" w:rsidP="00E3634E"/>
          <w:p w14:paraId="7E5A084E" w14:textId="59A0924A" w:rsidR="00036450" w:rsidRPr="000005B0" w:rsidRDefault="003C27E1" w:rsidP="003C27E1">
            <w:pPr>
              <w:pStyle w:val="Heading2"/>
              <w:spacing w:before="0" w:after="60"/>
              <w:rPr>
                <w:rFonts w:asciiTheme="minorHAnsi" w:eastAsiaTheme="minorEastAsia" w:hAnsiTheme="minorHAnsi" w:cstheme="minorHAnsi"/>
                <w:bCs w:val="0"/>
                <w:caps w:val="0"/>
                <w:sz w:val="18"/>
                <w:szCs w:val="18"/>
              </w:rPr>
            </w:pPr>
            <w:r w:rsidRPr="000005B0">
              <w:rPr>
                <w:rFonts w:asciiTheme="minorHAnsi" w:hAnsiTheme="minorHAnsi"/>
              </w:rPr>
              <w:t>business project</w:t>
            </w:r>
          </w:p>
          <w:p w14:paraId="6132B98C" w14:textId="77777777" w:rsidR="000913FE" w:rsidRPr="000913FE" w:rsidRDefault="000913FE" w:rsidP="000913FE">
            <w:pPr>
              <w:rPr>
                <w:b/>
              </w:rPr>
            </w:pPr>
            <w:r w:rsidRPr="000913FE">
              <w:rPr>
                <w:b/>
              </w:rPr>
              <w:t>Most transit agencies lose money on every ride, which creates a subtle disincentive to offer excellent customer service. I hope to examine customer service cultural artifacts and trainings across the MAX agencies with the hope of highlighting best practices and exploring areas for improvement in putting the customer at the heart of the journey.</w:t>
            </w:r>
          </w:p>
          <w:p w14:paraId="72051B87" w14:textId="77777777" w:rsidR="000913FE" w:rsidRDefault="000913FE" w:rsidP="000913FE">
            <w:pPr>
              <w:rPr>
                <w:b/>
                <w:szCs w:val="18"/>
              </w:rPr>
            </w:pPr>
          </w:p>
          <w:p w14:paraId="48FE0AEB" w14:textId="77777777" w:rsidR="000913FE" w:rsidRPr="00844C18" w:rsidRDefault="000913FE" w:rsidP="000913FE">
            <w:pPr>
              <w:rPr>
                <w:b/>
                <w:szCs w:val="18"/>
              </w:rPr>
            </w:pPr>
            <w:r w:rsidRPr="00844C18">
              <w:rPr>
                <w:b/>
                <w:szCs w:val="18"/>
              </w:rPr>
              <w:t>My project will examine best practices in training and culture building that have succeeded in improving the customer experience.</w:t>
            </w:r>
          </w:p>
          <w:p w14:paraId="54F5C365" w14:textId="77777777" w:rsidR="000913FE" w:rsidRPr="00844C18" w:rsidRDefault="000913FE" w:rsidP="000913FE">
            <w:pPr>
              <w:rPr>
                <w:b/>
                <w:szCs w:val="18"/>
              </w:rPr>
            </w:pPr>
          </w:p>
          <w:p w14:paraId="7355D45A" w14:textId="77777777" w:rsidR="000913FE" w:rsidRPr="00844C18" w:rsidRDefault="000913FE" w:rsidP="000913FE">
            <w:pPr>
              <w:rPr>
                <w:b/>
                <w:szCs w:val="18"/>
              </w:rPr>
            </w:pPr>
            <w:r w:rsidRPr="00844C18">
              <w:rPr>
                <w:b/>
                <w:szCs w:val="18"/>
              </w:rPr>
              <w:t>People have a choice of how they travel. In order for Metro to be that choice, it must put the customer at the heart of the journey. This not only means working as a total team to offer an excellent customer service to all passengers, at all touch points, across all services, it also means removing systemic barriers to customer success.</w:t>
            </w:r>
          </w:p>
          <w:p w14:paraId="3EC078A8" w14:textId="77777777" w:rsidR="000913FE" w:rsidRPr="00844C18" w:rsidRDefault="000913FE" w:rsidP="000913FE">
            <w:pPr>
              <w:rPr>
                <w:b/>
                <w:szCs w:val="18"/>
              </w:rPr>
            </w:pPr>
          </w:p>
          <w:p w14:paraId="5EFD9C0F" w14:textId="78E19786" w:rsidR="000913FE" w:rsidRPr="00E3634E" w:rsidRDefault="000913FE" w:rsidP="000913FE">
            <w:r w:rsidRPr="00844C18">
              <w:rPr>
                <w:b/>
                <w:szCs w:val="18"/>
              </w:rPr>
              <w:t>Looking across the many departments and service offerings of the EnoMAX West Coast agencies, I will examine the ways in which agencies equip their employees to provide customer service and seek to assess the broader culture with respect to customer experience.</w:t>
            </w:r>
          </w:p>
        </w:tc>
      </w:tr>
    </w:tbl>
    <w:p w14:paraId="71DE59DA" w14:textId="77777777" w:rsidR="00236BAA" w:rsidRDefault="00236BAA" w:rsidP="00236BAA">
      <w:r>
        <w:br w:type="page"/>
      </w:r>
    </w:p>
    <w:tbl>
      <w:tblPr>
        <w:tblW w:w="0" w:type="auto"/>
        <w:tblLayout w:type="fixed"/>
        <w:tblLook w:val="04A0" w:firstRow="1" w:lastRow="0" w:firstColumn="1" w:lastColumn="0" w:noHBand="0" w:noVBand="1"/>
      </w:tblPr>
      <w:tblGrid>
        <w:gridCol w:w="3600"/>
        <w:gridCol w:w="720"/>
        <w:gridCol w:w="6470"/>
      </w:tblGrid>
      <w:tr w:rsidR="00236BAA" w14:paraId="29DC2869" w14:textId="77777777" w:rsidTr="00236BAA">
        <w:trPr>
          <w:trHeight w:val="4410"/>
        </w:trPr>
        <w:tc>
          <w:tcPr>
            <w:tcW w:w="3600" w:type="dxa"/>
            <w:vAlign w:val="bottom"/>
            <w:hideMark/>
          </w:tcPr>
          <w:p w14:paraId="2FDE90F5" w14:textId="03F61DF4" w:rsidR="00236BAA" w:rsidRDefault="00236BAA">
            <w:pPr>
              <w:tabs>
                <w:tab w:val="left" w:pos="990"/>
              </w:tabs>
              <w:jc w:val="center"/>
            </w:pPr>
            <w:r>
              <w:rPr>
                <w:noProof/>
              </w:rPr>
              <w:lastRenderedPageBreak/>
              <w:drawing>
                <wp:inline distT="0" distB="0" distL="0" distR="0" wp14:anchorId="7A2A0617" wp14:editId="01F3E072">
                  <wp:extent cx="1568450" cy="2190750"/>
                  <wp:effectExtent l="0" t="0" r="0" b="0"/>
                  <wp:docPr id="2" name="Picture 2" descr="A person wearing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person wearing a suit and tie&#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68450" cy="2190750"/>
                          </a:xfrm>
                          <a:prstGeom prst="rect">
                            <a:avLst/>
                          </a:prstGeom>
                          <a:noFill/>
                          <a:ln>
                            <a:noFill/>
                          </a:ln>
                        </pic:spPr>
                      </pic:pic>
                    </a:graphicData>
                  </a:graphic>
                </wp:inline>
              </w:drawing>
            </w:r>
          </w:p>
        </w:tc>
        <w:tc>
          <w:tcPr>
            <w:tcW w:w="720" w:type="dxa"/>
          </w:tcPr>
          <w:p w14:paraId="086BDB01" w14:textId="77777777" w:rsidR="00236BAA" w:rsidRDefault="00236BAA">
            <w:pPr>
              <w:tabs>
                <w:tab w:val="left" w:pos="990"/>
              </w:tabs>
            </w:pPr>
          </w:p>
        </w:tc>
        <w:tc>
          <w:tcPr>
            <w:tcW w:w="6470" w:type="dxa"/>
            <w:vAlign w:val="bottom"/>
            <w:hideMark/>
          </w:tcPr>
          <w:p w14:paraId="2CBD5A3B" w14:textId="77777777" w:rsidR="00236BAA" w:rsidRDefault="00236BAA">
            <w:pPr>
              <w:rPr>
                <w:rFonts w:asciiTheme="majorHAnsi" w:hAnsiTheme="majorHAnsi"/>
                <w:sz w:val="72"/>
                <w:szCs w:val="72"/>
              </w:rPr>
            </w:pPr>
            <w:r>
              <w:rPr>
                <w:rFonts w:asciiTheme="majorHAnsi" w:hAnsiTheme="majorHAnsi"/>
                <w:caps/>
                <w:color w:val="000000" w:themeColor="text1"/>
                <w:sz w:val="72"/>
                <w:szCs w:val="72"/>
              </w:rPr>
              <w:t>BahraM chaudhry</w:t>
            </w:r>
          </w:p>
          <w:p w14:paraId="773B4AFE" w14:textId="77777777" w:rsidR="00236BAA" w:rsidRPr="003124BA" w:rsidRDefault="00236BAA">
            <w:pPr>
              <w:rPr>
                <w:rFonts w:asciiTheme="majorHAnsi" w:hAnsiTheme="majorHAnsi"/>
                <w:b/>
                <w:sz w:val="38"/>
                <w:szCs w:val="38"/>
              </w:rPr>
            </w:pPr>
            <w:r w:rsidRPr="003124BA">
              <w:rPr>
                <w:rFonts w:asciiTheme="majorHAnsi" w:hAnsiTheme="majorHAnsi"/>
                <w:b/>
                <w:sz w:val="38"/>
                <w:szCs w:val="38"/>
              </w:rPr>
              <w:t>Los Angeles County Metropolitan Transportation Authority</w:t>
            </w:r>
          </w:p>
          <w:p w14:paraId="38B8F001" w14:textId="77777777" w:rsidR="00236BAA" w:rsidRDefault="00236BAA">
            <w:pPr>
              <w:pStyle w:val="Title"/>
              <w:rPr>
                <w:sz w:val="36"/>
                <w:szCs w:val="36"/>
              </w:rPr>
            </w:pPr>
            <w:r>
              <w:rPr>
                <w:rFonts w:asciiTheme="majorHAnsi" w:hAnsiTheme="majorHAnsi"/>
                <w:sz w:val="36"/>
                <w:szCs w:val="36"/>
              </w:rPr>
              <w:t>Director, Systems Project</w:t>
            </w:r>
          </w:p>
        </w:tc>
      </w:tr>
      <w:tr w:rsidR="00236BAA" w14:paraId="3E1B8E41" w14:textId="77777777" w:rsidTr="00236BAA">
        <w:trPr>
          <w:trHeight w:val="7434"/>
        </w:trPr>
        <w:tc>
          <w:tcPr>
            <w:tcW w:w="3600" w:type="dxa"/>
            <w:tcMar>
              <w:top w:w="0" w:type="dxa"/>
              <w:left w:w="115" w:type="dxa"/>
              <w:bottom w:w="0" w:type="dxa"/>
              <w:right w:w="115" w:type="dxa"/>
            </w:tcMar>
          </w:tcPr>
          <w:p w14:paraId="7E071A02" w14:textId="77777777" w:rsidR="00236BAA" w:rsidRDefault="00236BAA">
            <w:pPr>
              <w:pStyle w:val="Heading3"/>
              <w:rPr>
                <w:sz w:val="20"/>
                <w:szCs w:val="20"/>
              </w:rPr>
            </w:pPr>
            <w:r>
              <w:rPr>
                <w:sz w:val="20"/>
                <w:szCs w:val="20"/>
              </w:rPr>
              <w:t>PROFILE</w:t>
            </w:r>
          </w:p>
          <w:p w14:paraId="717DC512" w14:textId="77777777" w:rsidR="00236BAA" w:rsidRDefault="00236BAA">
            <w:pPr>
              <w:rPr>
                <w:rFonts w:eastAsia="Times New Roman" w:cs="Calibri"/>
                <w:color w:val="000000"/>
                <w:szCs w:val="18"/>
              </w:rPr>
            </w:pPr>
            <w:r>
              <w:rPr>
                <w:rFonts w:eastAsia="Times New Roman" w:cs="Calibri"/>
                <w:color w:val="000000"/>
                <w:szCs w:val="18"/>
              </w:rPr>
              <w:t xml:space="preserve">I am an IT professional with more than 15 years of experience working in information technology.  I started my career with JPL (NASA) and worked in various private companies including IBM and Warner Brothers before joining Los Angeles Metro as a software developer.  I am a native Los Angelino and love living in Los Angeles.  I am grateful to be part of Metro because it gives me an opportunity to improve public transportation in Los Angeles.  I love working on projects that have a positive impact on our patrons.  </w:t>
            </w:r>
            <w:r>
              <w:rPr>
                <w:rFonts w:eastAsia="Times New Roman" w:cs="Calibri"/>
                <w:color w:val="000000"/>
                <w:szCs w:val="18"/>
              </w:rPr>
              <w:br/>
              <w:t xml:space="preserve"> </w:t>
            </w:r>
            <w:r>
              <w:rPr>
                <w:rFonts w:eastAsia="Times New Roman" w:cs="Calibri"/>
                <w:color w:val="000000"/>
                <w:szCs w:val="18"/>
              </w:rPr>
              <w:br/>
              <w:t xml:space="preserve">Outside work I enjoy spending time with my family.  I am also a passionate college sports fan.  I travel to different states to watch football games whenever I get an opportunity.  I also enjoy surfing and hiking. </w:t>
            </w:r>
          </w:p>
          <w:p w14:paraId="00FE379B" w14:textId="77777777" w:rsidR="00236BAA" w:rsidRDefault="00BE1416">
            <w:pPr>
              <w:pStyle w:val="Heading3"/>
              <w:rPr>
                <w:sz w:val="20"/>
                <w:szCs w:val="20"/>
              </w:rPr>
            </w:pPr>
            <w:sdt>
              <w:sdtPr>
                <w:rPr>
                  <w:sz w:val="20"/>
                  <w:szCs w:val="20"/>
                </w:rPr>
                <w:id w:val="2066063982"/>
                <w:placeholder>
                  <w:docPart w:val="99CAA8713011425D8009EEADFCF42237"/>
                </w:placeholder>
                <w:temporary/>
                <w:showingPlcHdr/>
              </w:sdtPr>
              <w:sdtEndPr/>
              <w:sdtContent>
                <w:r w:rsidR="00236BAA">
                  <w:rPr>
                    <w:rFonts w:ascii="Interstate Regular" w:hAnsi="Interstate Regular"/>
                    <w:sz w:val="20"/>
                    <w:szCs w:val="20"/>
                  </w:rPr>
                  <w:t>Contact</w:t>
                </w:r>
              </w:sdtContent>
            </w:sdt>
          </w:p>
          <w:sdt>
            <w:sdtPr>
              <w:rPr>
                <w:sz w:val="16"/>
                <w:szCs w:val="16"/>
              </w:rPr>
              <w:id w:val="-1355873647"/>
              <w:placeholder>
                <w:docPart w:val="D9D57E973DD54BA4AD8C752D7BADC800"/>
              </w:placeholder>
              <w:temporary/>
              <w:showingPlcHdr/>
            </w:sdtPr>
            <w:sdtEndPr/>
            <w:sdtContent>
              <w:p w14:paraId="33A7F6B9" w14:textId="77777777" w:rsidR="00236BAA" w:rsidRDefault="00236BAA">
                <w:pPr>
                  <w:rPr>
                    <w:sz w:val="16"/>
                    <w:szCs w:val="16"/>
                  </w:rPr>
                </w:pPr>
                <w:r>
                  <w:rPr>
                    <w:sz w:val="16"/>
                    <w:szCs w:val="16"/>
                  </w:rPr>
                  <w:t>PHONE:</w:t>
                </w:r>
              </w:p>
            </w:sdtContent>
          </w:sdt>
          <w:p w14:paraId="4DB0E0A3" w14:textId="77777777" w:rsidR="00236BAA" w:rsidRDefault="00236BAA">
            <w:pPr>
              <w:rPr>
                <w:sz w:val="16"/>
                <w:szCs w:val="16"/>
              </w:rPr>
            </w:pPr>
            <w:r>
              <w:rPr>
                <w:sz w:val="16"/>
                <w:szCs w:val="16"/>
              </w:rPr>
              <w:t>(213) 922-6441</w:t>
            </w:r>
          </w:p>
          <w:p w14:paraId="15A6B2DC" w14:textId="77777777" w:rsidR="00236BAA" w:rsidRDefault="00236BAA">
            <w:pPr>
              <w:rPr>
                <w:sz w:val="16"/>
                <w:szCs w:val="16"/>
              </w:rPr>
            </w:pPr>
          </w:p>
          <w:p w14:paraId="3728516D" w14:textId="77777777" w:rsidR="00236BAA" w:rsidRDefault="00236BAA">
            <w:pPr>
              <w:rPr>
                <w:sz w:val="16"/>
                <w:szCs w:val="16"/>
              </w:rPr>
            </w:pPr>
            <w:r>
              <w:rPr>
                <w:sz w:val="16"/>
                <w:szCs w:val="16"/>
              </w:rPr>
              <w:t>CELL PHONE:</w:t>
            </w:r>
          </w:p>
          <w:p w14:paraId="20C8A295" w14:textId="77777777" w:rsidR="00236BAA" w:rsidRDefault="00236BAA">
            <w:pPr>
              <w:rPr>
                <w:sz w:val="16"/>
                <w:szCs w:val="16"/>
              </w:rPr>
            </w:pPr>
            <w:r>
              <w:rPr>
                <w:sz w:val="16"/>
                <w:szCs w:val="16"/>
              </w:rPr>
              <w:t>(818) 414-0170</w:t>
            </w:r>
          </w:p>
          <w:p w14:paraId="4C11FBC1" w14:textId="77777777" w:rsidR="00236BAA" w:rsidRDefault="00236BAA">
            <w:pPr>
              <w:rPr>
                <w:sz w:val="16"/>
                <w:szCs w:val="16"/>
              </w:rPr>
            </w:pPr>
          </w:p>
          <w:sdt>
            <w:sdtPr>
              <w:rPr>
                <w:sz w:val="16"/>
                <w:szCs w:val="16"/>
              </w:rPr>
              <w:id w:val="-1291662731"/>
              <w:placeholder>
                <w:docPart w:val="729B6059896144D9BE32C7F7F837ABE3"/>
              </w:placeholder>
              <w:temporary/>
              <w:showingPlcHdr/>
            </w:sdtPr>
            <w:sdtEndPr/>
            <w:sdtContent>
              <w:p w14:paraId="68F3FBD8" w14:textId="77777777" w:rsidR="00236BAA" w:rsidRDefault="00236BAA">
                <w:pPr>
                  <w:rPr>
                    <w:sz w:val="16"/>
                    <w:szCs w:val="16"/>
                  </w:rPr>
                </w:pPr>
                <w:r>
                  <w:rPr>
                    <w:sz w:val="16"/>
                    <w:szCs w:val="16"/>
                  </w:rPr>
                  <w:t>EMAIL:</w:t>
                </w:r>
              </w:p>
            </w:sdtContent>
          </w:sdt>
          <w:p w14:paraId="73117A69" w14:textId="77777777" w:rsidR="00236BAA" w:rsidRDefault="00236BAA">
            <w:r>
              <w:rPr>
                <w:rStyle w:val="Hyperlink"/>
                <w:color w:val="548AB7" w:themeColor="accent1" w:themeShade="BF"/>
                <w:sz w:val="16"/>
                <w:szCs w:val="16"/>
              </w:rPr>
              <w:t>chaudhryb@metro.net</w:t>
            </w:r>
          </w:p>
        </w:tc>
        <w:tc>
          <w:tcPr>
            <w:tcW w:w="720" w:type="dxa"/>
            <w:tcMar>
              <w:top w:w="0" w:type="dxa"/>
              <w:left w:w="115" w:type="dxa"/>
              <w:bottom w:w="0" w:type="dxa"/>
              <w:right w:w="115" w:type="dxa"/>
            </w:tcMar>
          </w:tcPr>
          <w:p w14:paraId="00921266" w14:textId="77777777" w:rsidR="00236BAA" w:rsidRDefault="00236BAA">
            <w:pPr>
              <w:tabs>
                <w:tab w:val="left" w:pos="990"/>
              </w:tabs>
            </w:pPr>
          </w:p>
        </w:tc>
        <w:tc>
          <w:tcPr>
            <w:tcW w:w="6470" w:type="dxa"/>
            <w:tcMar>
              <w:top w:w="0" w:type="dxa"/>
              <w:left w:w="115" w:type="dxa"/>
              <w:bottom w:w="0" w:type="dxa"/>
              <w:right w:w="115" w:type="dxa"/>
            </w:tcMar>
          </w:tcPr>
          <w:p w14:paraId="7ED87717" w14:textId="77777777" w:rsidR="00236BAA" w:rsidRDefault="00236BAA">
            <w:pPr>
              <w:pStyle w:val="Heading2"/>
              <w:rPr>
                <w:rFonts w:asciiTheme="minorHAnsi" w:hAnsiTheme="minorHAnsi"/>
              </w:rPr>
            </w:pPr>
            <w:r>
              <w:rPr>
                <w:rFonts w:asciiTheme="minorHAnsi" w:hAnsiTheme="minorHAnsi"/>
              </w:rPr>
              <w:t>department</w:t>
            </w:r>
          </w:p>
          <w:p w14:paraId="515DBBB8" w14:textId="77777777" w:rsidR="00236BAA" w:rsidRDefault="00236BAA">
            <w:pPr>
              <w:rPr>
                <w:b/>
                <w:szCs w:val="18"/>
              </w:rPr>
            </w:pPr>
            <w:r>
              <w:rPr>
                <w:b/>
                <w:szCs w:val="18"/>
              </w:rPr>
              <w:t>Information Technology Services (ITS)</w:t>
            </w:r>
          </w:p>
          <w:p w14:paraId="13F76BB8" w14:textId="77777777" w:rsidR="00236BAA" w:rsidRDefault="00236BAA">
            <w:pPr>
              <w:pStyle w:val="Heading2"/>
              <w:rPr>
                <w:rFonts w:asciiTheme="minorHAnsi" w:hAnsiTheme="minorHAnsi"/>
              </w:rPr>
            </w:pPr>
            <w:r>
              <w:rPr>
                <w:rFonts w:asciiTheme="minorHAnsi" w:hAnsiTheme="minorHAnsi"/>
              </w:rPr>
              <w:t>position description</w:t>
            </w:r>
          </w:p>
          <w:p w14:paraId="15EC3E93" w14:textId="77777777" w:rsidR="00236BAA" w:rsidRDefault="00236BAA">
            <w:pPr>
              <w:rPr>
                <w:b/>
              </w:rPr>
            </w:pPr>
            <w:r>
              <w:rPr>
                <w:b/>
              </w:rPr>
              <w:t>Supervise Advanced Transportation Management System (ATMS) for CAD/AVL.  This includes 24/7 support for Bus Operations Control, ATMS data center and Bus Operations.  Also responsible for supporting all Bus related technology enhancements.</w:t>
            </w:r>
          </w:p>
          <w:p w14:paraId="232940E1" w14:textId="77777777" w:rsidR="00236BAA" w:rsidRDefault="00236BAA">
            <w:pPr>
              <w:rPr>
                <w:b/>
              </w:rPr>
            </w:pPr>
            <w:r>
              <w:rPr>
                <w:b/>
              </w:rPr>
              <w:t>Supervise development of internal web applications to support various business units.  Web applications team is responsible for creating internal and external facing web applications for Metro to enhance and streamline business process.</w:t>
            </w:r>
          </w:p>
          <w:p w14:paraId="00AAC96A" w14:textId="77777777" w:rsidR="00236BAA" w:rsidRDefault="00236BAA"/>
          <w:p w14:paraId="32FD9A89" w14:textId="77777777" w:rsidR="00236BAA" w:rsidRDefault="00236BAA">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461E47FF" w14:textId="77777777" w:rsidR="00236BAA" w:rsidRDefault="00236BAA">
            <w:pPr>
              <w:rPr>
                <w:rFonts w:eastAsia="Times New Roman" w:cs="Calibri"/>
                <w:b/>
                <w:color w:val="3F3F76"/>
                <w:szCs w:val="18"/>
              </w:rPr>
            </w:pPr>
            <w:r>
              <w:rPr>
                <w:rFonts w:eastAsia="Times New Roman" w:cs="Calibri"/>
                <w:b/>
                <w:color w:val="3F3F76"/>
                <w:szCs w:val="18"/>
              </w:rPr>
              <w:t>Provide consistent and accurate real-time arrival information for our transit system.</w:t>
            </w:r>
          </w:p>
          <w:p w14:paraId="12BCD8E5" w14:textId="77777777" w:rsidR="00236BAA" w:rsidRDefault="00236BAA">
            <w:pPr>
              <w:rPr>
                <w:rFonts w:eastAsia="Times New Roman" w:cs="Calibri"/>
                <w:b/>
                <w:color w:val="3F3F76"/>
                <w:szCs w:val="18"/>
              </w:rPr>
            </w:pPr>
          </w:p>
          <w:p w14:paraId="71D97D7D" w14:textId="77777777" w:rsidR="00236BAA" w:rsidRDefault="00236BAA">
            <w:pPr>
              <w:rPr>
                <w:rFonts w:eastAsia="Times New Roman" w:cs="Calibri"/>
                <w:b/>
                <w:color w:val="3F3F76"/>
                <w:szCs w:val="18"/>
              </w:rPr>
            </w:pPr>
            <w:r>
              <w:rPr>
                <w:rFonts w:eastAsia="Times New Roman" w:cs="Calibri"/>
                <w:b/>
                <w:color w:val="3F3F76"/>
                <w:szCs w:val="18"/>
              </w:rPr>
              <w:t>Metro is rapidly growing with more rail lines.  Along with the new rail lines, Metro is also working on enhancing our bus system.  As we enhance our services, it is important to help our patrons ride the new system.  Goal of this project is to figure out the best method for providing consistent and accurate real-time arrival information for our transit system.</w:t>
            </w:r>
          </w:p>
          <w:p w14:paraId="3FB01C5F" w14:textId="77777777" w:rsidR="00236BAA" w:rsidRDefault="00236BAA">
            <w:pPr>
              <w:rPr>
                <w:rFonts w:eastAsia="Times New Roman" w:cs="Calibri"/>
                <w:b/>
                <w:color w:val="3F3F76"/>
                <w:szCs w:val="18"/>
              </w:rPr>
            </w:pPr>
            <w:r>
              <w:rPr>
                <w:rFonts w:eastAsia="Times New Roman" w:cs="Calibri"/>
                <w:b/>
                <w:color w:val="3F3F76"/>
                <w:szCs w:val="18"/>
              </w:rPr>
              <w:t xml:space="preserve"> </w:t>
            </w:r>
          </w:p>
          <w:p w14:paraId="623D3B02" w14:textId="77777777" w:rsidR="00236BAA" w:rsidRDefault="00236BAA">
            <w:pPr>
              <w:rPr>
                <w:b/>
              </w:rPr>
            </w:pPr>
            <w:r>
              <w:rPr>
                <w:rFonts w:eastAsia="Times New Roman" w:cs="Calibri"/>
                <w:b/>
                <w:color w:val="3F3F76"/>
                <w:szCs w:val="18"/>
              </w:rPr>
              <w:t>Providing real-time arrival information will make it easier for our patrons to use our transit system.   It will help us integrate our services with other ride share options.    For example, patron may choose to use Uber to get to our transit line for the longer ride, if he/she knows what time the next bus/rail is arriving. This information can also be used to integrate first/last miles options that Metro is exploring.</w:t>
            </w:r>
          </w:p>
          <w:p w14:paraId="620D950A" w14:textId="77777777" w:rsidR="00236BAA" w:rsidRDefault="00236BAA"/>
        </w:tc>
      </w:tr>
    </w:tbl>
    <w:p w14:paraId="65705685" w14:textId="3FC686C6" w:rsidR="00236BAA" w:rsidRDefault="00236BAA" w:rsidP="00236BAA"/>
    <w:p w14:paraId="3E2D241C" w14:textId="77777777" w:rsidR="00236BAA" w:rsidRDefault="00236BAA">
      <w:r>
        <w:br w:type="page"/>
      </w:r>
    </w:p>
    <w:tbl>
      <w:tblPr>
        <w:tblW w:w="0" w:type="auto"/>
        <w:tblLayout w:type="fixed"/>
        <w:tblLook w:val="04A0" w:firstRow="1" w:lastRow="0" w:firstColumn="1" w:lastColumn="0" w:noHBand="0" w:noVBand="1"/>
      </w:tblPr>
      <w:tblGrid>
        <w:gridCol w:w="3600"/>
        <w:gridCol w:w="720"/>
        <w:gridCol w:w="6470"/>
      </w:tblGrid>
      <w:tr w:rsidR="00236BAA" w14:paraId="27568760" w14:textId="77777777" w:rsidTr="00236BAA">
        <w:trPr>
          <w:trHeight w:val="4410"/>
        </w:trPr>
        <w:tc>
          <w:tcPr>
            <w:tcW w:w="3600" w:type="dxa"/>
            <w:vAlign w:val="bottom"/>
            <w:hideMark/>
          </w:tcPr>
          <w:p w14:paraId="4F7F3193" w14:textId="09392DD8" w:rsidR="00236BAA" w:rsidRDefault="00236BAA">
            <w:pPr>
              <w:tabs>
                <w:tab w:val="left" w:pos="990"/>
              </w:tabs>
              <w:jc w:val="center"/>
            </w:pPr>
            <w:r>
              <w:rPr>
                <w:noProof/>
              </w:rPr>
              <w:lastRenderedPageBreak/>
              <w:drawing>
                <wp:inline distT="0" distB="0" distL="0" distR="0" wp14:anchorId="14C5C23E" wp14:editId="1E00368B">
                  <wp:extent cx="1562100" cy="2190750"/>
                  <wp:effectExtent l="0" t="0" r="0" b="0"/>
                  <wp:docPr id="4" name="Picture 4"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person smiling for the camera&#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62100" cy="2190750"/>
                          </a:xfrm>
                          <a:prstGeom prst="rect">
                            <a:avLst/>
                          </a:prstGeom>
                          <a:noFill/>
                          <a:ln>
                            <a:noFill/>
                          </a:ln>
                        </pic:spPr>
                      </pic:pic>
                    </a:graphicData>
                  </a:graphic>
                </wp:inline>
              </w:drawing>
            </w:r>
          </w:p>
        </w:tc>
        <w:tc>
          <w:tcPr>
            <w:tcW w:w="720" w:type="dxa"/>
          </w:tcPr>
          <w:p w14:paraId="5D9DA10D" w14:textId="77777777" w:rsidR="00236BAA" w:rsidRDefault="00236BAA">
            <w:pPr>
              <w:tabs>
                <w:tab w:val="left" w:pos="990"/>
              </w:tabs>
            </w:pPr>
          </w:p>
        </w:tc>
        <w:tc>
          <w:tcPr>
            <w:tcW w:w="6470" w:type="dxa"/>
            <w:vAlign w:val="bottom"/>
            <w:hideMark/>
          </w:tcPr>
          <w:p w14:paraId="033868F6" w14:textId="77777777" w:rsidR="00236BAA" w:rsidRDefault="00236BAA">
            <w:pPr>
              <w:rPr>
                <w:rFonts w:asciiTheme="majorHAnsi" w:hAnsiTheme="majorHAnsi"/>
                <w:sz w:val="72"/>
                <w:szCs w:val="72"/>
              </w:rPr>
            </w:pPr>
            <w:r>
              <w:rPr>
                <w:rFonts w:asciiTheme="majorHAnsi" w:hAnsiTheme="majorHAnsi"/>
                <w:caps/>
                <w:color w:val="000000" w:themeColor="text1"/>
                <w:sz w:val="72"/>
                <w:szCs w:val="72"/>
              </w:rPr>
              <w:t>lilian De Loza-Gutierrez</w:t>
            </w:r>
          </w:p>
          <w:p w14:paraId="261F54CC" w14:textId="77777777" w:rsidR="00236BAA" w:rsidRPr="003124BA" w:rsidRDefault="00236BAA">
            <w:pPr>
              <w:rPr>
                <w:rFonts w:asciiTheme="majorHAnsi" w:hAnsiTheme="majorHAnsi"/>
                <w:b/>
                <w:sz w:val="38"/>
                <w:szCs w:val="38"/>
              </w:rPr>
            </w:pPr>
            <w:r w:rsidRPr="003124BA">
              <w:rPr>
                <w:rFonts w:asciiTheme="majorHAnsi" w:hAnsiTheme="majorHAnsi"/>
                <w:b/>
                <w:sz w:val="38"/>
                <w:szCs w:val="38"/>
              </w:rPr>
              <w:t>Los Angeles County Metropolitan Transportation Authority</w:t>
            </w:r>
          </w:p>
          <w:p w14:paraId="1B04EF21" w14:textId="77777777" w:rsidR="00236BAA" w:rsidRDefault="00236BAA">
            <w:pPr>
              <w:pStyle w:val="Title"/>
              <w:rPr>
                <w:sz w:val="36"/>
                <w:szCs w:val="36"/>
              </w:rPr>
            </w:pPr>
            <w:r>
              <w:rPr>
                <w:rFonts w:asciiTheme="majorHAnsi" w:hAnsiTheme="majorHAnsi"/>
                <w:sz w:val="36"/>
                <w:szCs w:val="36"/>
              </w:rPr>
              <w:t>Community Relations Manager</w:t>
            </w:r>
          </w:p>
        </w:tc>
      </w:tr>
      <w:tr w:rsidR="00236BAA" w14:paraId="4CFDEFAC" w14:textId="77777777" w:rsidTr="00236BAA">
        <w:trPr>
          <w:trHeight w:val="7434"/>
        </w:trPr>
        <w:tc>
          <w:tcPr>
            <w:tcW w:w="3600" w:type="dxa"/>
            <w:tcMar>
              <w:top w:w="0" w:type="dxa"/>
              <w:left w:w="115" w:type="dxa"/>
              <w:bottom w:w="0" w:type="dxa"/>
              <w:right w:w="115" w:type="dxa"/>
            </w:tcMar>
          </w:tcPr>
          <w:p w14:paraId="3D94452B" w14:textId="77777777" w:rsidR="00236BAA" w:rsidRDefault="00236BAA">
            <w:pPr>
              <w:pStyle w:val="Heading3"/>
              <w:rPr>
                <w:sz w:val="20"/>
                <w:szCs w:val="20"/>
              </w:rPr>
            </w:pPr>
            <w:r>
              <w:rPr>
                <w:sz w:val="20"/>
                <w:szCs w:val="20"/>
              </w:rPr>
              <w:t>PROFILE</w:t>
            </w:r>
          </w:p>
          <w:p w14:paraId="7C2E4D8C" w14:textId="77777777" w:rsidR="00236BAA" w:rsidRDefault="00236BAA">
            <w:pPr>
              <w:rPr>
                <w:noProof/>
              </w:rPr>
            </w:pPr>
            <w:r>
              <w:rPr>
                <w:noProof/>
              </w:rPr>
              <w:t>Over my 25-year career in community relations, I have implemented numerous successful community engagement programs for transportation, housing, public facilities, retail and environmental remediation projects at the federal, state and local levels.  Currently, I serve as the San Gabriel Valley Area Deputy for Los Angeles County Metro where I work with 31 cities on various projects, programs and initiatives to help improve mobility options for LA County residents.</w:t>
            </w:r>
          </w:p>
          <w:p w14:paraId="1761E647" w14:textId="77777777" w:rsidR="00236BAA" w:rsidRDefault="00236BAA">
            <w:pPr>
              <w:rPr>
                <w:noProof/>
              </w:rPr>
            </w:pPr>
          </w:p>
          <w:p w14:paraId="21CBF35B" w14:textId="77777777" w:rsidR="00236BAA" w:rsidRDefault="00236BAA">
            <w:r>
              <w:rPr>
                <w:noProof/>
              </w:rPr>
              <w:t>I hold a Bachelor of Arts degree in Sociology from Occidental College and over the years I have had the pleasure of serving my community as a planning, transportation, housing and environmental commissioner in the City of Alhambra where I reside with my husband of 22 years and three daughters.  In my (very little) spare time, I enjoy crocheting and playing word games.</w:t>
            </w:r>
          </w:p>
          <w:p w14:paraId="2843C16D" w14:textId="77777777" w:rsidR="00236BAA" w:rsidRDefault="00BE1416">
            <w:pPr>
              <w:pStyle w:val="Heading3"/>
              <w:rPr>
                <w:sz w:val="20"/>
                <w:szCs w:val="20"/>
              </w:rPr>
            </w:pPr>
            <w:sdt>
              <w:sdtPr>
                <w:rPr>
                  <w:sz w:val="20"/>
                  <w:szCs w:val="20"/>
                </w:rPr>
                <w:id w:val="57836436"/>
                <w:placeholder>
                  <w:docPart w:val="272CA36858AD49C1B819673536393BC6"/>
                </w:placeholder>
                <w:temporary/>
                <w:showingPlcHdr/>
              </w:sdtPr>
              <w:sdtEndPr/>
              <w:sdtContent>
                <w:r w:rsidR="00236BAA">
                  <w:rPr>
                    <w:rFonts w:ascii="Interstate Regular" w:hAnsi="Interstate Regular"/>
                    <w:sz w:val="20"/>
                    <w:szCs w:val="20"/>
                  </w:rPr>
                  <w:t>Contact</w:t>
                </w:r>
              </w:sdtContent>
            </w:sdt>
          </w:p>
          <w:sdt>
            <w:sdtPr>
              <w:rPr>
                <w:sz w:val="16"/>
                <w:szCs w:val="16"/>
              </w:rPr>
              <w:id w:val="689964592"/>
              <w:placeholder>
                <w:docPart w:val="2974529841C0484FAF7FFB5B3B05EE90"/>
              </w:placeholder>
              <w:temporary/>
              <w:showingPlcHdr/>
            </w:sdtPr>
            <w:sdtEndPr/>
            <w:sdtContent>
              <w:p w14:paraId="4A60447E" w14:textId="77777777" w:rsidR="00236BAA" w:rsidRDefault="00236BAA">
                <w:pPr>
                  <w:rPr>
                    <w:sz w:val="16"/>
                    <w:szCs w:val="16"/>
                  </w:rPr>
                </w:pPr>
                <w:r>
                  <w:rPr>
                    <w:sz w:val="16"/>
                    <w:szCs w:val="16"/>
                  </w:rPr>
                  <w:t>PHONE:</w:t>
                </w:r>
              </w:p>
            </w:sdtContent>
          </w:sdt>
          <w:p w14:paraId="62476866" w14:textId="54D2ABAD" w:rsidR="00236BAA" w:rsidRDefault="003F3ACF">
            <w:pPr>
              <w:rPr>
                <w:sz w:val="16"/>
                <w:szCs w:val="16"/>
              </w:rPr>
            </w:pPr>
            <w:r w:rsidRPr="003F3ACF">
              <w:rPr>
                <w:sz w:val="16"/>
                <w:szCs w:val="16"/>
              </w:rPr>
              <w:t>(213) 922-7479</w:t>
            </w:r>
          </w:p>
          <w:p w14:paraId="3110E65D" w14:textId="77777777" w:rsidR="003F3ACF" w:rsidRDefault="003F3ACF">
            <w:pPr>
              <w:rPr>
                <w:sz w:val="16"/>
                <w:szCs w:val="16"/>
              </w:rPr>
            </w:pPr>
          </w:p>
          <w:p w14:paraId="687D044B" w14:textId="77777777" w:rsidR="00236BAA" w:rsidRDefault="00236BAA">
            <w:pPr>
              <w:rPr>
                <w:sz w:val="16"/>
                <w:szCs w:val="16"/>
              </w:rPr>
            </w:pPr>
            <w:r>
              <w:rPr>
                <w:sz w:val="16"/>
                <w:szCs w:val="16"/>
              </w:rPr>
              <w:t>CELL PHONE:</w:t>
            </w:r>
          </w:p>
          <w:p w14:paraId="5A6D449C" w14:textId="4536F573" w:rsidR="00236BAA" w:rsidRDefault="003F3ACF">
            <w:pPr>
              <w:rPr>
                <w:sz w:val="16"/>
                <w:szCs w:val="16"/>
              </w:rPr>
            </w:pPr>
            <w:r w:rsidRPr="003F3ACF">
              <w:rPr>
                <w:sz w:val="16"/>
                <w:szCs w:val="16"/>
              </w:rPr>
              <w:t>(213) 922-7479</w:t>
            </w:r>
          </w:p>
          <w:p w14:paraId="687306E1" w14:textId="77777777" w:rsidR="003F3ACF" w:rsidRDefault="003F3ACF">
            <w:pPr>
              <w:rPr>
                <w:sz w:val="16"/>
                <w:szCs w:val="16"/>
              </w:rPr>
            </w:pPr>
          </w:p>
          <w:sdt>
            <w:sdtPr>
              <w:rPr>
                <w:sz w:val="16"/>
                <w:szCs w:val="16"/>
              </w:rPr>
              <w:id w:val="-1462109647"/>
              <w:placeholder>
                <w:docPart w:val="C82FEFB4024B47FB8B0895EE66C8EA49"/>
              </w:placeholder>
              <w:temporary/>
              <w:showingPlcHdr/>
            </w:sdtPr>
            <w:sdtEndPr/>
            <w:sdtContent>
              <w:p w14:paraId="2CEDEED0" w14:textId="77777777" w:rsidR="00236BAA" w:rsidRDefault="00236BAA">
                <w:pPr>
                  <w:rPr>
                    <w:sz w:val="16"/>
                    <w:szCs w:val="16"/>
                  </w:rPr>
                </w:pPr>
                <w:r>
                  <w:rPr>
                    <w:sz w:val="16"/>
                    <w:szCs w:val="16"/>
                  </w:rPr>
                  <w:t>EMAIL:</w:t>
                </w:r>
              </w:p>
            </w:sdtContent>
          </w:sdt>
          <w:p w14:paraId="3EEF68BF" w14:textId="36BA7410" w:rsidR="00236BAA" w:rsidRDefault="003F3ACF">
            <w:r w:rsidRPr="003F3ACF">
              <w:rPr>
                <w:rStyle w:val="Hyperlink"/>
                <w:color w:val="548AB7" w:themeColor="accent1" w:themeShade="BF"/>
                <w:sz w:val="16"/>
                <w:szCs w:val="16"/>
              </w:rPr>
              <w:t>delozagutierrezl@metro.net</w:t>
            </w:r>
          </w:p>
        </w:tc>
        <w:tc>
          <w:tcPr>
            <w:tcW w:w="720" w:type="dxa"/>
            <w:tcMar>
              <w:top w:w="0" w:type="dxa"/>
              <w:left w:w="115" w:type="dxa"/>
              <w:bottom w:w="0" w:type="dxa"/>
              <w:right w:w="115" w:type="dxa"/>
            </w:tcMar>
          </w:tcPr>
          <w:p w14:paraId="0192304C" w14:textId="77777777" w:rsidR="00236BAA" w:rsidRDefault="00236BAA">
            <w:pPr>
              <w:tabs>
                <w:tab w:val="left" w:pos="990"/>
              </w:tabs>
            </w:pPr>
          </w:p>
        </w:tc>
        <w:tc>
          <w:tcPr>
            <w:tcW w:w="6470" w:type="dxa"/>
            <w:tcMar>
              <w:top w:w="0" w:type="dxa"/>
              <w:left w:w="115" w:type="dxa"/>
              <w:bottom w:w="0" w:type="dxa"/>
              <w:right w:w="115" w:type="dxa"/>
            </w:tcMar>
          </w:tcPr>
          <w:p w14:paraId="60537CF8" w14:textId="77777777" w:rsidR="00236BAA" w:rsidRDefault="00236BAA">
            <w:pPr>
              <w:pStyle w:val="Heading2"/>
              <w:rPr>
                <w:rFonts w:asciiTheme="minorHAnsi" w:hAnsiTheme="minorHAnsi"/>
              </w:rPr>
            </w:pPr>
            <w:r>
              <w:rPr>
                <w:rFonts w:asciiTheme="minorHAnsi" w:hAnsiTheme="minorHAnsi"/>
              </w:rPr>
              <w:t>department</w:t>
            </w:r>
          </w:p>
          <w:p w14:paraId="7DEE1A1F" w14:textId="5AA1E70B" w:rsidR="00236BAA" w:rsidRDefault="00236BAA">
            <w:pPr>
              <w:rPr>
                <w:b/>
                <w:sz w:val="17"/>
                <w:szCs w:val="17"/>
              </w:rPr>
            </w:pPr>
            <w:r>
              <w:rPr>
                <w:b/>
                <w:sz w:val="17"/>
                <w:szCs w:val="17"/>
              </w:rPr>
              <w:t>Communications Department</w:t>
            </w:r>
            <w:r w:rsidR="00972B50">
              <w:rPr>
                <w:b/>
                <w:sz w:val="17"/>
                <w:szCs w:val="17"/>
              </w:rPr>
              <w:t>, Community Relations Unit, Local Government and External Affairs Team</w:t>
            </w:r>
          </w:p>
          <w:p w14:paraId="326D0F5F" w14:textId="77777777" w:rsidR="00236BAA" w:rsidRDefault="00236BAA">
            <w:pPr>
              <w:pStyle w:val="Heading2"/>
              <w:rPr>
                <w:rFonts w:asciiTheme="minorHAnsi" w:hAnsiTheme="minorHAnsi"/>
              </w:rPr>
            </w:pPr>
            <w:r>
              <w:rPr>
                <w:rFonts w:asciiTheme="minorHAnsi" w:hAnsiTheme="minorHAnsi"/>
              </w:rPr>
              <w:t>position description</w:t>
            </w:r>
          </w:p>
          <w:p w14:paraId="1CF38FF2" w14:textId="77777777" w:rsidR="00236BAA" w:rsidRDefault="00236BAA" w:rsidP="00236BAA">
            <w:pPr>
              <w:pStyle w:val="ListParagraph"/>
              <w:numPr>
                <w:ilvl w:val="0"/>
                <w:numId w:val="13"/>
              </w:numPr>
              <w:spacing w:after="160" w:line="256" w:lineRule="auto"/>
              <w:ind w:left="576" w:hanging="216"/>
              <w:rPr>
                <w:rFonts w:ascii="Century Gothic" w:eastAsia="Times New Roman" w:hAnsi="Century Gothic" w:cs="Calibri"/>
                <w:b/>
                <w:sz w:val="17"/>
                <w:szCs w:val="17"/>
              </w:rPr>
            </w:pPr>
            <w:r>
              <w:rPr>
                <w:rFonts w:ascii="Century Gothic" w:eastAsia="Times New Roman" w:hAnsi="Century Gothic" w:cs="Calibri"/>
                <w:b/>
                <w:sz w:val="17"/>
                <w:szCs w:val="17"/>
              </w:rPr>
              <w:t xml:space="preserve">Represent Metro as area deputy for the San Gabriel Valley region of Los Angeles County. </w:t>
            </w:r>
          </w:p>
          <w:p w14:paraId="46E607FD" w14:textId="77777777" w:rsidR="00236BAA" w:rsidRDefault="00236BAA" w:rsidP="00236BAA">
            <w:pPr>
              <w:pStyle w:val="ListParagraph"/>
              <w:numPr>
                <w:ilvl w:val="0"/>
                <w:numId w:val="13"/>
              </w:numPr>
              <w:spacing w:after="160" w:line="256" w:lineRule="auto"/>
              <w:ind w:left="576" w:hanging="216"/>
              <w:rPr>
                <w:rFonts w:ascii="Century Gothic" w:eastAsia="Times New Roman" w:hAnsi="Century Gothic" w:cs="Calibri"/>
                <w:b/>
                <w:sz w:val="17"/>
                <w:szCs w:val="17"/>
              </w:rPr>
            </w:pPr>
            <w:r>
              <w:rPr>
                <w:rFonts w:ascii="Century Gothic" w:eastAsia="Times New Roman" w:hAnsi="Century Gothic" w:cs="Calibri"/>
                <w:b/>
                <w:sz w:val="17"/>
                <w:szCs w:val="17"/>
              </w:rPr>
              <w:t xml:space="preserve">Manage public participation efforts for various Metro Projects that are currently being planned. </w:t>
            </w:r>
          </w:p>
          <w:p w14:paraId="01CD3CEC" w14:textId="77777777" w:rsidR="00236BAA" w:rsidRDefault="00236BAA" w:rsidP="00236BAA">
            <w:pPr>
              <w:pStyle w:val="ListParagraph"/>
              <w:numPr>
                <w:ilvl w:val="0"/>
                <w:numId w:val="13"/>
              </w:numPr>
              <w:spacing w:after="160" w:line="256" w:lineRule="auto"/>
              <w:ind w:left="576" w:hanging="216"/>
              <w:rPr>
                <w:rFonts w:ascii="Century Gothic" w:eastAsia="Times New Roman" w:hAnsi="Century Gothic" w:cs="Calibri"/>
                <w:b/>
                <w:sz w:val="17"/>
                <w:szCs w:val="17"/>
              </w:rPr>
            </w:pPr>
            <w:r>
              <w:rPr>
                <w:rFonts w:ascii="Century Gothic" w:eastAsia="Times New Roman" w:hAnsi="Century Gothic" w:cs="Calibri"/>
                <w:b/>
                <w:sz w:val="17"/>
                <w:szCs w:val="17"/>
              </w:rPr>
              <w:t xml:space="preserve">Organize and represent Metro at numerous community meetings, presentations and events to share project and relevant information regarding Metro projects, programs and initiatives. </w:t>
            </w:r>
          </w:p>
          <w:p w14:paraId="39A6CC34" w14:textId="77777777" w:rsidR="00236BAA" w:rsidRDefault="00236BAA" w:rsidP="00236BAA">
            <w:pPr>
              <w:pStyle w:val="ListParagraph"/>
              <w:numPr>
                <w:ilvl w:val="0"/>
                <w:numId w:val="13"/>
              </w:numPr>
              <w:spacing w:after="160" w:line="256" w:lineRule="auto"/>
              <w:ind w:left="576" w:hanging="216"/>
              <w:rPr>
                <w:rFonts w:ascii="Century Gothic" w:eastAsia="Times New Roman" w:hAnsi="Century Gothic" w:cs="Calibri"/>
                <w:b/>
                <w:sz w:val="17"/>
                <w:szCs w:val="17"/>
              </w:rPr>
            </w:pPr>
            <w:r>
              <w:rPr>
                <w:rFonts w:ascii="Century Gothic" w:eastAsia="Times New Roman" w:hAnsi="Century Gothic" w:cs="Calibri"/>
                <w:b/>
                <w:sz w:val="17"/>
                <w:szCs w:val="17"/>
              </w:rPr>
              <w:t xml:space="preserve">Manage project related social media pages to support environmental review efforts. </w:t>
            </w:r>
          </w:p>
          <w:p w14:paraId="4EF4AFA6" w14:textId="77777777" w:rsidR="00236BAA" w:rsidRDefault="00236BAA" w:rsidP="00236BAA">
            <w:pPr>
              <w:pStyle w:val="ListParagraph"/>
              <w:numPr>
                <w:ilvl w:val="0"/>
                <w:numId w:val="13"/>
              </w:numPr>
              <w:spacing w:after="160" w:line="256" w:lineRule="auto"/>
              <w:ind w:left="576" w:hanging="216"/>
              <w:rPr>
                <w:rFonts w:ascii="Century Gothic" w:eastAsia="Times New Roman" w:hAnsi="Century Gothic" w:cs="Calibri"/>
                <w:b/>
                <w:sz w:val="17"/>
                <w:szCs w:val="17"/>
              </w:rPr>
            </w:pPr>
            <w:r>
              <w:rPr>
                <w:rFonts w:ascii="Century Gothic" w:eastAsia="Times New Roman" w:hAnsi="Century Gothic" w:cs="Calibri"/>
                <w:b/>
                <w:sz w:val="17"/>
                <w:szCs w:val="17"/>
              </w:rPr>
              <w:t xml:space="preserve">Serve as a liaison between Metro executive management, local public elected officials, public and private agencies, community groups and stakeholders to build relationships that could further Metro's programs, policies, operations and initiatives. </w:t>
            </w:r>
          </w:p>
          <w:p w14:paraId="1C034C19" w14:textId="77777777" w:rsidR="00236BAA" w:rsidRDefault="00236BAA" w:rsidP="00236BAA">
            <w:pPr>
              <w:pStyle w:val="ListParagraph"/>
              <w:numPr>
                <w:ilvl w:val="0"/>
                <w:numId w:val="13"/>
              </w:numPr>
              <w:spacing w:after="160" w:line="256" w:lineRule="auto"/>
              <w:ind w:left="576" w:hanging="216"/>
              <w:rPr>
                <w:rFonts w:ascii="Century Gothic" w:eastAsia="Times New Roman" w:hAnsi="Century Gothic" w:cs="Calibri"/>
                <w:b/>
                <w:sz w:val="17"/>
                <w:szCs w:val="17"/>
              </w:rPr>
            </w:pPr>
            <w:r>
              <w:rPr>
                <w:rFonts w:ascii="Century Gothic" w:eastAsia="Times New Roman" w:hAnsi="Century Gothic" w:cs="Calibri"/>
                <w:b/>
                <w:sz w:val="17"/>
                <w:szCs w:val="17"/>
              </w:rPr>
              <w:t xml:space="preserve">Oversee community outreach consultant's deliverables and budget for work. </w:t>
            </w:r>
          </w:p>
          <w:p w14:paraId="458B17EC" w14:textId="77777777" w:rsidR="00236BAA" w:rsidRDefault="00236BAA" w:rsidP="00236BAA">
            <w:pPr>
              <w:pStyle w:val="ListParagraph"/>
              <w:numPr>
                <w:ilvl w:val="0"/>
                <w:numId w:val="13"/>
              </w:numPr>
              <w:spacing w:after="160" w:line="256" w:lineRule="auto"/>
              <w:ind w:left="576" w:hanging="216"/>
              <w:rPr>
                <w:rFonts w:ascii="Century Gothic" w:eastAsia="Times New Roman" w:hAnsi="Century Gothic" w:cs="Calibri"/>
                <w:b/>
                <w:sz w:val="17"/>
                <w:szCs w:val="17"/>
              </w:rPr>
            </w:pPr>
            <w:r>
              <w:rPr>
                <w:rFonts w:ascii="Century Gothic" w:eastAsia="Times New Roman" w:hAnsi="Century Gothic" w:cs="Calibri"/>
                <w:b/>
                <w:sz w:val="17"/>
                <w:szCs w:val="17"/>
              </w:rPr>
              <w:t xml:space="preserve">Maintain regular communications with key elected officials, staff members, community leaders and groups regarding Metro activities. </w:t>
            </w:r>
          </w:p>
          <w:p w14:paraId="0421A576" w14:textId="77777777" w:rsidR="00236BAA" w:rsidRDefault="00236BAA" w:rsidP="00236BAA">
            <w:pPr>
              <w:pStyle w:val="ListParagraph"/>
              <w:numPr>
                <w:ilvl w:val="0"/>
                <w:numId w:val="13"/>
              </w:numPr>
              <w:spacing w:after="160" w:line="256" w:lineRule="auto"/>
              <w:ind w:left="576" w:hanging="216"/>
              <w:rPr>
                <w:rFonts w:ascii="Century Gothic" w:eastAsia="Times New Roman" w:hAnsi="Century Gothic" w:cs="Calibri"/>
                <w:b/>
                <w:sz w:val="17"/>
                <w:szCs w:val="17"/>
              </w:rPr>
            </w:pPr>
            <w:r>
              <w:rPr>
                <w:rFonts w:ascii="Century Gothic" w:eastAsia="Times New Roman" w:hAnsi="Century Gothic" w:cs="Calibri"/>
                <w:b/>
                <w:sz w:val="17"/>
                <w:szCs w:val="17"/>
              </w:rPr>
              <w:t xml:space="preserve">Respond to and keep directors and executive management apprised of internal/external community relations issues of interest to Metro. </w:t>
            </w:r>
          </w:p>
          <w:p w14:paraId="19D5427D" w14:textId="77777777" w:rsidR="00236BAA" w:rsidRDefault="00236BAA" w:rsidP="00236BAA">
            <w:pPr>
              <w:pStyle w:val="ListParagraph"/>
              <w:numPr>
                <w:ilvl w:val="0"/>
                <w:numId w:val="13"/>
              </w:numPr>
              <w:spacing w:after="160" w:line="256" w:lineRule="auto"/>
              <w:ind w:left="576" w:hanging="216"/>
            </w:pPr>
            <w:r>
              <w:rPr>
                <w:rFonts w:ascii="Century Gothic" w:eastAsia="Times New Roman" w:hAnsi="Century Gothic" w:cs="Calibri"/>
                <w:b/>
                <w:sz w:val="17"/>
                <w:szCs w:val="17"/>
              </w:rPr>
              <w:t>Develop outreach programs and strategies for projects undergoing environmental clearance.</w:t>
            </w:r>
          </w:p>
          <w:p w14:paraId="256465BE" w14:textId="77777777" w:rsidR="00236BAA" w:rsidRDefault="00236BAA">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179FE392" w14:textId="77777777" w:rsidR="00236BAA" w:rsidRDefault="00236BAA">
            <w:pPr>
              <w:rPr>
                <w:rFonts w:ascii="Century Gothic" w:hAnsi="Century Gothic"/>
                <w:b/>
                <w:sz w:val="17"/>
                <w:szCs w:val="17"/>
              </w:rPr>
            </w:pPr>
            <w:r>
              <w:rPr>
                <w:rFonts w:ascii="Century Gothic" w:hAnsi="Century Gothic"/>
                <w:b/>
                <w:sz w:val="17"/>
                <w:szCs w:val="17"/>
              </w:rPr>
              <w:t xml:space="preserve">I would like to explore communications strategies and activities that other agencies have implemented that are specifically targeted to Limited English Proficiency stakeholders.  </w:t>
            </w:r>
          </w:p>
          <w:p w14:paraId="6BEA1EB2" w14:textId="77777777" w:rsidR="00236BAA" w:rsidRDefault="00236BAA">
            <w:pPr>
              <w:rPr>
                <w:rFonts w:ascii="Century Gothic" w:hAnsi="Century Gothic"/>
                <w:b/>
                <w:sz w:val="17"/>
                <w:szCs w:val="17"/>
              </w:rPr>
            </w:pPr>
          </w:p>
          <w:p w14:paraId="0FA87785" w14:textId="77777777" w:rsidR="00236BAA" w:rsidRDefault="00236BAA">
            <w:r>
              <w:rPr>
                <w:rFonts w:ascii="Century Gothic" w:hAnsi="Century Gothic"/>
                <w:b/>
                <w:sz w:val="17"/>
                <w:szCs w:val="17"/>
              </w:rPr>
              <w:t>These communication activities include best practices and lessons learned when involving stakeholders to participate in dialogue regarding fare right sizing, bus restructuring, and/or other potential issues that have a profound impact on this largely transit-dependent population.</w:t>
            </w:r>
          </w:p>
        </w:tc>
      </w:tr>
    </w:tbl>
    <w:p w14:paraId="403EAED9" w14:textId="7C7D66E6" w:rsidR="00236BAA" w:rsidRDefault="00236BAA" w:rsidP="00236BAA"/>
    <w:p w14:paraId="71E19377" w14:textId="77777777" w:rsidR="00236BAA" w:rsidRDefault="00236BAA">
      <w:r>
        <w:br w:type="page"/>
      </w:r>
    </w:p>
    <w:tbl>
      <w:tblPr>
        <w:tblW w:w="0" w:type="auto"/>
        <w:tblLayout w:type="fixed"/>
        <w:tblLook w:val="04A0" w:firstRow="1" w:lastRow="0" w:firstColumn="1" w:lastColumn="0" w:noHBand="0" w:noVBand="1"/>
      </w:tblPr>
      <w:tblGrid>
        <w:gridCol w:w="3600"/>
        <w:gridCol w:w="720"/>
        <w:gridCol w:w="6470"/>
      </w:tblGrid>
      <w:tr w:rsidR="00236BAA" w14:paraId="3B5006DD" w14:textId="77777777" w:rsidTr="00236BAA">
        <w:trPr>
          <w:trHeight w:val="4410"/>
        </w:trPr>
        <w:tc>
          <w:tcPr>
            <w:tcW w:w="3600" w:type="dxa"/>
            <w:vAlign w:val="bottom"/>
            <w:hideMark/>
          </w:tcPr>
          <w:p w14:paraId="0966EA04" w14:textId="2387E467" w:rsidR="00236BAA" w:rsidRDefault="00236BAA">
            <w:pPr>
              <w:tabs>
                <w:tab w:val="left" w:pos="990"/>
              </w:tabs>
              <w:jc w:val="center"/>
            </w:pPr>
            <w:r>
              <w:rPr>
                <w:noProof/>
              </w:rPr>
              <w:lastRenderedPageBreak/>
              <w:drawing>
                <wp:inline distT="0" distB="0" distL="0" distR="0" wp14:anchorId="1A4CC3DF" wp14:editId="120D4E77">
                  <wp:extent cx="1568450" cy="2190750"/>
                  <wp:effectExtent l="0" t="0" r="0" b="0"/>
                  <wp:docPr id="5" name="Picture 5"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person smiling for the camera&#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68450" cy="2190750"/>
                          </a:xfrm>
                          <a:prstGeom prst="rect">
                            <a:avLst/>
                          </a:prstGeom>
                          <a:noFill/>
                          <a:ln>
                            <a:noFill/>
                          </a:ln>
                        </pic:spPr>
                      </pic:pic>
                    </a:graphicData>
                  </a:graphic>
                </wp:inline>
              </w:drawing>
            </w:r>
          </w:p>
        </w:tc>
        <w:tc>
          <w:tcPr>
            <w:tcW w:w="720" w:type="dxa"/>
          </w:tcPr>
          <w:p w14:paraId="4C2C4A6F" w14:textId="77777777" w:rsidR="00236BAA" w:rsidRDefault="00236BAA">
            <w:pPr>
              <w:tabs>
                <w:tab w:val="left" w:pos="990"/>
              </w:tabs>
            </w:pPr>
          </w:p>
        </w:tc>
        <w:tc>
          <w:tcPr>
            <w:tcW w:w="6470" w:type="dxa"/>
            <w:vAlign w:val="bottom"/>
            <w:hideMark/>
          </w:tcPr>
          <w:p w14:paraId="5A3059E4" w14:textId="77777777" w:rsidR="00236BAA" w:rsidRDefault="00236BAA">
            <w:pPr>
              <w:rPr>
                <w:rFonts w:asciiTheme="majorHAnsi" w:hAnsiTheme="majorHAnsi"/>
                <w:sz w:val="72"/>
                <w:szCs w:val="72"/>
              </w:rPr>
            </w:pPr>
            <w:r>
              <w:rPr>
                <w:rFonts w:asciiTheme="majorHAnsi" w:hAnsiTheme="majorHAnsi"/>
                <w:caps/>
                <w:color w:val="000000" w:themeColor="text1"/>
                <w:sz w:val="72"/>
                <w:szCs w:val="72"/>
              </w:rPr>
              <w:t>Nancy Hinojosa</w:t>
            </w:r>
          </w:p>
          <w:p w14:paraId="0BF56A4E" w14:textId="77777777" w:rsidR="00236BAA" w:rsidRPr="003124BA" w:rsidRDefault="00236BAA">
            <w:pPr>
              <w:rPr>
                <w:rFonts w:asciiTheme="majorHAnsi" w:hAnsiTheme="majorHAnsi"/>
                <w:b/>
                <w:sz w:val="38"/>
                <w:szCs w:val="38"/>
              </w:rPr>
            </w:pPr>
            <w:r w:rsidRPr="003124BA">
              <w:rPr>
                <w:rFonts w:asciiTheme="majorHAnsi" w:hAnsiTheme="majorHAnsi"/>
                <w:b/>
                <w:sz w:val="38"/>
                <w:szCs w:val="38"/>
              </w:rPr>
              <w:t>Los Angeles County Metropolitan Transportation Authority</w:t>
            </w:r>
          </w:p>
          <w:p w14:paraId="60FBEA15" w14:textId="77777777" w:rsidR="00236BAA" w:rsidRDefault="00236BAA">
            <w:pPr>
              <w:pStyle w:val="Title"/>
              <w:rPr>
                <w:sz w:val="36"/>
                <w:szCs w:val="36"/>
              </w:rPr>
            </w:pPr>
            <w:r>
              <w:rPr>
                <w:rFonts w:asciiTheme="majorHAnsi" w:hAnsiTheme="majorHAnsi"/>
                <w:sz w:val="36"/>
                <w:szCs w:val="36"/>
              </w:rPr>
              <w:t>senior admin analyst</w:t>
            </w:r>
          </w:p>
        </w:tc>
      </w:tr>
      <w:tr w:rsidR="00236BAA" w14:paraId="3D7522B9" w14:textId="77777777" w:rsidTr="00236BAA">
        <w:trPr>
          <w:trHeight w:val="7434"/>
        </w:trPr>
        <w:tc>
          <w:tcPr>
            <w:tcW w:w="3600" w:type="dxa"/>
            <w:tcMar>
              <w:top w:w="0" w:type="dxa"/>
              <w:left w:w="115" w:type="dxa"/>
              <w:bottom w:w="0" w:type="dxa"/>
              <w:right w:w="115" w:type="dxa"/>
            </w:tcMar>
          </w:tcPr>
          <w:p w14:paraId="082420F5" w14:textId="77777777" w:rsidR="00236BAA" w:rsidRDefault="00236BAA">
            <w:pPr>
              <w:pStyle w:val="Heading3"/>
              <w:rPr>
                <w:sz w:val="20"/>
                <w:szCs w:val="20"/>
              </w:rPr>
            </w:pPr>
            <w:r>
              <w:rPr>
                <w:sz w:val="20"/>
                <w:szCs w:val="20"/>
              </w:rPr>
              <w:t>PROFILE</w:t>
            </w:r>
          </w:p>
          <w:p w14:paraId="6D111438" w14:textId="77777777" w:rsidR="00236BAA" w:rsidRDefault="00236BAA">
            <w:pPr>
              <w:rPr>
                <w:noProof/>
                <w:sz w:val="16"/>
                <w:szCs w:val="16"/>
              </w:rPr>
            </w:pPr>
            <w:r>
              <w:rPr>
                <w:noProof/>
                <w:sz w:val="16"/>
                <w:szCs w:val="16"/>
              </w:rPr>
              <w:t xml:space="preserve">Nancy began her career with LA Metro in 2012 in the Executive Office of Communications. In 2014 she promoted into the Risk, Safety &amp; Asset Management department. She has held 4 positions during tenure, currently serving as Senior Admin Analyst supporting the Chief Risk, Safety &amp; Asset Management Officer. She wears many hats in her department from administration management, handling the department's board relations activities and manages various special projects directed from LA Metro's CEO. </w:t>
            </w:r>
          </w:p>
          <w:p w14:paraId="4341918B" w14:textId="77777777" w:rsidR="00236BAA" w:rsidRDefault="00236BAA">
            <w:pPr>
              <w:rPr>
                <w:noProof/>
                <w:sz w:val="16"/>
                <w:szCs w:val="16"/>
              </w:rPr>
            </w:pPr>
          </w:p>
          <w:p w14:paraId="45795C3C" w14:textId="77777777" w:rsidR="00236BAA" w:rsidRDefault="00236BAA">
            <w:pPr>
              <w:rPr>
                <w:sz w:val="16"/>
                <w:szCs w:val="16"/>
              </w:rPr>
            </w:pPr>
            <w:r>
              <w:rPr>
                <w:noProof/>
                <w:sz w:val="16"/>
                <w:szCs w:val="16"/>
              </w:rPr>
              <w:t xml:space="preserve">Nancy obtained her Bachelor's degree from California State University-Los Angeles and in 2015 earned her Masters' degree with Distinction from California State University-Northridge, majoring in Public Sector Management and Leadership. Nancy’s involvement in LA Metro Leadership programs and initiatives including graduating from LA Metro's Leadership Academy in 2016 and serving on the Women and Girls Governing Council whose mission is to promote the advancement of women in non-traditional transportation careers. She continues to develop and expand her skills in the transportation industry and is excited to be a part of the 2019 MAX cohort. In her free-time Nancy enjoys hiking and traveling with her husband of 15 years.  </w:t>
            </w:r>
          </w:p>
          <w:p w14:paraId="5BD4425C" w14:textId="77777777" w:rsidR="00236BAA" w:rsidRDefault="00BE1416">
            <w:pPr>
              <w:pStyle w:val="Heading3"/>
              <w:rPr>
                <w:sz w:val="20"/>
                <w:szCs w:val="20"/>
              </w:rPr>
            </w:pPr>
            <w:sdt>
              <w:sdtPr>
                <w:rPr>
                  <w:sz w:val="20"/>
                  <w:szCs w:val="20"/>
                </w:rPr>
                <w:id w:val="470108338"/>
                <w:placeholder>
                  <w:docPart w:val="5518B88A11E343A082E8185D7DC8A73A"/>
                </w:placeholder>
                <w:temporary/>
                <w:showingPlcHdr/>
              </w:sdtPr>
              <w:sdtEndPr/>
              <w:sdtContent>
                <w:r w:rsidR="00236BAA">
                  <w:rPr>
                    <w:rFonts w:ascii="Interstate Regular" w:hAnsi="Interstate Regular"/>
                    <w:sz w:val="20"/>
                    <w:szCs w:val="20"/>
                  </w:rPr>
                  <w:t>Contact</w:t>
                </w:r>
              </w:sdtContent>
            </w:sdt>
          </w:p>
          <w:sdt>
            <w:sdtPr>
              <w:rPr>
                <w:sz w:val="17"/>
                <w:szCs w:val="17"/>
              </w:rPr>
              <w:id w:val="952521956"/>
              <w:placeholder>
                <w:docPart w:val="626C0AB4CBD44B44ADF1C0ACE1C4C53F"/>
              </w:placeholder>
              <w:temporary/>
              <w:showingPlcHdr/>
            </w:sdtPr>
            <w:sdtEndPr/>
            <w:sdtContent>
              <w:p w14:paraId="7902B815" w14:textId="77777777" w:rsidR="00236BAA" w:rsidRDefault="00236BAA">
                <w:pPr>
                  <w:rPr>
                    <w:sz w:val="17"/>
                    <w:szCs w:val="17"/>
                  </w:rPr>
                </w:pPr>
                <w:r>
                  <w:rPr>
                    <w:sz w:val="17"/>
                    <w:szCs w:val="17"/>
                  </w:rPr>
                  <w:t>PHONE:</w:t>
                </w:r>
              </w:p>
            </w:sdtContent>
          </w:sdt>
          <w:p w14:paraId="785CF6B6" w14:textId="77777777" w:rsidR="00236BAA" w:rsidRDefault="00236BAA">
            <w:pPr>
              <w:rPr>
                <w:sz w:val="17"/>
                <w:szCs w:val="17"/>
              </w:rPr>
            </w:pPr>
            <w:r>
              <w:rPr>
                <w:sz w:val="17"/>
                <w:szCs w:val="17"/>
              </w:rPr>
              <w:t>(213) 922-3482</w:t>
            </w:r>
          </w:p>
          <w:p w14:paraId="21719257" w14:textId="77777777" w:rsidR="00236BAA" w:rsidRDefault="00236BAA">
            <w:pPr>
              <w:rPr>
                <w:sz w:val="17"/>
                <w:szCs w:val="17"/>
              </w:rPr>
            </w:pPr>
          </w:p>
          <w:p w14:paraId="1D07CE94" w14:textId="77777777" w:rsidR="00236BAA" w:rsidRDefault="00236BAA">
            <w:pPr>
              <w:rPr>
                <w:sz w:val="17"/>
                <w:szCs w:val="17"/>
              </w:rPr>
            </w:pPr>
            <w:r>
              <w:rPr>
                <w:sz w:val="17"/>
                <w:szCs w:val="17"/>
              </w:rPr>
              <w:t>CELL PHONE:</w:t>
            </w:r>
          </w:p>
          <w:p w14:paraId="4F8CB55E" w14:textId="77777777" w:rsidR="00236BAA" w:rsidRDefault="00236BAA">
            <w:pPr>
              <w:rPr>
                <w:sz w:val="17"/>
                <w:szCs w:val="17"/>
              </w:rPr>
            </w:pPr>
            <w:r>
              <w:rPr>
                <w:sz w:val="17"/>
                <w:szCs w:val="17"/>
              </w:rPr>
              <w:t>(213) 841-3828</w:t>
            </w:r>
          </w:p>
          <w:p w14:paraId="6416BA6D" w14:textId="77777777" w:rsidR="00236BAA" w:rsidRDefault="00236BAA">
            <w:pPr>
              <w:rPr>
                <w:sz w:val="17"/>
                <w:szCs w:val="17"/>
              </w:rPr>
            </w:pPr>
          </w:p>
          <w:sdt>
            <w:sdtPr>
              <w:rPr>
                <w:sz w:val="17"/>
                <w:szCs w:val="17"/>
              </w:rPr>
              <w:id w:val="185803701"/>
              <w:placeholder>
                <w:docPart w:val="703B11B8C94341DAAAF211BCDABC1B9D"/>
              </w:placeholder>
              <w:temporary/>
              <w:showingPlcHdr/>
            </w:sdtPr>
            <w:sdtEndPr/>
            <w:sdtContent>
              <w:p w14:paraId="56FADB49" w14:textId="77777777" w:rsidR="00236BAA" w:rsidRDefault="00236BAA">
                <w:pPr>
                  <w:rPr>
                    <w:sz w:val="17"/>
                    <w:szCs w:val="17"/>
                  </w:rPr>
                </w:pPr>
                <w:r>
                  <w:rPr>
                    <w:sz w:val="17"/>
                    <w:szCs w:val="17"/>
                  </w:rPr>
                  <w:t>EMAIL:</w:t>
                </w:r>
              </w:p>
            </w:sdtContent>
          </w:sdt>
          <w:p w14:paraId="70BB6ABD" w14:textId="77777777" w:rsidR="00236BAA" w:rsidRDefault="00236BAA">
            <w:r>
              <w:rPr>
                <w:rStyle w:val="Hyperlink"/>
                <w:color w:val="548AB7" w:themeColor="accent1" w:themeShade="BF"/>
                <w:sz w:val="17"/>
                <w:szCs w:val="17"/>
              </w:rPr>
              <w:t>hinojosan@metro.net</w:t>
            </w:r>
          </w:p>
        </w:tc>
        <w:tc>
          <w:tcPr>
            <w:tcW w:w="720" w:type="dxa"/>
            <w:tcMar>
              <w:top w:w="0" w:type="dxa"/>
              <w:left w:w="115" w:type="dxa"/>
              <w:bottom w:w="0" w:type="dxa"/>
              <w:right w:w="115" w:type="dxa"/>
            </w:tcMar>
          </w:tcPr>
          <w:p w14:paraId="60FAD217" w14:textId="77777777" w:rsidR="00236BAA" w:rsidRDefault="00236BAA">
            <w:pPr>
              <w:tabs>
                <w:tab w:val="left" w:pos="990"/>
              </w:tabs>
            </w:pPr>
          </w:p>
        </w:tc>
        <w:tc>
          <w:tcPr>
            <w:tcW w:w="6470" w:type="dxa"/>
            <w:tcMar>
              <w:top w:w="0" w:type="dxa"/>
              <w:left w:w="115" w:type="dxa"/>
              <w:bottom w:w="0" w:type="dxa"/>
              <w:right w:w="115" w:type="dxa"/>
            </w:tcMar>
          </w:tcPr>
          <w:p w14:paraId="115A98E5" w14:textId="77777777" w:rsidR="00236BAA" w:rsidRDefault="00236BAA">
            <w:pPr>
              <w:pStyle w:val="Heading2"/>
              <w:rPr>
                <w:rFonts w:asciiTheme="minorHAnsi" w:hAnsiTheme="minorHAnsi"/>
              </w:rPr>
            </w:pPr>
            <w:r>
              <w:rPr>
                <w:rFonts w:asciiTheme="minorHAnsi" w:hAnsiTheme="minorHAnsi"/>
              </w:rPr>
              <w:t>department</w:t>
            </w:r>
          </w:p>
          <w:p w14:paraId="5BA8492E" w14:textId="77777777" w:rsidR="00236BAA" w:rsidRDefault="00236BAA">
            <w:pPr>
              <w:rPr>
                <w:b/>
                <w:sz w:val="17"/>
                <w:szCs w:val="17"/>
              </w:rPr>
            </w:pPr>
            <w:r>
              <w:rPr>
                <w:b/>
                <w:sz w:val="17"/>
                <w:szCs w:val="17"/>
              </w:rPr>
              <w:t>Risk, Safety, and Asset Management</w:t>
            </w:r>
          </w:p>
          <w:p w14:paraId="620C4832" w14:textId="77777777" w:rsidR="00236BAA" w:rsidRDefault="00236BAA">
            <w:pPr>
              <w:pStyle w:val="Heading2"/>
              <w:rPr>
                <w:rFonts w:asciiTheme="minorHAnsi" w:hAnsiTheme="minorHAnsi"/>
              </w:rPr>
            </w:pPr>
            <w:r>
              <w:rPr>
                <w:rFonts w:asciiTheme="minorHAnsi" w:hAnsiTheme="minorHAnsi"/>
              </w:rPr>
              <w:t>position description</w:t>
            </w:r>
          </w:p>
          <w:p w14:paraId="0C3A81E1" w14:textId="77777777" w:rsidR="00236BAA" w:rsidRDefault="00236BAA" w:rsidP="00236BAA">
            <w:pPr>
              <w:pStyle w:val="ListParagraph"/>
              <w:numPr>
                <w:ilvl w:val="0"/>
                <w:numId w:val="14"/>
              </w:numPr>
              <w:spacing w:after="40"/>
              <w:rPr>
                <w:b/>
                <w:noProof/>
                <w:sz w:val="17"/>
                <w:szCs w:val="17"/>
              </w:rPr>
            </w:pPr>
            <w:r>
              <w:rPr>
                <w:b/>
                <w:noProof/>
                <w:sz w:val="17"/>
                <w:szCs w:val="17"/>
              </w:rPr>
              <w:t>Provide support to the Chief Risk, Safety and Asset Management Officer and reporting departments with development of transportation projects in the areas of risk, safety, emergency and asset management.</w:t>
            </w:r>
          </w:p>
          <w:p w14:paraId="3B9554CD" w14:textId="77777777" w:rsidR="00236BAA" w:rsidRDefault="00236BAA" w:rsidP="00236BAA">
            <w:pPr>
              <w:pStyle w:val="ListParagraph"/>
              <w:numPr>
                <w:ilvl w:val="0"/>
                <w:numId w:val="14"/>
              </w:numPr>
              <w:spacing w:after="40"/>
              <w:rPr>
                <w:b/>
                <w:noProof/>
                <w:sz w:val="17"/>
                <w:szCs w:val="17"/>
              </w:rPr>
            </w:pPr>
            <w:r>
              <w:rPr>
                <w:b/>
                <w:noProof/>
                <w:sz w:val="17"/>
                <w:szCs w:val="17"/>
              </w:rPr>
              <w:t>Prepare and present reports, presentations, scopes of work, letters, and performance measure updates to senior management and the OCEO.</w:t>
            </w:r>
          </w:p>
          <w:p w14:paraId="6AE321EC" w14:textId="77777777" w:rsidR="00236BAA" w:rsidRDefault="00236BAA" w:rsidP="00236BAA">
            <w:pPr>
              <w:pStyle w:val="ListParagraph"/>
              <w:numPr>
                <w:ilvl w:val="0"/>
                <w:numId w:val="14"/>
              </w:numPr>
              <w:spacing w:after="40"/>
              <w:rPr>
                <w:b/>
                <w:noProof/>
                <w:sz w:val="17"/>
                <w:szCs w:val="17"/>
              </w:rPr>
            </w:pPr>
            <w:r>
              <w:rPr>
                <w:b/>
                <w:noProof/>
                <w:sz w:val="17"/>
                <w:szCs w:val="17"/>
              </w:rPr>
              <w:t>Plan and organize administrative functions and tasks relative to the activities and operations of the department.</w:t>
            </w:r>
          </w:p>
          <w:p w14:paraId="269958B1" w14:textId="77777777" w:rsidR="00236BAA" w:rsidRDefault="00236BAA" w:rsidP="00236BAA">
            <w:pPr>
              <w:pStyle w:val="ListParagraph"/>
              <w:numPr>
                <w:ilvl w:val="0"/>
                <w:numId w:val="14"/>
              </w:numPr>
              <w:spacing w:after="40"/>
              <w:rPr>
                <w:b/>
                <w:noProof/>
                <w:sz w:val="17"/>
                <w:szCs w:val="17"/>
              </w:rPr>
            </w:pPr>
            <w:r>
              <w:rPr>
                <w:b/>
                <w:noProof/>
                <w:sz w:val="17"/>
                <w:szCs w:val="17"/>
              </w:rPr>
              <w:t>Design, develop and implement projects that are defined by agency goals and objectives, policies and procedures, work requirements, and performance measures.</w:t>
            </w:r>
          </w:p>
          <w:p w14:paraId="63EC3ED0" w14:textId="77777777" w:rsidR="00236BAA" w:rsidRDefault="00236BAA" w:rsidP="00236BAA">
            <w:pPr>
              <w:pStyle w:val="ListParagraph"/>
              <w:numPr>
                <w:ilvl w:val="0"/>
                <w:numId w:val="14"/>
              </w:numPr>
              <w:spacing w:after="40"/>
              <w:rPr>
                <w:b/>
                <w:noProof/>
                <w:sz w:val="17"/>
                <w:szCs w:val="17"/>
              </w:rPr>
            </w:pPr>
            <w:r>
              <w:rPr>
                <w:b/>
                <w:noProof/>
                <w:sz w:val="17"/>
                <w:szCs w:val="17"/>
              </w:rPr>
              <w:t>Recommends strategies for process improvement and prepare justifications for staffing, facilities, equipment, production, and policy.</w:t>
            </w:r>
          </w:p>
          <w:p w14:paraId="79329A75" w14:textId="77777777" w:rsidR="00236BAA" w:rsidRDefault="00236BAA" w:rsidP="00236BAA">
            <w:pPr>
              <w:pStyle w:val="ListParagraph"/>
              <w:numPr>
                <w:ilvl w:val="0"/>
                <w:numId w:val="14"/>
              </w:numPr>
              <w:spacing w:after="40"/>
              <w:rPr>
                <w:b/>
                <w:noProof/>
                <w:sz w:val="17"/>
                <w:szCs w:val="17"/>
              </w:rPr>
            </w:pPr>
            <w:r>
              <w:rPr>
                <w:b/>
                <w:noProof/>
                <w:sz w:val="17"/>
                <w:szCs w:val="17"/>
              </w:rPr>
              <w:t>Confer with and represents LA Metro in meetings and conduct on-site meetings to comply with agency policies and procedures and maintain interface with public agencies, community organizations, contractors, vendors, consultants, and the public on various matters as assigned.</w:t>
            </w:r>
          </w:p>
          <w:p w14:paraId="255C8619" w14:textId="77777777" w:rsidR="00236BAA" w:rsidRDefault="00236BAA" w:rsidP="00236BAA">
            <w:pPr>
              <w:pStyle w:val="ListParagraph"/>
              <w:numPr>
                <w:ilvl w:val="0"/>
                <w:numId w:val="14"/>
              </w:numPr>
              <w:spacing w:after="40"/>
              <w:rPr>
                <w:b/>
                <w:sz w:val="17"/>
                <w:szCs w:val="17"/>
              </w:rPr>
            </w:pPr>
            <w:r>
              <w:rPr>
                <w:b/>
                <w:noProof/>
                <w:sz w:val="17"/>
                <w:szCs w:val="17"/>
              </w:rPr>
              <w:t>Conduct data analysis and research and implement problem-solving methods.</w:t>
            </w:r>
          </w:p>
          <w:p w14:paraId="69912FD7" w14:textId="77777777" w:rsidR="00236BAA" w:rsidRDefault="00236BAA">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01E5453E" w14:textId="77777777" w:rsidR="00236BAA" w:rsidRDefault="00236BAA">
            <w:pPr>
              <w:rPr>
                <w:b/>
                <w:sz w:val="17"/>
                <w:szCs w:val="17"/>
              </w:rPr>
            </w:pPr>
            <w:r>
              <w:rPr>
                <w:b/>
                <w:sz w:val="17"/>
                <w:szCs w:val="17"/>
              </w:rPr>
              <w:t>Metro is dedicated to increasing the safety of our Bus Operators and customers.  Assaults on Operators continue to be a problem, causing worker absence, productivity issues and increased levels of stress for both the assaulted Operators and their coworkers. LA Metro has installed Operator barriers on some busses to determine their effectiveness in reducing Operator assaults. However, most Operators choose not to use the barriers. For their own protection, we are considering mandating Operators to use the barriers. To fully determine the effectiveness of using barriers to decrease assaults on Operators, a pilot program mandating their use must be implemented and evaluated including the reduction in Workers’ Compensation claims.</w:t>
            </w:r>
          </w:p>
          <w:p w14:paraId="539E11D8" w14:textId="77777777" w:rsidR="00236BAA" w:rsidRDefault="00236BAA">
            <w:pPr>
              <w:rPr>
                <w:b/>
                <w:sz w:val="17"/>
                <w:szCs w:val="17"/>
              </w:rPr>
            </w:pPr>
          </w:p>
          <w:p w14:paraId="721F7FC2" w14:textId="77777777" w:rsidR="00236BAA" w:rsidRDefault="00236BAA">
            <w:r>
              <w:rPr>
                <w:b/>
                <w:sz w:val="17"/>
                <w:szCs w:val="17"/>
              </w:rPr>
              <w:t>With a successful pilot program of mandatory use of Operator barriers Metro can implement a permanent program to enforce the use of these safety enhancements, helping promote a safer work environment and potentially providing large cost savings to our agency by reducing Workers' Compensation claims.</w:t>
            </w:r>
          </w:p>
        </w:tc>
      </w:tr>
    </w:tbl>
    <w:p w14:paraId="7CF5A891" w14:textId="77777777" w:rsidR="00236BAA" w:rsidRDefault="00236BAA" w:rsidP="00236BAA">
      <w:r>
        <w:br w:type="page"/>
      </w:r>
    </w:p>
    <w:tbl>
      <w:tblPr>
        <w:tblW w:w="0" w:type="auto"/>
        <w:tblLayout w:type="fixed"/>
        <w:tblLook w:val="04A0" w:firstRow="1" w:lastRow="0" w:firstColumn="1" w:lastColumn="0" w:noHBand="0" w:noVBand="1"/>
      </w:tblPr>
      <w:tblGrid>
        <w:gridCol w:w="3600"/>
        <w:gridCol w:w="720"/>
        <w:gridCol w:w="6470"/>
      </w:tblGrid>
      <w:tr w:rsidR="00236BAA" w14:paraId="5092AF76" w14:textId="77777777" w:rsidTr="00236BAA">
        <w:trPr>
          <w:trHeight w:val="4410"/>
        </w:trPr>
        <w:tc>
          <w:tcPr>
            <w:tcW w:w="3600" w:type="dxa"/>
            <w:vAlign w:val="bottom"/>
            <w:hideMark/>
          </w:tcPr>
          <w:p w14:paraId="2710BF9A" w14:textId="7DD69AF5" w:rsidR="00236BAA" w:rsidRDefault="00236BAA">
            <w:pPr>
              <w:tabs>
                <w:tab w:val="left" w:pos="990"/>
              </w:tabs>
              <w:jc w:val="center"/>
            </w:pPr>
            <w:r>
              <w:rPr>
                <w:noProof/>
              </w:rPr>
              <w:lastRenderedPageBreak/>
              <w:drawing>
                <wp:inline distT="0" distB="0" distL="0" distR="0" wp14:anchorId="7750C293" wp14:editId="66BD0E33">
                  <wp:extent cx="1562100" cy="2190750"/>
                  <wp:effectExtent l="0" t="0" r="0" b="0"/>
                  <wp:docPr id="6" name="Picture 6" descr="A person wearing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erson wearing a blue shirt&#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62100" cy="2190750"/>
                          </a:xfrm>
                          <a:prstGeom prst="rect">
                            <a:avLst/>
                          </a:prstGeom>
                          <a:noFill/>
                          <a:ln>
                            <a:noFill/>
                          </a:ln>
                        </pic:spPr>
                      </pic:pic>
                    </a:graphicData>
                  </a:graphic>
                </wp:inline>
              </w:drawing>
            </w:r>
          </w:p>
        </w:tc>
        <w:tc>
          <w:tcPr>
            <w:tcW w:w="720" w:type="dxa"/>
          </w:tcPr>
          <w:p w14:paraId="489344B8" w14:textId="77777777" w:rsidR="00236BAA" w:rsidRDefault="00236BAA">
            <w:pPr>
              <w:tabs>
                <w:tab w:val="left" w:pos="990"/>
              </w:tabs>
            </w:pPr>
          </w:p>
        </w:tc>
        <w:tc>
          <w:tcPr>
            <w:tcW w:w="6470" w:type="dxa"/>
            <w:vAlign w:val="bottom"/>
            <w:hideMark/>
          </w:tcPr>
          <w:p w14:paraId="54C03583" w14:textId="77777777" w:rsidR="00236BAA" w:rsidRDefault="00236BAA">
            <w:pPr>
              <w:rPr>
                <w:rFonts w:asciiTheme="majorHAnsi" w:hAnsiTheme="majorHAnsi"/>
                <w:sz w:val="72"/>
                <w:szCs w:val="72"/>
              </w:rPr>
            </w:pPr>
            <w:r>
              <w:rPr>
                <w:rFonts w:asciiTheme="majorHAnsi" w:hAnsiTheme="majorHAnsi"/>
                <w:caps/>
                <w:color w:val="000000" w:themeColor="text1"/>
                <w:sz w:val="72"/>
                <w:szCs w:val="72"/>
              </w:rPr>
              <w:t>jose paz</w:t>
            </w:r>
          </w:p>
          <w:p w14:paraId="6CD1C74B" w14:textId="77777777" w:rsidR="00236BAA" w:rsidRPr="003124BA" w:rsidRDefault="00236BAA">
            <w:pPr>
              <w:rPr>
                <w:rFonts w:asciiTheme="majorHAnsi" w:hAnsiTheme="majorHAnsi"/>
                <w:b/>
                <w:sz w:val="38"/>
                <w:szCs w:val="38"/>
              </w:rPr>
            </w:pPr>
            <w:r w:rsidRPr="003124BA">
              <w:rPr>
                <w:rFonts w:asciiTheme="majorHAnsi" w:hAnsiTheme="majorHAnsi"/>
                <w:b/>
                <w:sz w:val="38"/>
                <w:szCs w:val="38"/>
              </w:rPr>
              <w:t>Los Angeles County Metropolitan Transportation Authority</w:t>
            </w:r>
          </w:p>
          <w:p w14:paraId="46D766E1" w14:textId="77777777" w:rsidR="00236BAA" w:rsidRDefault="00236BAA">
            <w:pPr>
              <w:pStyle w:val="Title"/>
              <w:rPr>
                <w:sz w:val="36"/>
                <w:szCs w:val="36"/>
              </w:rPr>
            </w:pPr>
            <w:r>
              <w:rPr>
                <w:rFonts w:asciiTheme="majorHAnsi" w:hAnsiTheme="majorHAnsi"/>
                <w:sz w:val="36"/>
                <w:szCs w:val="36"/>
              </w:rPr>
              <w:t>Schedule Checking Supervisor</w:t>
            </w:r>
          </w:p>
        </w:tc>
      </w:tr>
      <w:tr w:rsidR="00236BAA" w14:paraId="5A763D35" w14:textId="77777777" w:rsidTr="00236BAA">
        <w:trPr>
          <w:trHeight w:val="7434"/>
        </w:trPr>
        <w:tc>
          <w:tcPr>
            <w:tcW w:w="3600" w:type="dxa"/>
            <w:tcMar>
              <w:top w:w="0" w:type="dxa"/>
              <w:left w:w="115" w:type="dxa"/>
              <w:bottom w:w="0" w:type="dxa"/>
              <w:right w:w="115" w:type="dxa"/>
            </w:tcMar>
          </w:tcPr>
          <w:p w14:paraId="26622706" w14:textId="77777777" w:rsidR="00236BAA" w:rsidRDefault="00236BAA">
            <w:pPr>
              <w:pStyle w:val="Heading3"/>
              <w:rPr>
                <w:szCs w:val="22"/>
              </w:rPr>
            </w:pPr>
            <w:r>
              <w:rPr>
                <w:szCs w:val="22"/>
              </w:rPr>
              <w:t>PROFILE</w:t>
            </w:r>
          </w:p>
          <w:p w14:paraId="1E7FCCE6" w14:textId="77777777" w:rsidR="00236BAA" w:rsidRDefault="00236BAA">
            <w:r>
              <w:t>Jose Paz joined Metro in 2015 as a supervisor in the Data Checking department.  In this position he oversees the collection of rail patronage data for government reporting.  Prior to public transit, Jose was involved in the education sector for ten years; scheduling and coordinating field trips for 27 schools and managing the routing software for a school district.  With a degree in Information Systems, Jose is excited about the application of data as a solution to business needs.</w:t>
            </w:r>
          </w:p>
          <w:p w14:paraId="27E4647B" w14:textId="77777777" w:rsidR="00236BAA" w:rsidRDefault="00236BAA"/>
          <w:p w14:paraId="7FEF7CC0" w14:textId="77777777" w:rsidR="00236BAA" w:rsidRDefault="00236BAA">
            <w:r>
              <w:t>In his spare time, Jose enjoys learning about science with his three children.    He also enjoys making and listening to music.  Jose is excited about working at Metro and about being a part of future transit service developments.</w:t>
            </w:r>
          </w:p>
          <w:p w14:paraId="2191C930" w14:textId="77777777" w:rsidR="00236BAA" w:rsidRDefault="00BE1416">
            <w:pPr>
              <w:pStyle w:val="Heading3"/>
              <w:rPr>
                <w:szCs w:val="22"/>
              </w:rPr>
            </w:pPr>
            <w:sdt>
              <w:sdtPr>
                <w:rPr>
                  <w:szCs w:val="22"/>
                </w:rPr>
                <w:id w:val="-527799349"/>
                <w:placeholder>
                  <w:docPart w:val="09D0984223F94B81ABE2CFAE6B1FBDD6"/>
                </w:placeholder>
                <w:temporary/>
                <w:showingPlcHdr/>
              </w:sdtPr>
              <w:sdtEndPr/>
              <w:sdtContent>
                <w:r w:rsidR="00236BAA">
                  <w:rPr>
                    <w:rFonts w:ascii="Interstate Regular" w:hAnsi="Interstate Regular"/>
                    <w:szCs w:val="22"/>
                  </w:rPr>
                  <w:t>Contact</w:t>
                </w:r>
              </w:sdtContent>
            </w:sdt>
          </w:p>
          <w:sdt>
            <w:sdtPr>
              <w:rPr>
                <w:sz w:val="17"/>
                <w:szCs w:val="17"/>
              </w:rPr>
              <w:id w:val="-1625848133"/>
              <w:placeholder>
                <w:docPart w:val="72C6D458CA974204BBEE19745F22C454"/>
              </w:placeholder>
              <w:temporary/>
              <w:showingPlcHdr/>
            </w:sdtPr>
            <w:sdtEndPr/>
            <w:sdtContent>
              <w:p w14:paraId="70DFFE97" w14:textId="77777777" w:rsidR="00236BAA" w:rsidRDefault="00236BAA">
                <w:pPr>
                  <w:rPr>
                    <w:sz w:val="17"/>
                    <w:szCs w:val="17"/>
                  </w:rPr>
                </w:pPr>
                <w:r>
                  <w:rPr>
                    <w:sz w:val="17"/>
                    <w:szCs w:val="17"/>
                  </w:rPr>
                  <w:t>PHONE:</w:t>
                </w:r>
              </w:p>
            </w:sdtContent>
          </w:sdt>
          <w:p w14:paraId="5C36E3FC" w14:textId="77777777" w:rsidR="00236BAA" w:rsidRDefault="00236BAA">
            <w:pPr>
              <w:rPr>
                <w:sz w:val="17"/>
                <w:szCs w:val="17"/>
              </w:rPr>
            </w:pPr>
            <w:r>
              <w:rPr>
                <w:sz w:val="17"/>
                <w:szCs w:val="17"/>
              </w:rPr>
              <w:t>(213) 922-4849</w:t>
            </w:r>
          </w:p>
          <w:p w14:paraId="40D52193" w14:textId="77777777" w:rsidR="00236BAA" w:rsidRDefault="00236BAA">
            <w:pPr>
              <w:rPr>
                <w:sz w:val="17"/>
                <w:szCs w:val="17"/>
              </w:rPr>
            </w:pPr>
          </w:p>
          <w:p w14:paraId="4B75D4E0" w14:textId="77777777" w:rsidR="00236BAA" w:rsidRDefault="00236BAA">
            <w:pPr>
              <w:rPr>
                <w:sz w:val="17"/>
                <w:szCs w:val="17"/>
              </w:rPr>
            </w:pPr>
            <w:r>
              <w:rPr>
                <w:sz w:val="17"/>
                <w:szCs w:val="17"/>
              </w:rPr>
              <w:t>CELL PHONE:</w:t>
            </w:r>
          </w:p>
          <w:p w14:paraId="0274725D" w14:textId="77777777" w:rsidR="00236BAA" w:rsidRDefault="00236BAA">
            <w:pPr>
              <w:rPr>
                <w:sz w:val="17"/>
                <w:szCs w:val="17"/>
              </w:rPr>
            </w:pPr>
            <w:r>
              <w:rPr>
                <w:sz w:val="17"/>
                <w:szCs w:val="17"/>
              </w:rPr>
              <w:t>(909) 841-3182</w:t>
            </w:r>
          </w:p>
          <w:p w14:paraId="48541D38" w14:textId="77777777" w:rsidR="00236BAA" w:rsidRDefault="00236BAA">
            <w:pPr>
              <w:rPr>
                <w:sz w:val="17"/>
                <w:szCs w:val="17"/>
              </w:rPr>
            </w:pPr>
          </w:p>
          <w:sdt>
            <w:sdtPr>
              <w:rPr>
                <w:sz w:val="17"/>
                <w:szCs w:val="17"/>
              </w:rPr>
              <w:id w:val="495764451"/>
              <w:placeholder>
                <w:docPart w:val="84EA50DCDF88407A979FB00D049D2CAC"/>
              </w:placeholder>
              <w:temporary/>
              <w:showingPlcHdr/>
            </w:sdtPr>
            <w:sdtEndPr/>
            <w:sdtContent>
              <w:p w14:paraId="5DF1D977" w14:textId="77777777" w:rsidR="00236BAA" w:rsidRDefault="00236BAA">
                <w:pPr>
                  <w:rPr>
                    <w:sz w:val="17"/>
                    <w:szCs w:val="17"/>
                  </w:rPr>
                </w:pPr>
                <w:r>
                  <w:rPr>
                    <w:sz w:val="17"/>
                    <w:szCs w:val="17"/>
                  </w:rPr>
                  <w:t>EMAIL:</w:t>
                </w:r>
              </w:p>
            </w:sdtContent>
          </w:sdt>
          <w:p w14:paraId="22309F32" w14:textId="77777777" w:rsidR="00236BAA" w:rsidRDefault="00236BAA">
            <w:r>
              <w:rPr>
                <w:rStyle w:val="Hyperlink"/>
                <w:color w:val="548AB7" w:themeColor="accent1" w:themeShade="BF"/>
                <w:sz w:val="17"/>
                <w:szCs w:val="17"/>
              </w:rPr>
              <w:t>pazjos@metro.net</w:t>
            </w:r>
          </w:p>
        </w:tc>
        <w:tc>
          <w:tcPr>
            <w:tcW w:w="720" w:type="dxa"/>
            <w:tcMar>
              <w:top w:w="0" w:type="dxa"/>
              <w:left w:w="115" w:type="dxa"/>
              <w:bottom w:w="0" w:type="dxa"/>
              <w:right w:w="115" w:type="dxa"/>
            </w:tcMar>
          </w:tcPr>
          <w:p w14:paraId="3E580965" w14:textId="77777777" w:rsidR="00236BAA" w:rsidRDefault="00236BAA">
            <w:pPr>
              <w:tabs>
                <w:tab w:val="left" w:pos="990"/>
              </w:tabs>
            </w:pPr>
          </w:p>
        </w:tc>
        <w:tc>
          <w:tcPr>
            <w:tcW w:w="6470" w:type="dxa"/>
            <w:tcMar>
              <w:top w:w="0" w:type="dxa"/>
              <w:left w:w="115" w:type="dxa"/>
              <w:bottom w:w="0" w:type="dxa"/>
              <w:right w:w="115" w:type="dxa"/>
            </w:tcMar>
          </w:tcPr>
          <w:p w14:paraId="526D456D" w14:textId="77777777" w:rsidR="00236BAA" w:rsidRDefault="00236BAA">
            <w:pPr>
              <w:pStyle w:val="Heading2"/>
              <w:rPr>
                <w:rFonts w:asciiTheme="minorHAnsi" w:hAnsiTheme="minorHAnsi"/>
              </w:rPr>
            </w:pPr>
            <w:r>
              <w:rPr>
                <w:rFonts w:asciiTheme="minorHAnsi" w:hAnsiTheme="minorHAnsi"/>
              </w:rPr>
              <w:t>department</w:t>
            </w:r>
          </w:p>
          <w:p w14:paraId="450D495A" w14:textId="77777777" w:rsidR="00236BAA" w:rsidRDefault="00236BAA">
            <w:pPr>
              <w:rPr>
                <w:b/>
                <w:szCs w:val="18"/>
              </w:rPr>
            </w:pPr>
            <w:r>
              <w:rPr>
                <w:b/>
                <w:szCs w:val="18"/>
              </w:rPr>
              <w:t>Service Performance Analysis, Data Collection</w:t>
            </w:r>
          </w:p>
          <w:p w14:paraId="29C3EAF9" w14:textId="77777777" w:rsidR="00236BAA" w:rsidRDefault="00236BAA">
            <w:pPr>
              <w:pStyle w:val="Heading2"/>
              <w:rPr>
                <w:rFonts w:asciiTheme="minorHAnsi" w:hAnsiTheme="minorHAnsi"/>
              </w:rPr>
            </w:pPr>
            <w:r>
              <w:rPr>
                <w:rFonts w:asciiTheme="minorHAnsi" w:hAnsiTheme="minorHAnsi"/>
              </w:rPr>
              <w:t>position description</w:t>
            </w:r>
          </w:p>
          <w:p w14:paraId="5C1A0DCD" w14:textId="77777777" w:rsidR="00236BAA" w:rsidRDefault="00236BAA">
            <w:pPr>
              <w:rPr>
                <w:rFonts w:ascii="Century Gothic" w:hAnsi="Century Gothic"/>
                <w:b/>
                <w:noProof/>
                <w:szCs w:val="18"/>
              </w:rPr>
            </w:pPr>
            <w:r>
              <w:rPr>
                <w:rFonts w:ascii="Century Gothic" w:hAnsi="Century Gothic"/>
                <w:b/>
                <w:noProof/>
                <w:szCs w:val="18"/>
              </w:rPr>
              <w:t>Oversee and supervise a group of subordinate staff in the collection of</w:t>
            </w:r>
            <w:r>
              <w:rPr>
                <w:rFonts w:ascii="Century Gothic" w:hAnsi="Century Gothic"/>
                <w:b/>
                <w:szCs w:val="18"/>
              </w:rPr>
              <w:t xml:space="preserve"> patronage data for internal statistical analysis and service adjustments, federal reporting, and</w:t>
            </w:r>
            <w:r>
              <w:rPr>
                <w:rFonts w:ascii="Century Gothic" w:hAnsi="Century Gothic"/>
                <w:b/>
                <w:noProof/>
                <w:szCs w:val="18"/>
              </w:rPr>
              <w:t xml:space="preserve"> to ensure departmental objectives are met.</w:t>
            </w:r>
          </w:p>
          <w:p w14:paraId="6E9045EA" w14:textId="77777777" w:rsidR="00236BAA" w:rsidRDefault="00236BAA">
            <w:pPr>
              <w:rPr>
                <w:rFonts w:ascii="Century Gothic" w:hAnsi="Century Gothic"/>
                <w:b/>
                <w:noProof/>
                <w:szCs w:val="18"/>
              </w:rPr>
            </w:pPr>
          </w:p>
          <w:p w14:paraId="2FD7170C" w14:textId="77777777" w:rsidR="00236BAA" w:rsidRDefault="00236BAA">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699BF6B5" w14:textId="77777777" w:rsidR="00236BAA" w:rsidRDefault="00236BAA">
            <w:pPr>
              <w:rPr>
                <w:b/>
              </w:rPr>
            </w:pPr>
            <w:r>
              <w:rPr>
                <w:b/>
              </w:rPr>
              <w:t>In order to promote and maximize the future leadership potential at all levels of the workforce, I want to research the feasibility of expanding on the current training and development offered to employees.  A portion of this plan involves keeping all employees abreast and engaged with respect to agency endeavors, both current and future.  I envision internal and external certificate programs and training opportunities made available in order to enhance employee skills and make them better-qualified for promotion within the Agency.  Some of the primary points of research include the feasibility of implementing such recommendations in light of stakeholders involved such as union or employee opposition and the time and human capital demand required in order to minimize interference with daily operations.  In the process I plan to identify best practices at other agencies, evaluate the potential applicability of such in my own agency and develop the steps and processes to implement an achievable solution to my proposal.</w:t>
            </w:r>
          </w:p>
          <w:p w14:paraId="1F54654F" w14:textId="77777777" w:rsidR="00236BAA" w:rsidRDefault="00236BAA">
            <w:pPr>
              <w:rPr>
                <w:b/>
              </w:rPr>
            </w:pPr>
          </w:p>
          <w:p w14:paraId="03BF3C3A" w14:textId="77777777" w:rsidR="00236BAA" w:rsidRDefault="00236BAA">
            <w:r>
              <w:rPr>
                <w:b/>
              </w:rPr>
              <w:t>I see the potential of encouraging promotion within the agency as a great benefit.  Employees who have the ambition to serve, have a good grasp of the Agency's culture and regional needs may be lacking some of the hard skills to serve in a greater capacity.  Providing the educational outlets and focused skill-building through the agency and external partners promise to provide ideal and qualified candidates to move forward Metro's vision for the future.</w:t>
            </w:r>
          </w:p>
        </w:tc>
      </w:tr>
    </w:tbl>
    <w:p w14:paraId="79E079AD" w14:textId="4302E305" w:rsidR="00236BAA" w:rsidRDefault="00236BAA" w:rsidP="00236BAA"/>
    <w:p w14:paraId="60CC1DD7" w14:textId="77777777" w:rsidR="00236BAA" w:rsidRDefault="00236BAA">
      <w:r>
        <w:br w:type="page"/>
      </w:r>
    </w:p>
    <w:tbl>
      <w:tblPr>
        <w:tblW w:w="0" w:type="auto"/>
        <w:tblLayout w:type="fixed"/>
        <w:tblLook w:val="04A0" w:firstRow="1" w:lastRow="0" w:firstColumn="1" w:lastColumn="0" w:noHBand="0" w:noVBand="1"/>
      </w:tblPr>
      <w:tblGrid>
        <w:gridCol w:w="3600"/>
        <w:gridCol w:w="720"/>
        <w:gridCol w:w="6470"/>
      </w:tblGrid>
      <w:tr w:rsidR="00236BAA" w14:paraId="3B25FCF8" w14:textId="77777777" w:rsidTr="00236BAA">
        <w:trPr>
          <w:trHeight w:val="4410"/>
        </w:trPr>
        <w:tc>
          <w:tcPr>
            <w:tcW w:w="3600" w:type="dxa"/>
            <w:vAlign w:val="bottom"/>
            <w:hideMark/>
          </w:tcPr>
          <w:p w14:paraId="27B7EE65" w14:textId="4A965936" w:rsidR="00236BAA" w:rsidRDefault="00236BAA">
            <w:pPr>
              <w:tabs>
                <w:tab w:val="left" w:pos="990"/>
              </w:tabs>
              <w:jc w:val="center"/>
            </w:pPr>
            <w:r>
              <w:rPr>
                <w:noProof/>
              </w:rPr>
              <w:lastRenderedPageBreak/>
              <w:drawing>
                <wp:inline distT="0" distB="0" distL="0" distR="0" wp14:anchorId="0E72B028" wp14:editId="31C41640">
                  <wp:extent cx="1574800" cy="2190750"/>
                  <wp:effectExtent l="0" t="0" r="6350" b="0"/>
                  <wp:docPr id="7" name="Picture 7" descr="A person wearing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erson wearing a suit and tie&#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74800" cy="2190750"/>
                          </a:xfrm>
                          <a:prstGeom prst="rect">
                            <a:avLst/>
                          </a:prstGeom>
                          <a:noFill/>
                          <a:ln>
                            <a:noFill/>
                          </a:ln>
                        </pic:spPr>
                      </pic:pic>
                    </a:graphicData>
                  </a:graphic>
                </wp:inline>
              </w:drawing>
            </w:r>
          </w:p>
        </w:tc>
        <w:tc>
          <w:tcPr>
            <w:tcW w:w="720" w:type="dxa"/>
          </w:tcPr>
          <w:p w14:paraId="56416591" w14:textId="77777777" w:rsidR="00236BAA" w:rsidRDefault="00236BAA">
            <w:pPr>
              <w:tabs>
                <w:tab w:val="left" w:pos="990"/>
              </w:tabs>
            </w:pPr>
          </w:p>
        </w:tc>
        <w:tc>
          <w:tcPr>
            <w:tcW w:w="6470" w:type="dxa"/>
            <w:vAlign w:val="bottom"/>
            <w:hideMark/>
          </w:tcPr>
          <w:p w14:paraId="25E25374" w14:textId="77777777" w:rsidR="00236BAA" w:rsidRDefault="00236BAA">
            <w:pPr>
              <w:rPr>
                <w:rFonts w:asciiTheme="majorHAnsi" w:hAnsiTheme="majorHAnsi"/>
                <w:sz w:val="72"/>
                <w:szCs w:val="72"/>
              </w:rPr>
            </w:pPr>
            <w:r>
              <w:rPr>
                <w:rFonts w:asciiTheme="majorHAnsi" w:hAnsiTheme="majorHAnsi"/>
                <w:caps/>
                <w:color w:val="000000" w:themeColor="text1"/>
                <w:sz w:val="72"/>
                <w:szCs w:val="72"/>
              </w:rPr>
              <w:t>arturo ramirez</w:t>
            </w:r>
          </w:p>
          <w:p w14:paraId="76A85291" w14:textId="77777777" w:rsidR="00236BAA" w:rsidRDefault="00236BAA">
            <w:pPr>
              <w:rPr>
                <w:rFonts w:asciiTheme="majorHAnsi" w:hAnsiTheme="majorHAnsi"/>
                <w:b/>
                <w:sz w:val="38"/>
                <w:szCs w:val="38"/>
              </w:rPr>
            </w:pPr>
            <w:r>
              <w:rPr>
                <w:rFonts w:asciiTheme="majorHAnsi" w:hAnsiTheme="majorHAnsi"/>
                <w:b/>
                <w:sz w:val="38"/>
                <w:szCs w:val="38"/>
              </w:rPr>
              <w:t>Los Angeles County Metropolitan Transportation Authority</w:t>
            </w:r>
          </w:p>
          <w:p w14:paraId="3274852E" w14:textId="77777777" w:rsidR="00236BAA" w:rsidRDefault="00236BAA">
            <w:pPr>
              <w:pStyle w:val="Title"/>
              <w:rPr>
                <w:sz w:val="36"/>
                <w:szCs w:val="36"/>
              </w:rPr>
            </w:pPr>
            <w:r>
              <w:rPr>
                <w:rFonts w:asciiTheme="majorHAnsi" w:hAnsiTheme="majorHAnsi"/>
                <w:sz w:val="36"/>
                <w:szCs w:val="36"/>
              </w:rPr>
              <w:t>Senior Manager, Systems Projects</w:t>
            </w:r>
          </w:p>
        </w:tc>
      </w:tr>
      <w:tr w:rsidR="00236BAA" w14:paraId="22691765" w14:textId="77777777" w:rsidTr="00236BAA">
        <w:trPr>
          <w:trHeight w:val="7434"/>
        </w:trPr>
        <w:tc>
          <w:tcPr>
            <w:tcW w:w="3600" w:type="dxa"/>
            <w:tcMar>
              <w:top w:w="0" w:type="dxa"/>
              <w:left w:w="115" w:type="dxa"/>
              <w:bottom w:w="0" w:type="dxa"/>
              <w:right w:w="115" w:type="dxa"/>
            </w:tcMar>
          </w:tcPr>
          <w:p w14:paraId="3B6685F8" w14:textId="77777777" w:rsidR="00236BAA" w:rsidRDefault="00236BAA">
            <w:pPr>
              <w:pStyle w:val="Heading3"/>
              <w:rPr>
                <w:szCs w:val="22"/>
              </w:rPr>
            </w:pPr>
            <w:r>
              <w:rPr>
                <w:szCs w:val="22"/>
              </w:rPr>
              <w:t>PROFILE</w:t>
            </w:r>
          </w:p>
          <w:p w14:paraId="672E46B2" w14:textId="77777777" w:rsidR="00236BAA" w:rsidRDefault="00236BAA">
            <w:pPr>
              <w:rPr>
                <w:rFonts w:ascii="Century Gothic" w:hAnsi="Century Gothic"/>
                <w:noProof/>
                <w:szCs w:val="18"/>
              </w:rPr>
            </w:pPr>
            <w:r>
              <w:rPr>
                <w:rFonts w:ascii="Century Gothic" w:hAnsi="Century Gothic"/>
                <w:noProof/>
                <w:szCs w:val="18"/>
              </w:rPr>
              <w:t xml:space="preserve">I am a UCLA graduate with a degree in economics.  I have worked at LA Metro for 18 years, specifically in Bus Transit Operations.   Career highlights include: participating in Metro's Emerging Leaders Program, graduating from the Metro Leadership Academy, acceptance into the MAX program, and recieving a recognition award at the 2018 Operations Department annual retreat.  Prior to my working career I was awarded a California Pre-Doctoral Scholarship. </w:t>
            </w:r>
          </w:p>
          <w:p w14:paraId="755AFF11" w14:textId="77777777" w:rsidR="00236BAA" w:rsidRDefault="00236BAA">
            <w:pPr>
              <w:rPr>
                <w:rFonts w:ascii="Century Gothic" w:hAnsi="Century Gothic"/>
                <w:noProof/>
                <w:szCs w:val="18"/>
              </w:rPr>
            </w:pPr>
          </w:p>
          <w:p w14:paraId="3EF8184D" w14:textId="77777777" w:rsidR="00236BAA" w:rsidRDefault="00236BAA">
            <w:r>
              <w:rPr>
                <w:rFonts w:ascii="Century Gothic" w:hAnsi="Century Gothic"/>
                <w:noProof/>
                <w:szCs w:val="18"/>
              </w:rPr>
              <w:t>On a personal level, I am an avid reader, a baseball fan, and a soccer fan.   I am the first in my family to graduate from a university. I have been married for twenty years and am a father of three children.  Our middle child was diagnosed with autism at the age of three. My wife and I have spent the last 14 years (he is now 17) making sure he gets all the services he needs to succeed.</w:t>
            </w:r>
          </w:p>
          <w:p w14:paraId="4EC915D1" w14:textId="77777777" w:rsidR="00236BAA" w:rsidRDefault="00BE1416">
            <w:pPr>
              <w:pStyle w:val="Heading3"/>
              <w:rPr>
                <w:szCs w:val="22"/>
              </w:rPr>
            </w:pPr>
            <w:sdt>
              <w:sdtPr>
                <w:rPr>
                  <w:szCs w:val="22"/>
                </w:rPr>
                <w:id w:val="-1044900673"/>
                <w:placeholder>
                  <w:docPart w:val="A6FF71FFA0ED4A3A90DF6609041E67D2"/>
                </w:placeholder>
                <w:temporary/>
                <w:showingPlcHdr/>
              </w:sdtPr>
              <w:sdtEndPr/>
              <w:sdtContent>
                <w:r w:rsidR="00236BAA">
                  <w:rPr>
                    <w:rFonts w:ascii="Interstate Regular" w:hAnsi="Interstate Regular"/>
                    <w:szCs w:val="22"/>
                  </w:rPr>
                  <w:t>Contact</w:t>
                </w:r>
              </w:sdtContent>
            </w:sdt>
          </w:p>
          <w:sdt>
            <w:sdtPr>
              <w:rPr>
                <w:szCs w:val="18"/>
              </w:rPr>
              <w:id w:val="761884390"/>
              <w:placeholder>
                <w:docPart w:val="4E286C17899F49BB8387B5C1294C85D9"/>
              </w:placeholder>
              <w:temporary/>
              <w:showingPlcHdr/>
            </w:sdtPr>
            <w:sdtEndPr/>
            <w:sdtContent>
              <w:p w14:paraId="1356D695" w14:textId="77777777" w:rsidR="00236BAA" w:rsidRDefault="00236BAA">
                <w:pPr>
                  <w:rPr>
                    <w:szCs w:val="18"/>
                  </w:rPr>
                </w:pPr>
                <w:r>
                  <w:rPr>
                    <w:szCs w:val="18"/>
                  </w:rPr>
                  <w:t>PHONE:</w:t>
                </w:r>
              </w:p>
            </w:sdtContent>
          </w:sdt>
          <w:p w14:paraId="0572DBF0" w14:textId="77777777" w:rsidR="00236BAA" w:rsidRDefault="00236BAA">
            <w:pPr>
              <w:rPr>
                <w:szCs w:val="18"/>
              </w:rPr>
            </w:pPr>
            <w:r>
              <w:rPr>
                <w:szCs w:val="18"/>
              </w:rPr>
              <w:t>(213) 922-4434</w:t>
            </w:r>
          </w:p>
          <w:p w14:paraId="226C3672" w14:textId="77777777" w:rsidR="00236BAA" w:rsidRDefault="00236BAA">
            <w:pPr>
              <w:rPr>
                <w:szCs w:val="18"/>
              </w:rPr>
            </w:pPr>
          </w:p>
          <w:p w14:paraId="2C7165FE" w14:textId="77777777" w:rsidR="00236BAA" w:rsidRDefault="00236BAA">
            <w:pPr>
              <w:rPr>
                <w:szCs w:val="18"/>
              </w:rPr>
            </w:pPr>
            <w:r>
              <w:rPr>
                <w:szCs w:val="18"/>
              </w:rPr>
              <w:t>CELL PHONE:</w:t>
            </w:r>
          </w:p>
          <w:p w14:paraId="15628C0E" w14:textId="77777777" w:rsidR="00236BAA" w:rsidRDefault="00236BAA">
            <w:pPr>
              <w:rPr>
                <w:szCs w:val="18"/>
              </w:rPr>
            </w:pPr>
            <w:r>
              <w:rPr>
                <w:szCs w:val="18"/>
              </w:rPr>
              <w:t>(323) 552-3328</w:t>
            </w:r>
          </w:p>
          <w:p w14:paraId="00A3B335" w14:textId="77777777" w:rsidR="00236BAA" w:rsidRDefault="00236BAA">
            <w:pPr>
              <w:rPr>
                <w:szCs w:val="18"/>
              </w:rPr>
            </w:pPr>
          </w:p>
          <w:sdt>
            <w:sdtPr>
              <w:rPr>
                <w:szCs w:val="18"/>
              </w:rPr>
              <w:id w:val="-876461675"/>
              <w:placeholder>
                <w:docPart w:val="3D156C93863C4842A717AB7DD455E64A"/>
              </w:placeholder>
              <w:temporary/>
              <w:showingPlcHdr/>
            </w:sdtPr>
            <w:sdtEndPr/>
            <w:sdtContent>
              <w:p w14:paraId="231E9B9F" w14:textId="77777777" w:rsidR="00236BAA" w:rsidRDefault="00236BAA">
                <w:pPr>
                  <w:rPr>
                    <w:szCs w:val="18"/>
                  </w:rPr>
                </w:pPr>
                <w:r>
                  <w:rPr>
                    <w:szCs w:val="18"/>
                  </w:rPr>
                  <w:t>EMAIL:</w:t>
                </w:r>
              </w:p>
            </w:sdtContent>
          </w:sdt>
          <w:p w14:paraId="6844F269" w14:textId="77777777" w:rsidR="00236BAA" w:rsidRDefault="00236BAA">
            <w:r>
              <w:rPr>
                <w:rStyle w:val="Hyperlink"/>
                <w:color w:val="548AB7" w:themeColor="accent1" w:themeShade="BF"/>
                <w:szCs w:val="18"/>
              </w:rPr>
              <w:t>ramirezar@metro.net</w:t>
            </w:r>
          </w:p>
        </w:tc>
        <w:tc>
          <w:tcPr>
            <w:tcW w:w="720" w:type="dxa"/>
            <w:tcMar>
              <w:top w:w="0" w:type="dxa"/>
              <w:left w:w="115" w:type="dxa"/>
              <w:bottom w:w="0" w:type="dxa"/>
              <w:right w:w="115" w:type="dxa"/>
            </w:tcMar>
          </w:tcPr>
          <w:p w14:paraId="38148EB5" w14:textId="77777777" w:rsidR="00236BAA" w:rsidRDefault="00236BAA">
            <w:pPr>
              <w:tabs>
                <w:tab w:val="left" w:pos="990"/>
              </w:tabs>
            </w:pPr>
          </w:p>
        </w:tc>
        <w:tc>
          <w:tcPr>
            <w:tcW w:w="6470" w:type="dxa"/>
            <w:tcMar>
              <w:top w:w="0" w:type="dxa"/>
              <w:left w:w="115" w:type="dxa"/>
              <w:bottom w:w="0" w:type="dxa"/>
              <w:right w:w="115" w:type="dxa"/>
            </w:tcMar>
          </w:tcPr>
          <w:p w14:paraId="07B38EC6" w14:textId="77777777" w:rsidR="00236BAA" w:rsidRDefault="00236BAA">
            <w:pPr>
              <w:pStyle w:val="Heading2"/>
              <w:rPr>
                <w:rFonts w:asciiTheme="minorHAnsi" w:hAnsiTheme="minorHAnsi"/>
              </w:rPr>
            </w:pPr>
            <w:r>
              <w:rPr>
                <w:rFonts w:asciiTheme="minorHAnsi" w:hAnsiTheme="minorHAnsi"/>
              </w:rPr>
              <w:t>department</w:t>
            </w:r>
          </w:p>
          <w:p w14:paraId="0E78ED51" w14:textId="77777777" w:rsidR="00236BAA" w:rsidRDefault="00236BAA">
            <w:pPr>
              <w:rPr>
                <w:b/>
                <w:szCs w:val="18"/>
              </w:rPr>
            </w:pPr>
            <w:r>
              <w:rPr>
                <w:b/>
                <w:szCs w:val="18"/>
              </w:rPr>
              <w:t>Workforce Staffing</w:t>
            </w:r>
          </w:p>
          <w:p w14:paraId="5034F66B" w14:textId="77777777" w:rsidR="00236BAA" w:rsidRDefault="00236BAA">
            <w:pPr>
              <w:pStyle w:val="Heading2"/>
              <w:rPr>
                <w:rFonts w:asciiTheme="minorHAnsi" w:hAnsiTheme="minorHAnsi"/>
              </w:rPr>
            </w:pPr>
            <w:r>
              <w:rPr>
                <w:rFonts w:asciiTheme="minorHAnsi" w:hAnsiTheme="minorHAnsi"/>
              </w:rPr>
              <w:t>position description</w:t>
            </w:r>
          </w:p>
          <w:p w14:paraId="1ADE5757" w14:textId="77777777" w:rsidR="00236BAA" w:rsidRDefault="00236BAA">
            <w:r>
              <w:rPr>
                <w:rFonts w:ascii="Century Gothic" w:hAnsi="Century Gothic"/>
                <w:b/>
                <w:noProof/>
                <w:szCs w:val="18"/>
              </w:rPr>
              <w:t>I am responsible for coordinating the distribution and promotion of our primary unionized labor group so that all our locations have the human capital necessary to implement public transportation. I collect and analyze data which is used to adjust hiring patterns.  I work with other departments (HR, Instruction, Scheduling) to ensure we have proper staffing levels across all our work locations.</w:t>
            </w:r>
          </w:p>
          <w:p w14:paraId="5EC970BB" w14:textId="77777777" w:rsidR="00236BAA" w:rsidRDefault="00236BAA">
            <w:pPr>
              <w:rPr>
                <w:rFonts w:ascii="Century Gothic" w:hAnsi="Century Gothic"/>
                <w:b/>
                <w:noProof/>
                <w:szCs w:val="18"/>
              </w:rPr>
            </w:pPr>
          </w:p>
          <w:p w14:paraId="70F6A4C0" w14:textId="77777777" w:rsidR="00236BAA" w:rsidRDefault="00236BAA">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411B4C64" w14:textId="77777777" w:rsidR="00236BAA" w:rsidRDefault="00236BAA">
            <w:pPr>
              <w:rPr>
                <w:b/>
              </w:rPr>
            </w:pPr>
            <w:r>
              <w:rPr>
                <w:b/>
              </w:rPr>
              <w:t>Implementing a two-tier salary proposal: base salary for absences and bonus salary for work.</w:t>
            </w:r>
          </w:p>
          <w:p w14:paraId="4F4E6EDF" w14:textId="77777777" w:rsidR="00236BAA" w:rsidRDefault="00236BAA">
            <w:pPr>
              <w:rPr>
                <w:b/>
              </w:rPr>
            </w:pPr>
          </w:p>
          <w:p w14:paraId="0F0032FD" w14:textId="77777777" w:rsidR="00236BAA" w:rsidRDefault="00236BAA">
            <w:pPr>
              <w:rPr>
                <w:b/>
              </w:rPr>
            </w:pPr>
            <w:r>
              <w:rPr>
                <w:b/>
              </w:rPr>
              <w:t>One current business problem we have is an increase in revenue service either paid at an overtime rate or cancelled. One creates a fiscal problem the other a customer experience problem.</w:t>
            </w:r>
          </w:p>
          <w:p w14:paraId="15B0BC73" w14:textId="77777777" w:rsidR="00236BAA" w:rsidRDefault="00236BAA">
            <w:pPr>
              <w:rPr>
                <w:b/>
              </w:rPr>
            </w:pPr>
          </w:p>
          <w:p w14:paraId="383A4585" w14:textId="77777777" w:rsidR="00236BAA" w:rsidRDefault="00236BAA">
            <w:pPr>
              <w:rPr>
                <w:b/>
              </w:rPr>
            </w:pPr>
            <w:r>
              <w:rPr>
                <w:b/>
              </w:rPr>
              <w:t>Two reasons for this problem are not having enough employees to begin with but also having employees who are absent. Our state has a generous protected leave policy which allows our employees to be absent at their current rate of pay, forcing our work locations to find an alternate employee to drive the bus or train that the absent employee left vacant.</w:t>
            </w:r>
          </w:p>
          <w:p w14:paraId="2E89CC92" w14:textId="77777777" w:rsidR="00236BAA" w:rsidRDefault="00236BAA">
            <w:pPr>
              <w:rPr>
                <w:b/>
              </w:rPr>
            </w:pPr>
          </w:p>
          <w:p w14:paraId="7779BAED" w14:textId="77777777" w:rsidR="00236BAA" w:rsidRDefault="00236BAA">
            <w:pPr>
              <w:rPr>
                <w:b/>
              </w:rPr>
            </w:pPr>
            <w:r>
              <w:rPr>
                <w:b/>
              </w:rPr>
              <w:t>I want to investigate whether it is viable to have a two-wage structure where the employee is paid their contractual wage when absent but paid a higher wage (bonus) for working. I am curious if other agencies are looking into different pay structures to curb absence rates, lower OT and reduce cancellations.</w:t>
            </w:r>
          </w:p>
          <w:p w14:paraId="140517A7" w14:textId="77777777" w:rsidR="00236BAA" w:rsidRDefault="00236BAA"/>
        </w:tc>
      </w:tr>
    </w:tbl>
    <w:p w14:paraId="7F2ED734" w14:textId="32D0E3D8" w:rsidR="00236BAA" w:rsidRDefault="00236BAA" w:rsidP="00236BAA"/>
    <w:p w14:paraId="12C199BC" w14:textId="77777777" w:rsidR="00236BAA" w:rsidRDefault="00236BAA">
      <w:r>
        <w:br w:type="page"/>
      </w:r>
    </w:p>
    <w:tbl>
      <w:tblPr>
        <w:tblW w:w="0" w:type="auto"/>
        <w:tblLayout w:type="fixed"/>
        <w:tblLook w:val="04A0" w:firstRow="1" w:lastRow="0" w:firstColumn="1" w:lastColumn="0" w:noHBand="0" w:noVBand="1"/>
      </w:tblPr>
      <w:tblGrid>
        <w:gridCol w:w="3600"/>
        <w:gridCol w:w="720"/>
        <w:gridCol w:w="6470"/>
      </w:tblGrid>
      <w:tr w:rsidR="0053768D" w14:paraId="21EF5CC3" w14:textId="77777777" w:rsidTr="0053768D">
        <w:trPr>
          <w:trHeight w:val="4410"/>
        </w:trPr>
        <w:tc>
          <w:tcPr>
            <w:tcW w:w="3600" w:type="dxa"/>
            <w:vAlign w:val="bottom"/>
            <w:hideMark/>
          </w:tcPr>
          <w:p w14:paraId="3E1812CA" w14:textId="7CFB0C24" w:rsidR="0053768D" w:rsidRDefault="0053768D">
            <w:pPr>
              <w:tabs>
                <w:tab w:val="left" w:pos="990"/>
              </w:tabs>
              <w:jc w:val="center"/>
            </w:pPr>
            <w:r>
              <w:rPr>
                <w:noProof/>
              </w:rPr>
              <w:lastRenderedPageBreak/>
              <w:drawing>
                <wp:inline distT="0" distB="0" distL="0" distR="0" wp14:anchorId="5E1C4A69" wp14:editId="11B8E377">
                  <wp:extent cx="1574800" cy="2190750"/>
                  <wp:effectExtent l="0" t="0" r="6350" b="0"/>
                  <wp:docPr id="8" name="Picture 8" descr="A person wearing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person wearing a suit and tie&#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74800" cy="2190750"/>
                          </a:xfrm>
                          <a:prstGeom prst="rect">
                            <a:avLst/>
                          </a:prstGeom>
                          <a:noFill/>
                          <a:ln>
                            <a:noFill/>
                          </a:ln>
                        </pic:spPr>
                      </pic:pic>
                    </a:graphicData>
                  </a:graphic>
                </wp:inline>
              </w:drawing>
            </w:r>
          </w:p>
        </w:tc>
        <w:tc>
          <w:tcPr>
            <w:tcW w:w="720" w:type="dxa"/>
          </w:tcPr>
          <w:p w14:paraId="3C95A2A1" w14:textId="77777777" w:rsidR="0053768D" w:rsidRDefault="0053768D">
            <w:pPr>
              <w:tabs>
                <w:tab w:val="left" w:pos="990"/>
              </w:tabs>
            </w:pPr>
          </w:p>
        </w:tc>
        <w:tc>
          <w:tcPr>
            <w:tcW w:w="6470" w:type="dxa"/>
            <w:vAlign w:val="bottom"/>
            <w:hideMark/>
          </w:tcPr>
          <w:p w14:paraId="538CCCC2" w14:textId="77777777" w:rsidR="0053768D" w:rsidRDefault="0053768D">
            <w:pPr>
              <w:rPr>
                <w:rFonts w:asciiTheme="majorHAnsi" w:hAnsiTheme="majorHAnsi"/>
                <w:sz w:val="72"/>
                <w:szCs w:val="72"/>
              </w:rPr>
            </w:pPr>
            <w:r>
              <w:rPr>
                <w:rFonts w:asciiTheme="majorHAnsi" w:hAnsiTheme="majorHAnsi"/>
                <w:caps/>
                <w:color w:val="000000" w:themeColor="text1"/>
                <w:sz w:val="72"/>
                <w:szCs w:val="72"/>
              </w:rPr>
              <w:t>elezanbee vue</w:t>
            </w:r>
          </w:p>
          <w:p w14:paraId="5B98193F" w14:textId="77777777" w:rsidR="0053768D" w:rsidRDefault="0053768D">
            <w:pPr>
              <w:rPr>
                <w:rFonts w:asciiTheme="majorHAnsi" w:hAnsiTheme="majorHAnsi"/>
                <w:b/>
                <w:sz w:val="38"/>
                <w:szCs w:val="38"/>
              </w:rPr>
            </w:pPr>
            <w:r>
              <w:rPr>
                <w:rFonts w:asciiTheme="majorHAnsi" w:hAnsiTheme="majorHAnsi"/>
                <w:b/>
                <w:sz w:val="38"/>
                <w:szCs w:val="38"/>
              </w:rPr>
              <w:t>Los Angeles County Metropolitan Transportation Authority</w:t>
            </w:r>
          </w:p>
          <w:p w14:paraId="750D7FDE" w14:textId="77777777" w:rsidR="0053768D" w:rsidRDefault="0053768D">
            <w:pPr>
              <w:pStyle w:val="Title"/>
              <w:rPr>
                <w:sz w:val="36"/>
                <w:szCs w:val="36"/>
              </w:rPr>
            </w:pPr>
            <w:r>
              <w:rPr>
                <w:rFonts w:asciiTheme="majorHAnsi" w:hAnsiTheme="majorHAnsi"/>
                <w:sz w:val="36"/>
                <w:szCs w:val="36"/>
              </w:rPr>
              <w:t>Employment Processing Specialist</w:t>
            </w:r>
          </w:p>
        </w:tc>
      </w:tr>
      <w:tr w:rsidR="0053768D" w14:paraId="1F261043" w14:textId="77777777" w:rsidTr="0053768D">
        <w:trPr>
          <w:trHeight w:val="7434"/>
        </w:trPr>
        <w:tc>
          <w:tcPr>
            <w:tcW w:w="3600" w:type="dxa"/>
            <w:tcMar>
              <w:top w:w="0" w:type="dxa"/>
              <w:left w:w="115" w:type="dxa"/>
              <w:bottom w:w="0" w:type="dxa"/>
              <w:right w:w="115" w:type="dxa"/>
            </w:tcMar>
          </w:tcPr>
          <w:p w14:paraId="76C67B14" w14:textId="77777777" w:rsidR="0053768D" w:rsidRDefault="0053768D">
            <w:pPr>
              <w:pStyle w:val="Heading3"/>
              <w:rPr>
                <w:szCs w:val="22"/>
              </w:rPr>
            </w:pPr>
            <w:r>
              <w:rPr>
                <w:szCs w:val="22"/>
              </w:rPr>
              <w:t>PROFILE</w:t>
            </w:r>
          </w:p>
          <w:p w14:paraId="376CB117" w14:textId="77777777" w:rsidR="0053768D" w:rsidRDefault="0053768D">
            <w:pPr>
              <w:rPr>
                <w:rFonts w:ascii="Century Gothic" w:hAnsi="Century Gothic"/>
                <w:noProof/>
                <w:sz w:val="17"/>
                <w:szCs w:val="17"/>
              </w:rPr>
            </w:pPr>
            <w:r>
              <w:rPr>
                <w:rFonts w:ascii="Century Gothic" w:hAnsi="Century Gothic"/>
                <w:noProof/>
                <w:sz w:val="17"/>
                <w:szCs w:val="17"/>
              </w:rPr>
              <w:t xml:space="preserve">Raised in Sacramento, CA, Elezanbee participated in the pioneer class of the International Baccalaureate Programme at Luther Burbank High School. She earned her undergraduate degree in English with a concentration in Teaching English to Speakers of Other Languages  from CSU Sacramento, and is the first of nine siblings to earn her Master's degree in Public Administration from CSU Long Beach. She was the Executive Secretary for the Hmong Student Intercollegiate Coalition planning successful state-wide conferences for Hmong-American University Student Associations. She contributed to the editing, and publicizing of </w:t>
            </w:r>
            <w:r>
              <w:rPr>
                <w:rFonts w:ascii="Century Gothic" w:hAnsi="Century Gothic"/>
                <w:i/>
                <w:noProof/>
                <w:sz w:val="17"/>
                <w:szCs w:val="17"/>
              </w:rPr>
              <w:t>How Do I Begin?: A Hmong American Literary Anthology</w:t>
            </w:r>
            <w:r>
              <w:rPr>
                <w:rFonts w:ascii="Century Gothic" w:hAnsi="Century Gothic"/>
                <w:noProof/>
                <w:sz w:val="17"/>
                <w:szCs w:val="17"/>
              </w:rPr>
              <w:t xml:space="preserve"> with the Hmong American Writers' Circle. She also facilitated creative writing workshops for Hmong National Development in 2013 before relocating to Los Angeles. </w:t>
            </w:r>
          </w:p>
          <w:p w14:paraId="5FD29EE3" w14:textId="77777777" w:rsidR="0053768D" w:rsidRDefault="0053768D">
            <w:pPr>
              <w:rPr>
                <w:rFonts w:ascii="Century Gothic" w:hAnsi="Century Gothic"/>
                <w:noProof/>
                <w:sz w:val="17"/>
                <w:szCs w:val="17"/>
              </w:rPr>
            </w:pPr>
          </w:p>
          <w:p w14:paraId="2E265B02" w14:textId="77777777" w:rsidR="0053768D" w:rsidRDefault="0053768D">
            <w:pPr>
              <w:rPr>
                <w:sz w:val="17"/>
                <w:szCs w:val="17"/>
              </w:rPr>
            </w:pPr>
            <w:r>
              <w:rPr>
                <w:rFonts w:ascii="Century Gothic" w:hAnsi="Century Gothic"/>
                <w:noProof/>
                <w:sz w:val="17"/>
                <w:szCs w:val="17"/>
              </w:rPr>
              <w:t>Prior to joining Talent Acquisition, Elezanbee excelled as a Division Stenographer at Division 18 assisting them in achieving Division of the Year in 2017 and 2019. She is passionate about Leadership, Communication, and Team Building. She plays volleyball, likes rap, hip hop and R&amp;B, and loves breakfast.</w:t>
            </w:r>
          </w:p>
          <w:p w14:paraId="107E2ED3" w14:textId="77777777" w:rsidR="0053768D" w:rsidRDefault="00BE1416">
            <w:pPr>
              <w:pStyle w:val="Heading3"/>
              <w:rPr>
                <w:szCs w:val="22"/>
              </w:rPr>
            </w:pPr>
            <w:sdt>
              <w:sdtPr>
                <w:rPr>
                  <w:szCs w:val="22"/>
                </w:rPr>
                <w:id w:val="-54698058"/>
                <w:placeholder>
                  <w:docPart w:val="FCCE654ADD4E482294E78FBEBDD6B841"/>
                </w:placeholder>
                <w:temporary/>
                <w:showingPlcHdr/>
              </w:sdtPr>
              <w:sdtEndPr/>
              <w:sdtContent>
                <w:r w:rsidR="0053768D">
                  <w:rPr>
                    <w:rFonts w:ascii="Interstate Regular" w:hAnsi="Interstate Regular"/>
                    <w:szCs w:val="22"/>
                  </w:rPr>
                  <w:t>Contact</w:t>
                </w:r>
              </w:sdtContent>
            </w:sdt>
          </w:p>
          <w:sdt>
            <w:sdtPr>
              <w:rPr>
                <w:szCs w:val="18"/>
              </w:rPr>
              <w:id w:val="372042163"/>
              <w:placeholder>
                <w:docPart w:val="00695891BFB24303979C75FE1F447DC2"/>
              </w:placeholder>
              <w:temporary/>
              <w:showingPlcHdr/>
            </w:sdtPr>
            <w:sdtEndPr/>
            <w:sdtContent>
              <w:p w14:paraId="53D718FC" w14:textId="77777777" w:rsidR="0053768D" w:rsidRDefault="0053768D">
                <w:pPr>
                  <w:rPr>
                    <w:szCs w:val="18"/>
                  </w:rPr>
                </w:pPr>
                <w:r>
                  <w:rPr>
                    <w:szCs w:val="18"/>
                  </w:rPr>
                  <w:t>PHONE:</w:t>
                </w:r>
              </w:p>
            </w:sdtContent>
          </w:sdt>
          <w:p w14:paraId="7DE66E8F" w14:textId="77777777" w:rsidR="0053768D" w:rsidRDefault="0053768D">
            <w:pPr>
              <w:rPr>
                <w:szCs w:val="18"/>
              </w:rPr>
            </w:pPr>
            <w:r>
              <w:rPr>
                <w:szCs w:val="18"/>
              </w:rPr>
              <w:t>(213) 922-7147</w:t>
            </w:r>
          </w:p>
          <w:p w14:paraId="0C2C5D30" w14:textId="77777777" w:rsidR="0053768D" w:rsidRDefault="0053768D">
            <w:pPr>
              <w:rPr>
                <w:szCs w:val="18"/>
              </w:rPr>
            </w:pPr>
          </w:p>
          <w:p w14:paraId="1CFFAA05" w14:textId="77777777" w:rsidR="0053768D" w:rsidRDefault="0053768D">
            <w:pPr>
              <w:rPr>
                <w:szCs w:val="18"/>
              </w:rPr>
            </w:pPr>
            <w:r>
              <w:rPr>
                <w:szCs w:val="18"/>
              </w:rPr>
              <w:t>CELL PHONE:</w:t>
            </w:r>
          </w:p>
          <w:p w14:paraId="172A4268" w14:textId="77777777" w:rsidR="0053768D" w:rsidRDefault="0053768D">
            <w:pPr>
              <w:rPr>
                <w:szCs w:val="18"/>
              </w:rPr>
            </w:pPr>
            <w:r>
              <w:rPr>
                <w:szCs w:val="18"/>
              </w:rPr>
              <w:t>(916) 803-9590</w:t>
            </w:r>
          </w:p>
          <w:p w14:paraId="4B425949" w14:textId="77777777" w:rsidR="0053768D" w:rsidRDefault="0053768D">
            <w:pPr>
              <w:rPr>
                <w:szCs w:val="18"/>
              </w:rPr>
            </w:pPr>
          </w:p>
          <w:sdt>
            <w:sdtPr>
              <w:rPr>
                <w:szCs w:val="18"/>
              </w:rPr>
              <w:id w:val="-765467179"/>
              <w:placeholder>
                <w:docPart w:val="9B128FB05BB548C6955F2E9FFA82DC0B"/>
              </w:placeholder>
              <w:temporary/>
              <w:showingPlcHdr/>
            </w:sdtPr>
            <w:sdtEndPr/>
            <w:sdtContent>
              <w:p w14:paraId="4B6826A0" w14:textId="77777777" w:rsidR="0053768D" w:rsidRDefault="0053768D">
                <w:pPr>
                  <w:rPr>
                    <w:szCs w:val="18"/>
                  </w:rPr>
                </w:pPr>
                <w:r>
                  <w:rPr>
                    <w:szCs w:val="18"/>
                  </w:rPr>
                  <w:t>EMAIL:</w:t>
                </w:r>
              </w:p>
            </w:sdtContent>
          </w:sdt>
          <w:p w14:paraId="759EB18C" w14:textId="77777777" w:rsidR="0053768D" w:rsidRDefault="0053768D">
            <w:r>
              <w:rPr>
                <w:rStyle w:val="Hyperlink"/>
                <w:color w:val="548AB7" w:themeColor="accent1" w:themeShade="BF"/>
                <w:szCs w:val="18"/>
              </w:rPr>
              <w:t>vuee@metro.net</w:t>
            </w:r>
          </w:p>
        </w:tc>
        <w:tc>
          <w:tcPr>
            <w:tcW w:w="720" w:type="dxa"/>
            <w:tcMar>
              <w:top w:w="0" w:type="dxa"/>
              <w:left w:w="115" w:type="dxa"/>
              <w:bottom w:w="0" w:type="dxa"/>
              <w:right w:w="115" w:type="dxa"/>
            </w:tcMar>
          </w:tcPr>
          <w:p w14:paraId="640E3780" w14:textId="77777777" w:rsidR="0053768D" w:rsidRDefault="0053768D">
            <w:pPr>
              <w:tabs>
                <w:tab w:val="left" w:pos="990"/>
              </w:tabs>
            </w:pPr>
          </w:p>
        </w:tc>
        <w:tc>
          <w:tcPr>
            <w:tcW w:w="6470" w:type="dxa"/>
            <w:tcMar>
              <w:top w:w="0" w:type="dxa"/>
              <w:left w:w="115" w:type="dxa"/>
              <w:bottom w:w="0" w:type="dxa"/>
              <w:right w:w="115" w:type="dxa"/>
            </w:tcMar>
          </w:tcPr>
          <w:p w14:paraId="10741C38" w14:textId="77777777" w:rsidR="0053768D" w:rsidRDefault="0053768D">
            <w:pPr>
              <w:pStyle w:val="Heading2"/>
              <w:rPr>
                <w:rFonts w:asciiTheme="minorHAnsi" w:hAnsiTheme="minorHAnsi"/>
              </w:rPr>
            </w:pPr>
            <w:r>
              <w:rPr>
                <w:rFonts w:asciiTheme="minorHAnsi" w:hAnsiTheme="minorHAnsi"/>
              </w:rPr>
              <w:t>department</w:t>
            </w:r>
          </w:p>
          <w:p w14:paraId="516B4757" w14:textId="77777777" w:rsidR="0053768D" w:rsidRDefault="0053768D">
            <w:pPr>
              <w:rPr>
                <w:b/>
                <w:szCs w:val="18"/>
              </w:rPr>
            </w:pPr>
            <w:r>
              <w:rPr>
                <w:b/>
                <w:szCs w:val="18"/>
              </w:rPr>
              <w:t>Human Resources, Talent Acquisition</w:t>
            </w:r>
          </w:p>
          <w:p w14:paraId="1B9CBAE3" w14:textId="77777777" w:rsidR="0053768D" w:rsidRDefault="0053768D">
            <w:pPr>
              <w:pStyle w:val="Heading2"/>
              <w:rPr>
                <w:rFonts w:asciiTheme="minorHAnsi" w:hAnsiTheme="minorHAnsi"/>
              </w:rPr>
            </w:pPr>
            <w:r>
              <w:rPr>
                <w:rFonts w:asciiTheme="minorHAnsi" w:hAnsiTheme="minorHAnsi"/>
              </w:rPr>
              <w:t>position description</w:t>
            </w:r>
          </w:p>
          <w:p w14:paraId="66BA479E" w14:textId="77777777" w:rsidR="0053768D" w:rsidRDefault="0053768D" w:rsidP="0053768D">
            <w:pPr>
              <w:pStyle w:val="ListParagraph"/>
              <w:numPr>
                <w:ilvl w:val="0"/>
                <w:numId w:val="15"/>
              </w:numPr>
              <w:rPr>
                <w:rFonts w:ascii="Century Gothic" w:hAnsi="Century Gothic"/>
                <w:b/>
                <w:noProof/>
                <w:szCs w:val="18"/>
              </w:rPr>
            </w:pPr>
            <w:r>
              <w:rPr>
                <w:rFonts w:ascii="Century Gothic" w:hAnsi="Century Gothic"/>
                <w:b/>
                <w:noProof/>
                <w:szCs w:val="18"/>
              </w:rPr>
              <w:t>Interact professionally with diverse backgrounds and various levels of Metro employees and external representatives  regarding job vacancies, operating procedures, and other employment related issues</w:t>
            </w:r>
          </w:p>
          <w:p w14:paraId="135A583C" w14:textId="77777777" w:rsidR="0053768D" w:rsidRDefault="0053768D" w:rsidP="0053768D">
            <w:pPr>
              <w:pStyle w:val="ListParagraph"/>
              <w:numPr>
                <w:ilvl w:val="0"/>
                <w:numId w:val="15"/>
              </w:numPr>
              <w:rPr>
                <w:rFonts w:ascii="Century Gothic" w:hAnsi="Century Gothic"/>
                <w:b/>
                <w:noProof/>
                <w:szCs w:val="18"/>
              </w:rPr>
            </w:pPr>
            <w:r>
              <w:rPr>
                <w:rFonts w:ascii="Century Gothic" w:hAnsi="Century Gothic"/>
                <w:b/>
                <w:noProof/>
                <w:szCs w:val="18"/>
              </w:rPr>
              <w:t xml:space="preserve">Receive and process employment verification </w:t>
            </w:r>
          </w:p>
          <w:p w14:paraId="0BF7B57D" w14:textId="77777777" w:rsidR="0053768D" w:rsidRDefault="0053768D" w:rsidP="0053768D">
            <w:pPr>
              <w:pStyle w:val="ListParagraph"/>
              <w:numPr>
                <w:ilvl w:val="0"/>
                <w:numId w:val="15"/>
              </w:numPr>
              <w:rPr>
                <w:rFonts w:ascii="Century Gothic" w:hAnsi="Century Gothic"/>
                <w:b/>
                <w:noProof/>
                <w:szCs w:val="18"/>
              </w:rPr>
            </w:pPr>
            <w:r>
              <w:rPr>
                <w:rFonts w:ascii="Century Gothic" w:hAnsi="Century Gothic"/>
                <w:b/>
                <w:noProof/>
                <w:szCs w:val="18"/>
              </w:rPr>
              <w:t>Schedule appointments, pre-employment and re-instatement physical examinations</w:t>
            </w:r>
          </w:p>
          <w:p w14:paraId="38FA3F06" w14:textId="77777777" w:rsidR="0053768D" w:rsidRDefault="0053768D" w:rsidP="0053768D">
            <w:pPr>
              <w:pStyle w:val="ListParagraph"/>
              <w:numPr>
                <w:ilvl w:val="0"/>
                <w:numId w:val="15"/>
              </w:numPr>
              <w:rPr>
                <w:rFonts w:ascii="Century Gothic" w:hAnsi="Century Gothic"/>
                <w:b/>
                <w:noProof/>
                <w:szCs w:val="18"/>
              </w:rPr>
            </w:pPr>
            <w:r>
              <w:rPr>
                <w:rFonts w:ascii="Century Gothic" w:hAnsi="Century Gothic"/>
                <w:b/>
                <w:noProof/>
                <w:szCs w:val="18"/>
              </w:rPr>
              <w:t xml:space="preserve">Review and verify sensitive information provided by employees and new hires </w:t>
            </w:r>
          </w:p>
          <w:p w14:paraId="73508F03" w14:textId="77777777" w:rsidR="0053768D" w:rsidRDefault="0053768D" w:rsidP="0053768D">
            <w:pPr>
              <w:pStyle w:val="ListParagraph"/>
              <w:numPr>
                <w:ilvl w:val="0"/>
                <w:numId w:val="15"/>
              </w:numPr>
              <w:rPr>
                <w:rFonts w:ascii="Century Gothic" w:hAnsi="Century Gothic"/>
                <w:b/>
                <w:noProof/>
                <w:szCs w:val="18"/>
              </w:rPr>
            </w:pPr>
            <w:r>
              <w:rPr>
                <w:rFonts w:ascii="Century Gothic" w:hAnsi="Century Gothic"/>
                <w:b/>
                <w:noProof/>
                <w:szCs w:val="18"/>
              </w:rPr>
              <w:t>Conduct new hire processing, assigning employee identification numbers</w:t>
            </w:r>
          </w:p>
          <w:p w14:paraId="748B4B04" w14:textId="77777777" w:rsidR="0053768D" w:rsidRDefault="0053768D" w:rsidP="0053768D">
            <w:pPr>
              <w:pStyle w:val="ListParagraph"/>
              <w:numPr>
                <w:ilvl w:val="0"/>
                <w:numId w:val="15"/>
              </w:numPr>
              <w:rPr>
                <w:rFonts w:ascii="Century Gothic" w:hAnsi="Century Gothic"/>
                <w:b/>
                <w:noProof/>
                <w:szCs w:val="18"/>
              </w:rPr>
            </w:pPr>
            <w:r>
              <w:rPr>
                <w:rFonts w:ascii="Century Gothic" w:hAnsi="Century Gothic"/>
                <w:b/>
                <w:noProof/>
                <w:szCs w:val="18"/>
              </w:rPr>
              <w:t>Confirm and process termination paperwork for separating employees</w:t>
            </w:r>
          </w:p>
          <w:p w14:paraId="1EC9CC12" w14:textId="77777777" w:rsidR="0053768D" w:rsidRDefault="0053768D" w:rsidP="0053768D">
            <w:pPr>
              <w:pStyle w:val="ListParagraph"/>
              <w:numPr>
                <w:ilvl w:val="0"/>
                <w:numId w:val="15"/>
              </w:numPr>
              <w:rPr>
                <w:rFonts w:ascii="Century Gothic" w:hAnsi="Century Gothic"/>
                <w:b/>
                <w:noProof/>
                <w:szCs w:val="18"/>
              </w:rPr>
            </w:pPr>
            <w:r>
              <w:rPr>
                <w:rFonts w:ascii="Century Gothic" w:hAnsi="Century Gothic"/>
                <w:b/>
                <w:noProof/>
                <w:szCs w:val="18"/>
              </w:rPr>
              <w:t>Process Human Resource related information such as personnel action forms</w:t>
            </w:r>
          </w:p>
          <w:p w14:paraId="3EA68C81" w14:textId="77777777" w:rsidR="0053768D" w:rsidRDefault="0053768D">
            <w:pPr>
              <w:rPr>
                <w:rFonts w:ascii="Century Gothic" w:hAnsi="Century Gothic"/>
                <w:b/>
                <w:noProof/>
                <w:szCs w:val="18"/>
              </w:rPr>
            </w:pPr>
          </w:p>
          <w:p w14:paraId="16691306" w14:textId="77777777" w:rsidR="0053768D" w:rsidRDefault="0053768D">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580B7EB5" w14:textId="77777777" w:rsidR="0053768D" w:rsidRDefault="0053768D">
            <w:pPr>
              <w:rPr>
                <w:rFonts w:ascii="Century Gothic" w:hAnsi="Century Gothic"/>
                <w:b/>
                <w:noProof/>
                <w:szCs w:val="18"/>
              </w:rPr>
            </w:pPr>
            <w:r>
              <w:rPr>
                <w:rFonts w:ascii="Century Gothic" w:hAnsi="Century Gothic"/>
                <w:b/>
                <w:noProof/>
                <w:szCs w:val="18"/>
              </w:rPr>
              <w:t xml:space="preserve">Currently, Metro offers two forms of employment verification: basic verbal confirmation of information through a dedicated phone line and a more detailed verification through a dedicated fax line. Employment Processing Specialists (EPS) who process employment verification requests are only able to provide confirmation of information to other agencies with a verbal verification. Paper requests received through the fax line can be filled out accordingly with proper authorization from the employee. However, faxed requests are subjected to be misplaced and sometimes need to be physically tracked down. Improvements to this employment verification process can also benefit other departments to respond to time-sensitive requests (i.e. mortgage requests) with a faster turn-around time to benefit our employees. </w:t>
            </w:r>
          </w:p>
          <w:p w14:paraId="4C08C211" w14:textId="77777777" w:rsidR="0053768D" w:rsidRDefault="0053768D">
            <w:pPr>
              <w:rPr>
                <w:rFonts w:ascii="Century Gothic" w:hAnsi="Century Gothic"/>
                <w:b/>
                <w:noProof/>
                <w:szCs w:val="18"/>
              </w:rPr>
            </w:pPr>
          </w:p>
          <w:p w14:paraId="0709D7A0" w14:textId="77777777" w:rsidR="0053768D" w:rsidRDefault="0053768D">
            <w:pPr>
              <w:rPr>
                <w:rFonts w:ascii="Century Gothic" w:hAnsi="Century Gothic"/>
                <w:b/>
                <w:noProof/>
                <w:szCs w:val="18"/>
              </w:rPr>
            </w:pPr>
            <w:r>
              <w:rPr>
                <w:rFonts w:ascii="Century Gothic" w:hAnsi="Century Gothic"/>
                <w:b/>
                <w:noProof/>
                <w:szCs w:val="18"/>
              </w:rPr>
              <w:t>With this project, I hope to address two questions: 1) How have other large transit agencies successfully implement technology into their employment verification request process and 2) How have these agencies been able to get buy in from other stakeholders?</w:t>
            </w:r>
          </w:p>
          <w:p w14:paraId="1FA1D99D" w14:textId="77777777" w:rsidR="0053768D" w:rsidRDefault="0053768D"/>
        </w:tc>
      </w:tr>
    </w:tbl>
    <w:p w14:paraId="5C72D570" w14:textId="77777777" w:rsidR="0053768D" w:rsidRDefault="0053768D" w:rsidP="00236BAA">
      <w:r>
        <w:br w:type="page"/>
      </w:r>
    </w:p>
    <w:tbl>
      <w:tblPr>
        <w:tblW w:w="0" w:type="auto"/>
        <w:tblLayout w:type="fixed"/>
        <w:tblLook w:val="04A0" w:firstRow="1" w:lastRow="0" w:firstColumn="1" w:lastColumn="0" w:noHBand="0" w:noVBand="1"/>
      </w:tblPr>
      <w:tblGrid>
        <w:gridCol w:w="3600"/>
        <w:gridCol w:w="720"/>
        <w:gridCol w:w="6470"/>
      </w:tblGrid>
      <w:tr w:rsidR="0053768D" w14:paraId="08E06BBA" w14:textId="77777777" w:rsidTr="0053768D">
        <w:trPr>
          <w:trHeight w:val="4410"/>
        </w:trPr>
        <w:tc>
          <w:tcPr>
            <w:tcW w:w="3600" w:type="dxa"/>
            <w:vAlign w:val="bottom"/>
            <w:hideMark/>
          </w:tcPr>
          <w:p w14:paraId="2C9E0E08" w14:textId="7E8D5D54" w:rsidR="0053768D" w:rsidRDefault="0053768D">
            <w:pPr>
              <w:tabs>
                <w:tab w:val="left" w:pos="990"/>
              </w:tabs>
              <w:jc w:val="center"/>
            </w:pPr>
            <w:r>
              <w:rPr>
                <w:noProof/>
              </w:rPr>
              <w:lastRenderedPageBreak/>
              <w:drawing>
                <wp:inline distT="0" distB="0" distL="0" distR="0" wp14:anchorId="3C731F40" wp14:editId="5BF26EB1">
                  <wp:extent cx="1574800" cy="2190750"/>
                  <wp:effectExtent l="0" t="0" r="6350" b="0"/>
                  <wp:docPr id="9" name="Picture 9"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person smiling for the camera&#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74800" cy="2190750"/>
                          </a:xfrm>
                          <a:prstGeom prst="rect">
                            <a:avLst/>
                          </a:prstGeom>
                          <a:noFill/>
                          <a:ln>
                            <a:noFill/>
                          </a:ln>
                        </pic:spPr>
                      </pic:pic>
                    </a:graphicData>
                  </a:graphic>
                </wp:inline>
              </w:drawing>
            </w:r>
          </w:p>
        </w:tc>
        <w:tc>
          <w:tcPr>
            <w:tcW w:w="720" w:type="dxa"/>
          </w:tcPr>
          <w:p w14:paraId="468D0586" w14:textId="77777777" w:rsidR="0053768D" w:rsidRDefault="0053768D">
            <w:pPr>
              <w:tabs>
                <w:tab w:val="left" w:pos="990"/>
              </w:tabs>
            </w:pPr>
          </w:p>
        </w:tc>
        <w:tc>
          <w:tcPr>
            <w:tcW w:w="6470" w:type="dxa"/>
            <w:vAlign w:val="bottom"/>
            <w:hideMark/>
          </w:tcPr>
          <w:p w14:paraId="2B19BD7F" w14:textId="77777777" w:rsidR="0053768D" w:rsidRDefault="0053768D">
            <w:pPr>
              <w:rPr>
                <w:rFonts w:asciiTheme="majorHAnsi" w:hAnsiTheme="majorHAnsi"/>
                <w:sz w:val="72"/>
                <w:szCs w:val="72"/>
              </w:rPr>
            </w:pPr>
            <w:r>
              <w:rPr>
                <w:rFonts w:asciiTheme="majorHAnsi" w:hAnsiTheme="majorHAnsi"/>
                <w:caps/>
                <w:color w:val="000000" w:themeColor="text1"/>
                <w:sz w:val="72"/>
                <w:szCs w:val="72"/>
              </w:rPr>
              <w:t>raven wilson</w:t>
            </w:r>
          </w:p>
          <w:p w14:paraId="1587867C" w14:textId="77777777" w:rsidR="0053768D" w:rsidRDefault="0053768D">
            <w:pPr>
              <w:rPr>
                <w:rFonts w:asciiTheme="majorHAnsi" w:hAnsiTheme="majorHAnsi"/>
                <w:b/>
                <w:sz w:val="38"/>
                <w:szCs w:val="38"/>
              </w:rPr>
            </w:pPr>
            <w:r>
              <w:rPr>
                <w:rFonts w:asciiTheme="majorHAnsi" w:hAnsiTheme="majorHAnsi"/>
                <w:b/>
                <w:sz w:val="38"/>
                <w:szCs w:val="38"/>
              </w:rPr>
              <w:t>Los Angeles County Metropolitan Transportation Authority</w:t>
            </w:r>
          </w:p>
          <w:p w14:paraId="0B3EF241" w14:textId="77777777" w:rsidR="0053768D" w:rsidRDefault="0053768D">
            <w:pPr>
              <w:pStyle w:val="Title"/>
              <w:rPr>
                <w:sz w:val="36"/>
                <w:szCs w:val="36"/>
              </w:rPr>
            </w:pPr>
            <w:r>
              <w:rPr>
                <w:rFonts w:asciiTheme="majorHAnsi" w:hAnsiTheme="majorHAnsi"/>
                <w:sz w:val="36"/>
                <w:szCs w:val="36"/>
              </w:rPr>
              <w:t>Transit Operations Manager</w:t>
            </w:r>
          </w:p>
        </w:tc>
      </w:tr>
      <w:tr w:rsidR="0053768D" w14:paraId="19EB8125" w14:textId="77777777" w:rsidTr="0053768D">
        <w:trPr>
          <w:trHeight w:val="7434"/>
        </w:trPr>
        <w:tc>
          <w:tcPr>
            <w:tcW w:w="3600" w:type="dxa"/>
            <w:tcMar>
              <w:top w:w="0" w:type="dxa"/>
              <w:left w:w="115" w:type="dxa"/>
              <w:bottom w:w="0" w:type="dxa"/>
              <w:right w:w="115" w:type="dxa"/>
            </w:tcMar>
          </w:tcPr>
          <w:p w14:paraId="24917652" w14:textId="77777777" w:rsidR="0053768D" w:rsidRDefault="0053768D">
            <w:pPr>
              <w:pStyle w:val="Heading3"/>
              <w:rPr>
                <w:szCs w:val="22"/>
              </w:rPr>
            </w:pPr>
            <w:r>
              <w:rPr>
                <w:szCs w:val="22"/>
              </w:rPr>
              <w:t>PROFILE</w:t>
            </w:r>
          </w:p>
          <w:p w14:paraId="7B74E0A8" w14:textId="77777777" w:rsidR="0053768D" w:rsidRDefault="0053768D">
            <w:pPr>
              <w:rPr>
                <w:rFonts w:ascii="Century Gothic" w:hAnsi="Century Gothic"/>
                <w:noProof/>
                <w:szCs w:val="18"/>
              </w:rPr>
            </w:pPr>
            <w:r>
              <w:rPr>
                <w:rFonts w:ascii="Century Gothic" w:hAnsi="Century Gothic"/>
                <w:noProof/>
                <w:szCs w:val="18"/>
              </w:rPr>
              <w:t xml:space="preserve">My name is Raven Wilson. I have been with Metro for over 12 years. I started as a Transit Operations Supervisor, working at Division 8, Vehicle Operations and at Bus Operations Control. I am now working as a Transportation Operations Manager at Division 7 in West Hollywood. </w:t>
            </w:r>
          </w:p>
          <w:p w14:paraId="4DDB8810" w14:textId="77777777" w:rsidR="0053768D" w:rsidRDefault="0053768D">
            <w:pPr>
              <w:rPr>
                <w:rFonts w:ascii="Century Gothic" w:hAnsi="Century Gothic"/>
                <w:noProof/>
                <w:szCs w:val="18"/>
              </w:rPr>
            </w:pPr>
          </w:p>
          <w:p w14:paraId="79FFB18A" w14:textId="77777777" w:rsidR="0053768D" w:rsidRDefault="0053768D">
            <w:pPr>
              <w:rPr>
                <w:rFonts w:ascii="Century Gothic" w:hAnsi="Century Gothic"/>
                <w:noProof/>
                <w:szCs w:val="18"/>
              </w:rPr>
            </w:pPr>
            <w:r>
              <w:rPr>
                <w:rFonts w:ascii="Century Gothic" w:hAnsi="Century Gothic"/>
                <w:noProof/>
                <w:szCs w:val="18"/>
              </w:rPr>
              <w:t xml:space="preserve">I have had the pleasure of participating in the 2017 Leadership Academy, in addition to this year's EnoMAX program and this year's Southern California Leadership Program. </w:t>
            </w:r>
          </w:p>
          <w:p w14:paraId="614AF244" w14:textId="77777777" w:rsidR="0053768D" w:rsidRDefault="0053768D">
            <w:pPr>
              <w:rPr>
                <w:rFonts w:ascii="Century Gothic" w:hAnsi="Century Gothic"/>
                <w:noProof/>
                <w:szCs w:val="18"/>
              </w:rPr>
            </w:pPr>
          </w:p>
          <w:p w14:paraId="133D13B7" w14:textId="77777777" w:rsidR="0053768D" w:rsidRDefault="0053768D">
            <w:r>
              <w:rPr>
                <w:rFonts w:ascii="Century Gothic" w:hAnsi="Century Gothic"/>
                <w:noProof/>
                <w:szCs w:val="18"/>
              </w:rPr>
              <w:t>I like to read, watch movies, spend time with friends and family in my spare time. Fun fact: some people find me funny.</w:t>
            </w:r>
          </w:p>
          <w:p w14:paraId="292A145F" w14:textId="77777777" w:rsidR="0053768D" w:rsidRDefault="00BE1416">
            <w:pPr>
              <w:pStyle w:val="Heading3"/>
              <w:rPr>
                <w:szCs w:val="22"/>
              </w:rPr>
            </w:pPr>
            <w:sdt>
              <w:sdtPr>
                <w:rPr>
                  <w:szCs w:val="22"/>
                </w:rPr>
                <w:id w:val="1325774965"/>
                <w:placeholder>
                  <w:docPart w:val="762829C8294246268278AC299905BDC9"/>
                </w:placeholder>
                <w:temporary/>
                <w:showingPlcHdr/>
              </w:sdtPr>
              <w:sdtEndPr/>
              <w:sdtContent>
                <w:r w:rsidR="0053768D">
                  <w:rPr>
                    <w:rFonts w:ascii="Interstate Regular" w:hAnsi="Interstate Regular"/>
                    <w:szCs w:val="22"/>
                  </w:rPr>
                  <w:t>Contact</w:t>
                </w:r>
              </w:sdtContent>
            </w:sdt>
          </w:p>
          <w:sdt>
            <w:sdtPr>
              <w:rPr>
                <w:szCs w:val="18"/>
              </w:rPr>
              <w:id w:val="-1082367239"/>
              <w:placeholder>
                <w:docPart w:val="BB8762BD2E934A70AD868DB0103DE52E"/>
              </w:placeholder>
              <w:temporary/>
              <w:showingPlcHdr/>
            </w:sdtPr>
            <w:sdtEndPr/>
            <w:sdtContent>
              <w:p w14:paraId="4E5C3F87" w14:textId="77777777" w:rsidR="0053768D" w:rsidRDefault="0053768D">
                <w:pPr>
                  <w:rPr>
                    <w:szCs w:val="18"/>
                  </w:rPr>
                </w:pPr>
                <w:r>
                  <w:rPr>
                    <w:szCs w:val="18"/>
                  </w:rPr>
                  <w:t>PHONE:</w:t>
                </w:r>
              </w:p>
            </w:sdtContent>
          </w:sdt>
          <w:p w14:paraId="43FDEEAA" w14:textId="77777777" w:rsidR="0053768D" w:rsidRDefault="0053768D">
            <w:pPr>
              <w:rPr>
                <w:szCs w:val="18"/>
              </w:rPr>
            </w:pPr>
            <w:r>
              <w:rPr>
                <w:szCs w:val="18"/>
              </w:rPr>
              <w:t>(310) 854-3103</w:t>
            </w:r>
          </w:p>
          <w:p w14:paraId="7FB9DAAD" w14:textId="77777777" w:rsidR="0053768D" w:rsidRDefault="0053768D">
            <w:pPr>
              <w:rPr>
                <w:szCs w:val="18"/>
              </w:rPr>
            </w:pPr>
          </w:p>
          <w:p w14:paraId="180726C5" w14:textId="77777777" w:rsidR="0053768D" w:rsidRDefault="0053768D">
            <w:pPr>
              <w:rPr>
                <w:szCs w:val="18"/>
              </w:rPr>
            </w:pPr>
            <w:r>
              <w:rPr>
                <w:szCs w:val="18"/>
              </w:rPr>
              <w:t>CELL PHONE:</w:t>
            </w:r>
          </w:p>
          <w:p w14:paraId="65671A39" w14:textId="77777777" w:rsidR="0053768D" w:rsidRDefault="0053768D">
            <w:pPr>
              <w:rPr>
                <w:szCs w:val="18"/>
              </w:rPr>
            </w:pPr>
            <w:r>
              <w:rPr>
                <w:szCs w:val="18"/>
              </w:rPr>
              <w:t>(310) 405-5882</w:t>
            </w:r>
          </w:p>
          <w:p w14:paraId="3F65E190" w14:textId="77777777" w:rsidR="0053768D" w:rsidRDefault="0053768D">
            <w:pPr>
              <w:rPr>
                <w:szCs w:val="18"/>
              </w:rPr>
            </w:pPr>
          </w:p>
          <w:sdt>
            <w:sdtPr>
              <w:rPr>
                <w:szCs w:val="18"/>
              </w:rPr>
              <w:id w:val="905422360"/>
              <w:placeholder>
                <w:docPart w:val="5E9B276E86FC4E8F8D814D967C6520FC"/>
              </w:placeholder>
              <w:temporary/>
              <w:showingPlcHdr/>
            </w:sdtPr>
            <w:sdtEndPr/>
            <w:sdtContent>
              <w:p w14:paraId="428B1785" w14:textId="77777777" w:rsidR="0053768D" w:rsidRDefault="0053768D">
                <w:pPr>
                  <w:rPr>
                    <w:szCs w:val="18"/>
                  </w:rPr>
                </w:pPr>
                <w:r>
                  <w:rPr>
                    <w:szCs w:val="18"/>
                  </w:rPr>
                  <w:t>EMAIL:</w:t>
                </w:r>
              </w:p>
            </w:sdtContent>
          </w:sdt>
          <w:p w14:paraId="6D122AB9" w14:textId="77777777" w:rsidR="0053768D" w:rsidRDefault="0053768D">
            <w:r>
              <w:rPr>
                <w:rStyle w:val="Hyperlink"/>
                <w:color w:val="548AB7" w:themeColor="accent1" w:themeShade="BF"/>
                <w:szCs w:val="18"/>
              </w:rPr>
              <w:t>wilsonrav@metro.net</w:t>
            </w:r>
          </w:p>
        </w:tc>
        <w:tc>
          <w:tcPr>
            <w:tcW w:w="720" w:type="dxa"/>
            <w:tcMar>
              <w:top w:w="0" w:type="dxa"/>
              <w:left w:w="115" w:type="dxa"/>
              <w:bottom w:w="0" w:type="dxa"/>
              <w:right w:w="115" w:type="dxa"/>
            </w:tcMar>
          </w:tcPr>
          <w:p w14:paraId="6CFDDA24" w14:textId="77777777" w:rsidR="0053768D" w:rsidRDefault="0053768D">
            <w:pPr>
              <w:tabs>
                <w:tab w:val="left" w:pos="990"/>
              </w:tabs>
            </w:pPr>
          </w:p>
        </w:tc>
        <w:tc>
          <w:tcPr>
            <w:tcW w:w="6470" w:type="dxa"/>
            <w:tcMar>
              <w:top w:w="0" w:type="dxa"/>
              <w:left w:w="115" w:type="dxa"/>
              <w:bottom w:w="0" w:type="dxa"/>
              <w:right w:w="115" w:type="dxa"/>
            </w:tcMar>
          </w:tcPr>
          <w:p w14:paraId="61A6764F" w14:textId="77777777" w:rsidR="0053768D" w:rsidRDefault="0053768D">
            <w:pPr>
              <w:pStyle w:val="Heading2"/>
              <w:rPr>
                <w:rFonts w:asciiTheme="minorHAnsi" w:hAnsiTheme="minorHAnsi"/>
              </w:rPr>
            </w:pPr>
            <w:r>
              <w:rPr>
                <w:rFonts w:asciiTheme="minorHAnsi" w:hAnsiTheme="minorHAnsi"/>
              </w:rPr>
              <w:t>department</w:t>
            </w:r>
          </w:p>
          <w:p w14:paraId="4A15AFCE" w14:textId="3403059F" w:rsidR="0053768D" w:rsidRDefault="00292445">
            <w:pPr>
              <w:rPr>
                <w:b/>
                <w:szCs w:val="18"/>
              </w:rPr>
            </w:pPr>
            <w:r>
              <w:rPr>
                <w:b/>
                <w:szCs w:val="18"/>
              </w:rPr>
              <w:t xml:space="preserve">Bus Operations, Transportation, </w:t>
            </w:r>
            <w:r w:rsidR="0053768D">
              <w:rPr>
                <w:b/>
                <w:szCs w:val="18"/>
              </w:rPr>
              <w:t>West Hollywood Division 7</w:t>
            </w:r>
          </w:p>
          <w:p w14:paraId="3D065C62" w14:textId="77777777" w:rsidR="0053768D" w:rsidRDefault="0053768D">
            <w:pPr>
              <w:pStyle w:val="Heading2"/>
              <w:rPr>
                <w:rFonts w:asciiTheme="minorHAnsi" w:hAnsiTheme="minorHAnsi"/>
              </w:rPr>
            </w:pPr>
            <w:r>
              <w:rPr>
                <w:rFonts w:asciiTheme="minorHAnsi" w:hAnsiTheme="minorHAnsi"/>
              </w:rPr>
              <w:t>position description</w:t>
            </w:r>
          </w:p>
          <w:p w14:paraId="381300AE" w14:textId="77777777" w:rsidR="0053768D" w:rsidRDefault="0053768D">
            <w:pPr>
              <w:rPr>
                <w:rFonts w:ascii="Century Gothic" w:hAnsi="Century Gothic"/>
                <w:b/>
                <w:noProof/>
                <w:szCs w:val="18"/>
              </w:rPr>
            </w:pPr>
            <w:r>
              <w:rPr>
                <w:rFonts w:ascii="Century Gothic" w:hAnsi="Century Gothic"/>
                <w:b/>
                <w:noProof/>
                <w:szCs w:val="18"/>
              </w:rPr>
              <w:t xml:space="preserve">I share responsibility for dealing and handling operations/service in a bus division. I am in charge of the administration side of the division; attendance, protected leaves of absence, tardiness, hearings, accident reviews, termination. </w:t>
            </w:r>
          </w:p>
          <w:p w14:paraId="4C0DEE53" w14:textId="77777777" w:rsidR="0053768D" w:rsidRDefault="0053768D">
            <w:pPr>
              <w:rPr>
                <w:rFonts w:ascii="Century Gothic" w:hAnsi="Century Gothic"/>
                <w:b/>
                <w:noProof/>
                <w:szCs w:val="18"/>
              </w:rPr>
            </w:pPr>
          </w:p>
          <w:p w14:paraId="4D7CBB32" w14:textId="77777777" w:rsidR="0053768D" w:rsidRDefault="0053768D">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45264D39" w14:textId="77777777" w:rsidR="0053768D" w:rsidRDefault="0053768D">
            <w:pPr>
              <w:rPr>
                <w:b/>
              </w:rPr>
            </w:pPr>
            <w:r>
              <w:rPr>
                <w:b/>
              </w:rPr>
              <w:t>My project would be researching Operations-Bus Maintenance in regard to our bus shortage, Maintenance issues that affect our daily service such as cancellations and out late assignments. Procurement is involved in regard to the quality of our bus purchases and how we can maximize our value in vehicle service and fiscal spending.</w:t>
            </w:r>
          </w:p>
          <w:p w14:paraId="696D584D" w14:textId="77777777" w:rsidR="0053768D" w:rsidRDefault="0053768D">
            <w:pPr>
              <w:rPr>
                <w:b/>
              </w:rPr>
            </w:pPr>
          </w:p>
          <w:p w14:paraId="22E15E96" w14:textId="77777777" w:rsidR="0053768D" w:rsidRDefault="0053768D">
            <w:pPr>
              <w:rPr>
                <w:b/>
              </w:rPr>
            </w:pPr>
            <w:r>
              <w:rPr>
                <w:b/>
              </w:rPr>
              <w:t>Ideal Outcome-would be improving the duration and quality of our bus fleet; to increase our population of buses to assist with equipment shortages and special events which include rail closures/bus bridges etc.</w:t>
            </w:r>
          </w:p>
          <w:p w14:paraId="3AF66773" w14:textId="77777777" w:rsidR="0053768D" w:rsidRDefault="0053768D"/>
        </w:tc>
      </w:tr>
    </w:tbl>
    <w:p w14:paraId="18639CD7" w14:textId="5759942A" w:rsidR="00286705" w:rsidRDefault="00286705" w:rsidP="00236BAA"/>
    <w:p w14:paraId="2295E3B4" w14:textId="77777777" w:rsidR="00286705" w:rsidRDefault="00286705">
      <w:r>
        <w:br w:type="page"/>
      </w:r>
    </w:p>
    <w:tbl>
      <w:tblPr>
        <w:tblW w:w="0" w:type="auto"/>
        <w:tblLayout w:type="fixed"/>
        <w:tblCellMar>
          <w:left w:w="115" w:type="dxa"/>
          <w:right w:w="115" w:type="dxa"/>
        </w:tblCellMar>
        <w:tblLook w:val="04A0" w:firstRow="1" w:lastRow="0" w:firstColumn="1" w:lastColumn="0" w:noHBand="0" w:noVBand="1"/>
      </w:tblPr>
      <w:tblGrid>
        <w:gridCol w:w="3780"/>
        <w:gridCol w:w="540"/>
        <w:gridCol w:w="6470"/>
      </w:tblGrid>
      <w:tr w:rsidR="00286705" w14:paraId="366993E2" w14:textId="77777777" w:rsidTr="003C2D34">
        <w:trPr>
          <w:trHeight w:val="4410"/>
        </w:trPr>
        <w:tc>
          <w:tcPr>
            <w:tcW w:w="3780" w:type="dxa"/>
            <w:vAlign w:val="bottom"/>
          </w:tcPr>
          <w:p w14:paraId="55044044" w14:textId="77777777" w:rsidR="00286705" w:rsidRDefault="00286705" w:rsidP="003C2D34">
            <w:pPr>
              <w:tabs>
                <w:tab w:val="left" w:pos="990"/>
              </w:tabs>
              <w:jc w:val="center"/>
            </w:pPr>
            <w:r>
              <w:rPr>
                <w:noProof/>
              </w:rPr>
              <w:lastRenderedPageBreak/>
              <w:drawing>
                <wp:inline distT="0" distB="0" distL="0" distR="0" wp14:anchorId="6236E3DE" wp14:editId="6ED0A8AB">
                  <wp:extent cx="1453896" cy="21945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53896" cy="2194560"/>
                          </a:xfrm>
                          <a:prstGeom prst="rect">
                            <a:avLst/>
                          </a:prstGeom>
                          <a:noFill/>
                        </pic:spPr>
                      </pic:pic>
                    </a:graphicData>
                  </a:graphic>
                </wp:inline>
              </w:drawing>
            </w:r>
          </w:p>
        </w:tc>
        <w:tc>
          <w:tcPr>
            <w:tcW w:w="540" w:type="dxa"/>
          </w:tcPr>
          <w:p w14:paraId="1F224CB8" w14:textId="77777777" w:rsidR="00286705" w:rsidRDefault="00286705" w:rsidP="003C2D34">
            <w:pPr>
              <w:tabs>
                <w:tab w:val="left" w:pos="990"/>
              </w:tabs>
            </w:pPr>
          </w:p>
        </w:tc>
        <w:tc>
          <w:tcPr>
            <w:tcW w:w="6470" w:type="dxa"/>
            <w:vAlign w:val="bottom"/>
          </w:tcPr>
          <w:p w14:paraId="01E5E46C" w14:textId="77777777" w:rsidR="00286705" w:rsidRPr="00C43C6F" w:rsidRDefault="00286705" w:rsidP="003C2D34">
            <w:pPr>
              <w:pStyle w:val="Title"/>
              <w:rPr>
                <w:sz w:val="72"/>
                <w:szCs w:val="72"/>
              </w:rPr>
            </w:pPr>
            <w:r w:rsidRPr="00C43C6F">
              <w:rPr>
                <w:sz w:val="72"/>
                <w:szCs w:val="72"/>
              </w:rPr>
              <w:t>Ignacio Correa-Ortiz</w:t>
            </w:r>
          </w:p>
          <w:p w14:paraId="6B78B1D6" w14:textId="77777777" w:rsidR="00286705" w:rsidRPr="00C43C6F" w:rsidRDefault="00286705" w:rsidP="003C2D34">
            <w:pPr>
              <w:rPr>
                <w:b/>
                <w:sz w:val="40"/>
                <w:szCs w:val="40"/>
              </w:rPr>
            </w:pPr>
            <w:r w:rsidRPr="00C43C6F">
              <w:rPr>
                <w:b/>
                <w:sz w:val="40"/>
                <w:szCs w:val="40"/>
              </w:rPr>
              <w:t>Regional Transportation District</w:t>
            </w:r>
          </w:p>
          <w:p w14:paraId="104B5E33" w14:textId="77777777" w:rsidR="00286705" w:rsidRPr="00C43C6F" w:rsidRDefault="00286705" w:rsidP="003C2D34">
            <w:pPr>
              <w:pStyle w:val="Title"/>
              <w:rPr>
                <w:sz w:val="36"/>
                <w:szCs w:val="36"/>
              </w:rPr>
            </w:pPr>
            <w:r w:rsidRPr="00C43C6F">
              <w:rPr>
                <w:sz w:val="36"/>
                <w:szCs w:val="36"/>
              </w:rPr>
              <w:t>SENIOR Architect/Urban Designer</w:t>
            </w:r>
          </w:p>
        </w:tc>
      </w:tr>
      <w:tr w:rsidR="00286705" w14:paraId="2C46CE8F" w14:textId="77777777" w:rsidTr="003C2D34">
        <w:tc>
          <w:tcPr>
            <w:tcW w:w="3780" w:type="dxa"/>
          </w:tcPr>
          <w:sdt>
            <w:sdtPr>
              <w:id w:val="-1711873194"/>
              <w:placeholder>
                <w:docPart w:val="587581168BDB4FEDB7D229AE989FD8C7"/>
              </w:placeholder>
              <w:temporary/>
              <w:showingPlcHdr/>
              <w15:appearance w15:val="hidden"/>
            </w:sdtPr>
            <w:sdtEndPr/>
            <w:sdtContent>
              <w:p w14:paraId="0B5B1847" w14:textId="77777777" w:rsidR="00286705" w:rsidRDefault="00286705" w:rsidP="003C2D34">
                <w:pPr>
                  <w:pStyle w:val="Heading3"/>
                </w:pPr>
                <w:r w:rsidRPr="00D5459D">
                  <w:t>Profile</w:t>
                </w:r>
              </w:p>
            </w:sdtContent>
          </w:sdt>
          <w:p w14:paraId="40BF00BC" w14:textId="77777777" w:rsidR="00286705" w:rsidRDefault="00286705" w:rsidP="003C2D34">
            <w:pPr>
              <w:rPr>
                <w:sz w:val="17"/>
                <w:szCs w:val="17"/>
              </w:rPr>
            </w:pPr>
            <w:r w:rsidRPr="00137C04">
              <w:rPr>
                <w:sz w:val="17"/>
                <w:szCs w:val="17"/>
              </w:rPr>
              <w:t xml:space="preserve">Ignacio Correa-Ortiz made the decision to actively participate in the healthy evolution of cities thirty years ago; he believes that the future of humanity and ecology depends largely on the sustainability of the urban environment. </w:t>
            </w:r>
            <w:r>
              <w:rPr>
                <w:sz w:val="17"/>
                <w:szCs w:val="17"/>
              </w:rPr>
              <w:t>He</w:t>
            </w:r>
            <w:r w:rsidRPr="00137C04">
              <w:rPr>
                <w:sz w:val="17"/>
                <w:szCs w:val="17"/>
              </w:rPr>
              <w:t xml:space="preserve"> made the decision to actively participate in the healthy evolution of cities thirty years ago</w:t>
            </w:r>
            <w:r>
              <w:rPr>
                <w:sz w:val="17"/>
                <w:szCs w:val="17"/>
              </w:rPr>
              <w:t>. H</w:t>
            </w:r>
            <w:r w:rsidRPr="00137C04">
              <w:rPr>
                <w:sz w:val="17"/>
                <w:szCs w:val="17"/>
              </w:rPr>
              <w:t xml:space="preserve">e believes that the future of humanity and ecology depends largely on the sustainability of the urban environment. </w:t>
            </w:r>
          </w:p>
          <w:p w14:paraId="7A8BF4D3" w14:textId="77777777" w:rsidR="00286705" w:rsidRDefault="00286705" w:rsidP="003C2D34">
            <w:pPr>
              <w:rPr>
                <w:sz w:val="17"/>
                <w:szCs w:val="17"/>
              </w:rPr>
            </w:pPr>
          </w:p>
          <w:p w14:paraId="663C3C42" w14:textId="77777777" w:rsidR="00286705" w:rsidRDefault="00286705" w:rsidP="003C2D34">
            <w:pPr>
              <w:rPr>
                <w:sz w:val="17"/>
                <w:szCs w:val="17"/>
              </w:rPr>
            </w:pPr>
            <w:r w:rsidRPr="00137C04">
              <w:rPr>
                <w:sz w:val="17"/>
                <w:szCs w:val="17"/>
              </w:rPr>
              <w:t>Ignacio is a licensed architect, certified urban designer and urban planner, and an accredited LEED professional. He serves in several board</w:t>
            </w:r>
            <w:r>
              <w:rPr>
                <w:sz w:val="17"/>
                <w:szCs w:val="17"/>
              </w:rPr>
              <w:t>s</w:t>
            </w:r>
            <w:r w:rsidRPr="00137C04">
              <w:rPr>
                <w:sz w:val="17"/>
                <w:szCs w:val="17"/>
              </w:rPr>
              <w:t xml:space="preserve"> including the AIA Colorado, the Denver Planning Board and the Denver Architecture Foundation. </w:t>
            </w:r>
          </w:p>
          <w:p w14:paraId="2FE0A8B0" w14:textId="77777777" w:rsidR="00286705" w:rsidRDefault="00286705" w:rsidP="003C2D34">
            <w:pPr>
              <w:rPr>
                <w:sz w:val="17"/>
                <w:szCs w:val="17"/>
              </w:rPr>
            </w:pPr>
          </w:p>
          <w:p w14:paraId="58B43350" w14:textId="77777777" w:rsidR="00286705" w:rsidRDefault="00286705" w:rsidP="003C2D34">
            <w:r>
              <w:rPr>
                <w:sz w:val="17"/>
                <w:szCs w:val="17"/>
              </w:rPr>
              <w:t>Ignacio</w:t>
            </w:r>
            <w:r w:rsidRPr="00137C04">
              <w:rPr>
                <w:sz w:val="17"/>
                <w:szCs w:val="17"/>
              </w:rPr>
              <w:t xml:space="preserve"> graduated from the University of Wisconsin-Milwaukee with masters' degrees in architecture and in urban planning and has a professional degree in architecture from Universidad Santo Tomas in Colombia, South America. </w:t>
            </w:r>
            <w:r>
              <w:rPr>
                <w:sz w:val="17"/>
                <w:szCs w:val="17"/>
              </w:rPr>
              <w:t>He</w:t>
            </w:r>
            <w:r w:rsidRPr="00137C04">
              <w:rPr>
                <w:sz w:val="17"/>
                <w:szCs w:val="17"/>
              </w:rPr>
              <w:t xml:space="preserve"> is a Senior Architect,</w:t>
            </w:r>
            <w:r>
              <w:rPr>
                <w:sz w:val="17"/>
                <w:szCs w:val="17"/>
              </w:rPr>
              <w:t xml:space="preserve"> </w:t>
            </w:r>
            <w:r w:rsidRPr="00137C04">
              <w:rPr>
                <w:sz w:val="17"/>
                <w:szCs w:val="17"/>
              </w:rPr>
              <w:t>Urban Designer</w:t>
            </w:r>
            <w:r>
              <w:rPr>
                <w:sz w:val="17"/>
                <w:szCs w:val="17"/>
              </w:rPr>
              <w:t xml:space="preserve">, and Urban Planner </w:t>
            </w:r>
            <w:r w:rsidRPr="00137C04">
              <w:rPr>
                <w:sz w:val="17"/>
                <w:szCs w:val="17"/>
              </w:rPr>
              <w:t>at the Regional Transportation District in Denver</w:t>
            </w:r>
            <w:r>
              <w:rPr>
                <w:sz w:val="17"/>
                <w:szCs w:val="17"/>
              </w:rPr>
              <w:t>.</w:t>
            </w:r>
          </w:p>
          <w:sdt>
            <w:sdtPr>
              <w:id w:val="-311018867"/>
              <w:placeholder>
                <w:docPart w:val="6387EE44BF74480F922AC18C3C3651C8"/>
              </w:placeholder>
              <w:temporary/>
              <w:showingPlcHdr/>
              <w15:appearance w15:val="hidden"/>
            </w:sdtPr>
            <w:sdtEndPr/>
            <w:sdtContent>
              <w:p w14:paraId="142179ED" w14:textId="77777777" w:rsidR="00286705" w:rsidRPr="00CB0055" w:rsidRDefault="00286705" w:rsidP="003C2D34">
                <w:pPr>
                  <w:pStyle w:val="Heading3"/>
                </w:pPr>
                <w:r w:rsidRPr="00CB0055">
                  <w:t>Contact</w:t>
                </w:r>
              </w:p>
            </w:sdtContent>
          </w:sdt>
          <w:sdt>
            <w:sdtPr>
              <w:id w:val="-2016151443"/>
              <w:placeholder>
                <w:docPart w:val="82F477AC69AF4E42BC249F40EC078270"/>
              </w:placeholder>
              <w:temporary/>
              <w:showingPlcHdr/>
              <w15:appearance w15:val="hidden"/>
            </w:sdtPr>
            <w:sdtEndPr/>
            <w:sdtContent>
              <w:p w14:paraId="634F4838" w14:textId="77777777" w:rsidR="00286705" w:rsidRDefault="00286705" w:rsidP="003C2D34">
                <w:r w:rsidRPr="004D3011">
                  <w:t>PHONE:</w:t>
                </w:r>
              </w:p>
            </w:sdtContent>
          </w:sdt>
          <w:p w14:paraId="7392855A" w14:textId="77777777" w:rsidR="00286705" w:rsidRDefault="00286705" w:rsidP="003C2D34">
            <w:r w:rsidRPr="00F02774">
              <w:t>(303) 299-6937</w:t>
            </w:r>
          </w:p>
          <w:p w14:paraId="5712B4F2" w14:textId="77777777" w:rsidR="00286705" w:rsidRPr="004D3011" w:rsidRDefault="00286705" w:rsidP="003C2D34"/>
          <w:p w14:paraId="03B48D72" w14:textId="77777777" w:rsidR="00286705" w:rsidRDefault="00286705" w:rsidP="003C2D34">
            <w:r>
              <w:t>CELL PHONE:</w:t>
            </w:r>
          </w:p>
          <w:p w14:paraId="40A3069C" w14:textId="77777777" w:rsidR="00286705" w:rsidRDefault="00286705" w:rsidP="003C2D34">
            <w:r w:rsidRPr="00F02774">
              <w:t>(303) 335-7085</w:t>
            </w:r>
          </w:p>
          <w:p w14:paraId="4941715A" w14:textId="77777777" w:rsidR="00286705" w:rsidRDefault="00286705" w:rsidP="003C2D34"/>
          <w:sdt>
            <w:sdtPr>
              <w:id w:val="-554779341"/>
              <w:placeholder>
                <w:docPart w:val="8BB14C532CBF47DC94AFE0FA4030E301"/>
              </w:placeholder>
              <w:temporary/>
              <w:showingPlcHdr/>
              <w15:appearance w15:val="hidden"/>
            </w:sdtPr>
            <w:sdtEndPr/>
            <w:sdtContent>
              <w:p w14:paraId="6EA66C00" w14:textId="77777777" w:rsidR="00286705" w:rsidRDefault="00286705" w:rsidP="003C2D34">
                <w:r w:rsidRPr="004D3011">
                  <w:t>EMAIL:</w:t>
                </w:r>
              </w:p>
            </w:sdtContent>
          </w:sdt>
          <w:p w14:paraId="018A21D5" w14:textId="77777777" w:rsidR="00286705" w:rsidRPr="00E4381A" w:rsidRDefault="00286705" w:rsidP="003C2D34">
            <w:pPr>
              <w:rPr>
                <w:rStyle w:val="Hyperlink"/>
              </w:rPr>
            </w:pPr>
            <w:r w:rsidRPr="00F02774">
              <w:rPr>
                <w:rStyle w:val="Hyperlink"/>
                <w:color w:val="548AB7" w:themeColor="accent1" w:themeShade="BF"/>
              </w:rPr>
              <w:t>ignacio.correa-ortiz@rtd-denver.com</w:t>
            </w:r>
          </w:p>
          <w:p w14:paraId="2B409629" w14:textId="77777777" w:rsidR="00286705" w:rsidRPr="004D3011" w:rsidRDefault="00286705" w:rsidP="003C2D34"/>
        </w:tc>
        <w:tc>
          <w:tcPr>
            <w:tcW w:w="540" w:type="dxa"/>
          </w:tcPr>
          <w:p w14:paraId="67CD7C0F" w14:textId="77777777" w:rsidR="00286705" w:rsidRDefault="00286705" w:rsidP="003C2D34">
            <w:pPr>
              <w:tabs>
                <w:tab w:val="left" w:pos="990"/>
              </w:tabs>
            </w:pPr>
          </w:p>
        </w:tc>
        <w:tc>
          <w:tcPr>
            <w:tcW w:w="6470" w:type="dxa"/>
          </w:tcPr>
          <w:p w14:paraId="511D36A2" w14:textId="77777777" w:rsidR="00286705" w:rsidRDefault="00286705" w:rsidP="003C2D34">
            <w:pPr>
              <w:pStyle w:val="Heading2"/>
            </w:pPr>
            <w:r>
              <w:t>department</w:t>
            </w:r>
          </w:p>
          <w:p w14:paraId="68C5CBA7" w14:textId="77777777" w:rsidR="00286705" w:rsidRPr="007B4DCF" w:rsidRDefault="00286705" w:rsidP="003C2D34">
            <w:pPr>
              <w:pStyle w:val="Heading4"/>
              <w:rPr>
                <w:sz w:val="17"/>
                <w:szCs w:val="17"/>
              </w:rPr>
            </w:pPr>
            <w:r>
              <w:t xml:space="preserve"> </w:t>
            </w:r>
            <w:r w:rsidRPr="007B4DCF">
              <w:rPr>
                <w:sz w:val="17"/>
                <w:szCs w:val="17"/>
              </w:rPr>
              <w:t xml:space="preserve">Capital Programs </w:t>
            </w:r>
          </w:p>
          <w:p w14:paraId="0722A79A" w14:textId="77777777" w:rsidR="00286705" w:rsidRDefault="00286705" w:rsidP="003C2D34">
            <w:pPr>
              <w:pStyle w:val="Heading2"/>
            </w:pPr>
            <w:r>
              <w:t>position description</w:t>
            </w:r>
          </w:p>
          <w:p w14:paraId="578481EE" w14:textId="77777777" w:rsidR="00286705" w:rsidRPr="007B4DCF" w:rsidRDefault="00286705" w:rsidP="003C2D34">
            <w:pPr>
              <w:pStyle w:val="Heading4"/>
              <w:spacing w:before="40" w:after="40"/>
              <w:rPr>
                <w:rFonts w:cstheme="minorHAnsi"/>
                <w:sz w:val="17"/>
                <w:szCs w:val="17"/>
              </w:rPr>
            </w:pPr>
            <w:r w:rsidRPr="007B4DCF">
              <w:rPr>
                <w:sz w:val="17"/>
                <w:szCs w:val="17"/>
              </w:rPr>
              <w:t xml:space="preserve">Perform reviews and </w:t>
            </w:r>
            <w:r w:rsidRPr="007B4DCF">
              <w:rPr>
                <w:rFonts w:cstheme="minorHAnsi"/>
                <w:sz w:val="17"/>
                <w:szCs w:val="17"/>
              </w:rPr>
              <w:t xml:space="preserve">coordinate all architectural, landscape and urban design and field construction management efforts for FasTracks and base system related projects, including buildings, passenger stations, park-n-Rides, joint development projects, sidewalk and paving treatments, and landscape treatments. </w:t>
            </w:r>
          </w:p>
          <w:p w14:paraId="11797024" w14:textId="77777777" w:rsidR="00286705" w:rsidRPr="007B4DCF" w:rsidRDefault="00286705" w:rsidP="003C2D34">
            <w:pPr>
              <w:pStyle w:val="Heading2"/>
              <w:spacing w:before="0" w:after="60"/>
              <w:rPr>
                <w:rFonts w:asciiTheme="minorHAnsi" w:eastAsiaTheme="minorEastAsia" w:hAnsiTheme="minorHAnsi" w:cstheme="minorHAnsi"/>
                <w:bCs w:val="0"/>
                <w:caps w:val="0"/>
                <w:sz w:val="17"/>
                <w:szCs w:val="17"/>
              </w:rPr>
            </w:pPr>
            <w:r w:rsidRPr="007B4DCF">
              <w:rPr>
                <w:rFonts w:asciiTheme="minorHAnsi" w:eastAsiaTheme="minorEastAsia" w:hAnsiTheme="minorHAnsi" w:cstheme="minorHAnsi"/>
                <w:bCs w:val="0"/>
                <w:caps w:val="0"/>
                <w:sz w:val="17"/>
                <w:szCs w:val="17"/>
              </w:rPr>
              <w:t xml:space="preserve">Assist in the interpretation of architectural design standards established by local jurisdictions and in the establishment of formal agreements with various outside agencies. </w:t>
            </w:r>
          </w:p>
          <w:p w14:paraId="7ACFBF09" w14:textId="77777777" w:rsidR="00286705" w:rsidRPr="007B4DCF" w:rsidRDefault="00286705" w:rsidP="003C2D34">
            <w:pPr>
              <w:pStyle w:val="Heading2"/>
              <w:spacing w:before="0" w:after="60"/>
              <w:rPr>
                <w:rFonts w:asciiTheme="minorHAnsi" w:eastAsiaTheme="minorEastAsia" w:hAnsiTheme="minorHAnsi" w:cstheme="minorHAnsi"/>
                <w:bCs w:val="0"/>
                <w:caps w:val="0"/>
                <w:sz w:val="17"/>
                <w:szCs w:val="17"/>
              </w:rPr>
            </w:pPr>
            <w:r w:rsidRPr="007B4DCF">
              <w:rPr>
                <w:rFonts w:asciiTheme="minorHAnsi" w:eastAsiaTheme="minorEastAsia" w:hAnsiTheme="minorHAnsi" w:cstheme="minorHAnsi"/>
                <w:bCs w:val="0"/>
                <w:caps w:val="0"/>
                <w:sz w:val="17"/>
                <w:szCs w:val="17"/>
              </w:rPr>
              <w:t xml:space="preserve">Review and evaluate the design prepared by other agencies and consultants, as well as that of other staff engineers to ensure adequacy, completeness, economy and compliance with design criteria, design standards, ADA requirements and maintainability. </w:t>
            </w:r>
          </w:p>
          <w:p w14:paraId="0EE0B1AF" w14:textId="77777777" w:rsidR="00286705" w:rsidRPr="007B4DCF" w:rsidRDefault="00286705" w:rsidP="003C2D34">
            <w:pPr>
              <w:pStyle w:val="Heading2"/>
              <w:spacing w:before="0" w:after="60"/>
              <w:rPr>
                <w:rFonts w:asciiTheme="minorHAnsi" w:eastAsiaTheme="minorEastAsia" w:hAnsiTheme="minorHAnsi" w:cstheme="minorHAnsi"/>
                <w:bCs w:val="0"/>
                <w:caps w:val="0"/>
                <w:sz w:val="17"/>
                <w:szCs w:val="17"/>
              </w:rPr>
            </w:pPr>
            <w:r w:rsidRPr="007B4DCF">
              <w:rPr>
                <w:rFonts w:asciiTheme="minorHAnsi" w:eastAsiaTheme="minorEastAsia" w:hAnsiTheme="minorHAnsi" w:cstheme="minorHAnsi"/>
                <w:bCs w:val="0"/>
                <w:caps w:val="0"/>
                <w:sz w:val="17"/>
                <w:szCs w:val="17"/>
              </w:rPr>
              <w:t>Assist in the development of criteria for evaluating joint development proposals related to architectural elements and land use considerations. Supports RTD staff in promoting Transit Oriented Development and coordinate joint development tasks related to design and construction within each FasTracks Corridor.</w:t>
            </w:r>
          </w:p>
          <w:p w14:paraId="5D0D5253" w14:textId="77777777" w:rsidR="00286705" w:rsidRDefault="00286705" w:rsidP="003C2D34">
            <w:pPr>
              <w:pStyle w:val="Heading2"/>
              <w:spacing w:before="0" w:after="60"/>
              <w:rPr>
                <w:rFonts w:asciiTheme="minorHAnsi" w:eastAsiaTheme="minorEastAsia" w:hAnsiTheme="minorHAnsi" w:cstheme="minorHAnsi"/>
                <w:bCs w:val="0"/>
                <w:caps w:val="0"/>
                <w:sz w:val="18"/>
                <w:szCs w:val="18"/>
              </w:rPr>
            </w:pPr>
          </w:p>
          <w:p w14:paraId="631C2C7E" w14:textId="77777777" w:rsidR="00286705" w:rsidRPr="003C27E1" w:rsidRDefault="00286705" w:rsidP="003C2D34">
            <w:pPr>
              <w:pStyle w:val="Heading2"/>
              <w:spacing w:before="0" w:after="60"/>
              <w:rPr>
                <w:rFonts w:asciiTheme="minorHAnsi" w:eastAsiaTheme="minorEastAsia" w:hAnsiTheme="minorHAnsi" w:cstheme="minorHAnsi"/>
                <w:bCs w:val="0"/>
                <w:caps w:val="0"/>
                <w:sz w:val="18"/>
                <w:szCs w:val="18"/>
              </w:rPr>
            </w:pPr>
            <w:r>
              <w:t>business project</w:t>
            </w:r>
          </w:p>
          <w:p w14:paraId="4AE3BEA8" w14:textId="77777777" w:rsidR="00286705" w:rsidRDefault="00286705" w:rsidP="003C2D34">
            <w:pPr>
              <w:rPr>
                <w:b/>
                <w:sz w:val="17"/>
                <w:szCs w:val="17"/>
              </w:rPr>
            </w:pPr>
            <w:r>
              <w:rPr>
                <w:b/>
                <w:sz w:val="17"/>
                <w:szCs w:val="17"/>
              </w:rPr>
              <w:t>I want to explore the issue of how transit agencies plan to cultivate minority youth for transit professions. I want to explore also how different agencies are preventing an equity, diversity and inclusion chasm.  I want to explore how professions are distributed across the board and determine if there is a disproportionate distribution of pay-grades by gender and ethnicity.</w:t>
            </w:r>
          </w:p>
          <w:p w14:paraId="1E16078E" w14:textId="77777777" w:rsidR="00286705" w:rsidRDefault="00286705" w:rsidP="003C2D34">
            <w:pPr>
              <w:rPr>
                <w:b/>
                <w:sz w:val="17"/>
                <w:szCs w:val="17"/>
              </w:rPr>
            </w:pPr>
          </w:p>
          <w:p w14:paraId="4E2C81DD" w14:textId="77777777" w:rsidR="00286705" w:rsidRDefault="00286705" w:rsidP="003C2D34">
            <w:pPr>
              <w:rPr>
                <w:b/>
                <w:sz w:val="17"/>
                <w:szCs w:val="17"/>
              </w:rPr>
            </w:pPr>
            <w:r>
              <w:rPr>
                <w:b/>
                <w:sz w:val="17"/>
                <w:szCs w:val="17"/>
              </w:rPr>
              <w:t>RTD like any other agencies is making great advances towards a more integrated and equitable working place. But we are not there yet. Typically, one area that is still underrepresented in transit agencies is the participation of female professionals.</w:t>
            </w:r>
          </w:p>
          <w:p w14:paraId="1C7EECBB" w14:textId="77777777" w:rsidR="00286705" w:rsidRDefault="00286705" w:rsidP="003C2D34">
            <w:pPr>
              <w:rPr>
                <w:b/>
                <w:sz w:val="17"/>
                <w:szCs w:val="17"/>
              </w:rPr>
            </w:pPr>
          </w:p>
          <w:p w14:paraId="4C4C758F" w14:textId="77777777" w:rsidR="00286705" w:rsidRPr="004D3011" w:rsidRDefault="00286705" w:rsidP="003C2D34">
            <w:pPr>
              <w:rPr>
                <w:color w:val="FFFFFF" w:themeColor="background1"/>
              </w:rPr>
            </w:pPr>
            <w:r>
              <w:rPr>
                <w:b/>
                <w:sz w:val="17"/>
                <w:szCs w:val="17"/>
              </w:rPr>
              <w:t>I am proposing to look at current Utilization Analyses by the participating agencies and observe whether there are any trends. I also will study the different agencies EEO programs and their achievements. The thesis is that by including youth, in particular minorities, a transit agency can improve minority utilization in the professional categories.</w:t>
            </w:r>
          </w:p>
        </w:tc>
      </w:tr>
    </w:tbl>
    <w:p w14:paraId="336F1519" w14:textId="77777777" w:rsidR="00286705" w:rsidRDefault="00286705" w:rsidP="00286705">
      <w:pPr>
        <w:tabs>
          <w:tab w:val="left" w:pos="990"/>
        </w:tabs>
      </w:pPr>
    </w:p>
    <w:p w14:paraId="47892F0E" w14:textId="77777777" w:rsidR="00286705" w:rsidRDefault="00286705" w:rsidP="00286705">
      <w:r>
        <w:br w:type="page"/>
      </w:r>
    </w:p>
    <w:tbl>
      <w:tblPr>
        <w:tblW w:w="0" w:type="auto"/>
        <w:tblLayout w:type="fixed"/>
        <w:tblLook w:val="04A0" w:firstRow="1" w:lastRow="0" w:firstColumn="1" w:lastColumn="0" w:noHBand="0" w:noVBand="1"/>
      </w:tblPr>
      <w:tblGrid>
        <w:gridCol w:w="3600"/>
        <w:gridCol w:w="720"/>
        <w:gridCol w:w="6470"/>
      </w:tblGrid>
      <w:tr w:rsidR="00286705" w14:paraId="182499E6" w14:textId="77777777" w:rsidTr="003C2D34">
        <w:trPr>
          <w:trHeight w:val="4410"/>
        </w:trPr>
        <w:tc>
          <w:tcPr>
            <w:tcW w:w="3600" w:type="dxa"/>
            <w:vAlign w:val="bottom"/>
            <w:hideMark/>
          </w:tcPr>
          <w:p w14:paraId="74DF1728" w14:textId="77777777" w:rsidR="00286705" w:rsidRDefault="00286705" w:rsidP="003C2D34">
            <w:pPr>
              <w:tabs>
                <w:tab w:val="left" w:pos="990"/>
              </w:tabs>
              <w:jc w:val="center"/>
            </w:pPr>
            <w:r>
              <w:rPr>
                <w:noProof/>
              </w:rPr>
              <w:lastRenderedPageBreak/>
              <w:drawing>
                <wp:inline distT="0" distB="0" distL="0" distR="0" wp14:anchorId="55E38CF9" wp14:editId="15A4192E">
                  <wp:extent cx="1854200" cy="21971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54200" cy="2197100"/>
                          </a:xfrm>
                          <a:prstGeom prst="rect">
                            <a:avLst/>
                          </a:prstGeom>
                          <a:noFill/>
                          <a:ln>
                            <a:noFill/>
                          </a:ln>
                        </pic:spPr>
                      </pic:pic>
                    </a:graphicData>
                  </a:graphic>
                </wp:inline>
              </w:drawing>
            </w:r>
          </w:p>
        </w:tc>
        <w:tc>
          <w:tcPr>
            <w:tcW w:w="720" w:type="dxa"/>
          </w:tcPr>
          <w:p w14:paraId="2D884907" w14:textId="77777777" w:rsidR="00286705" w:rsidRPr="006B2478" w:rsidRDefault="00286705" w:rsidP="003C2D34">
            <w:pPr>
              <w:tabs>
                <w:tab w:val="left" w:pos="990"/>
              </w:tabs>
              <w:rPr>
                <w:sz w:val="72"/>
                <w:szCs w:val="72"/>
              </w:rPr>
            </w:pPr>
          </w:p>
        </w:tc>
        <w:tc>
          <w:tcPr>
            <w:tcW w:w="6470" w:type="dxa"/>
            <w:vAlign w:val="bottom"/>
            <w:hideMark/>
          </w:tcPr>
          <w:p w14:paraId="60664FCF" w14:textId="77777777" w:rsidR="00286705" w:rsidRPr="006B2478" w:rsidRDefault="00286705" w:rsidP="003C2D34">
            <w:pPr>
              <w:pStyle w:val="Title"/>
              <w:rPr>
                <w:sz w:val="72"/>
                <w:szCs w:val="72"/>
              </w:rPr>
            </w:pPr>
            <w:r w:rsidRPr="006B2478">
              <w:rPr>
                <w:sz w:val="72"/>
                <w:szCs w:val="72"/>
              </w:rPr>
              <w:t>charles eberling</w:t>
            </w:r>
          </w:p>
          <w:p w14:paraId="50108FDD" w14:textId="77777777" w:rsidR="00286705" w:rsidRPr="006B2478" w:rsidRDefault="00286705" w:rsidP="003C2D34">
            <w:pPr>
              <w:rPr>
                <w:b/>
                <w:sz w:val="40"/>
                <w:szCs w:val="40"/>
              </w:rPr>
            </w:pPr>
            <w:r w:rsidRPr="006B2478">
              <w:rPr>
                <w:b/>
                <w:sz w:val="40"/>
                <w:szCs w:val="40"/>
              </w:rPr>
              <w:t>Regional Transportation District</w:t>
            </w:r>
          </w:p>
          <w:p w14:paraId="266BFF0F" w14:textId="77777777" w:rsidR="00286705" w:rsidRPr="006B2478" w:rsidRDefault="00286705" w:rsidP="003C2D34">
            <w:pPr>
              <w:pStyle w:val="Title"/>
              <w:rPr>
                <w:sz w:val="36"/>
                <w:szCs w:val="36"/>
              </w:rPr>
            </w:pPr>
            <w:r w:rsidRPr="006B2478">
              <w:rPr>
                <w:sz w:val="36"/>
                <w:szCs w:val="36"/>
              </w:rPr>
              <w:t>electronics technician</w:t>
            </w:r>
          </w:p>
        </w:tc>
      </w:tr>
      <w:tr w:rsidR="00286705" w14:paraId="25551DE5" w14:textId="77777777" w:rsidTr="003C2D34">
        <w:tc>
          <w:tcPr>
            <w:tcW w:w="3600" w:type="dxa"/>
            <w:tcMar>
              <w:top w:w="0" w:type="dxa"/>
              <w:left w:w="115" w:type="dxa"/>
              <w:bottom w:w="0" w:type="dxa"/>
              <w:right w:w="115" w:type="dxa"/>
            </w:tcMar>
          </w:tcPr>
          <w:sdt>
            <w:sdtPr>
              <w:id w:val="1596819641"/>
              <w:placeholder>
                <w:docPart w:val="4B870D3E89C249D59A887E24FBE75504"/>
              </w:placeholder>
              <w:temporary/>
              <w:showingPlcHdr/>
            </w:sdtPr>
            <w:sdtEndPr/>
            <w:sdtContent>
              <w:p w14:paraId="4F30CFEA" w14:textId="77777777" w:rsidR="00286705" w:rsidRDefault="00286705" w:rsidP="003C2D34">
                <w:pPr>
                  <w:pStyle w:val="Heading3"/>
                </w:pPr>
                <w:r>
                  <w:t>Profile</w:t>
                </w:r>
              </w:p>
            </w:sdtContent>
          </w:sdt>
          <w:p w14:paraId="1EA5292A" w14:textId="77777777" w:rsidR="00286705" w:rsidRDefault="00286705" w:rsidP="003C2D34">
            <w:r>
              <w:t xml:space="preserve">I have an associate degree in Electronics technology. I started working part time for a company that designed system recorders for private companies including the air force. I worked for them during college and a few years after while I was searching for a job. Which I eventually found at RTD as a member of the mobile technologies group for the last 5 years. </w:t>
            </w:r>
          </w:p>
          <w:p w14:paraId="4128EBFA" w14:textId="77777777" w:rsidR="00286705" w:rsidRDefault="00286705" w:rsidP="003C2D34">
            <w:r>
              <w:t xml:space="preserve">I am a graduate of RTD's leadership academy. I was also a member of a group called Royal Rangers where I earned an equivalent of the Eagle Scout award called the Gold Medal of achievement. I also earned another award called the Saber where the requirements are to pass four leadership training classes under different environments for different purposes. Interesting facts for me are I have a black belt in judo and am an anime fan.  </w:t>
            </w:r>
          </w:p>
          <w:sdt>
            <w:sdtPr>
              <w:id w:val="-2118046257"/>
              <w:placeholder>
                <w:docPart w:val="65A872A8E9FC473DA7642F91608D3317"/>
              </w:placeholder>
              <w:temporary/>
              <w:showingPlcHdr/>
            </w:sdtPr>
            <w:sdtEndPr/>
            <w:sdtContent>
              <w:p w14:paraId="59F1A6BE" w14:textId="77777777" w:rsidR="00286705" w:rsidRDefault="00286705" w:rsidP="003C2D34">
                <w:pPr>
                  <w:pStyle w:val="Heading3"/>
                </w:pPr>
                <w:r>
                  <w:t>Contact</w:t>
                </w:r>
              </w:p>
            </w:sdtContent>
          </w:sdt>
          <w:sdt>
            <w:sdtPr>
              <w:id w:val="-1186358653"/>
              <w:placeholder>
                <w:docPart w:val="0010050D0D3B43B5A426FE32AB5C65DD"/>
              </w:placeholder>
              <w:temporary/>
              <w:showingPlcHdr/>
            </w:sdtPr>
            <w:sdtEndPr/>
            <w:sdtContent>
              <w:p w14:paraId="2696A775" w14:textId="77777777" w:rsidR="00286705" w:rsidRDefault="00286705" w:rsidP="003C2D34">
                <w:r>
                  <w:t>PHONE:</w:t>
                </w:r>
              </w:p>
            </w:sdtContent>
          </w:sdt>
          <w:p w14:paraId="7CA30493" w14:textId="77777777" w:rsidR="00286705" w:rsidRDefault="00286705" w:rsidP="003C2D34">
            <w:r>
              <w:t>(303) 299-3085</w:t>
            </w:r>
          </w:p>
          <w:p w14:paraId="14F369C6" w14:textId="77777777" w:rsidR="00286705" w:rsidRDefault="00286705" w:rsidP="003C2D34"/>
          <w:p w14:paraId="592D99D5" w14:textId="77777777" w:rsidR="00286705" w:rsidRDefault="00286705" w:rsidP="003C2D34">
            <w:r>
              <w:t>CELL PHONE:</w:t>
            </w:r>
          </w:p>
          <w:p w14:paraId="45737677" w14:textId="77777777" w:rsidR="00286705" w:rsidRDefault="00286705" w:rsidP="003C2D34">
            <w:r>
              <w:t>(575) 202-2861</w:t>
            </w:r>
          </w:p>
          <w:p w14:paraId="79949742" w14:textId="77777777" w:rsidR="00286705" w:rsidRDefault="00286705" w:rsidP="003C2D34"/>
          <w:sdt>
            <w:sdtPr>
              <w:id w:val="-478378283"/>
              <w:placeholder>
                <w:docPart w:val="D35D6F7A471948A3A6DFB946383D2237"/>
              </w:placeholder>
              <w:temporary/>
              <w:showingPlcHdr/>
            </w:sdtPr>
            <w:sdtEndPr/>
            <w:sdtContent>
              <w:p w14:paraId="547BAB9F" w14:textId="77777777" w:rsidR="00286705" w:rsidRDefault="00286705" w:rsidP="003C2D34">
                <w:r>
                  <w:t>EMAIL:</w:t>
                </w:r>
              </w:p>
            </w:sdtContent>
          </w:sdt>
          <w:p w14:paraId="2773DB4A" w14:textId="77777777" w:rsidR="00286705" w:rsidRDefault="00286705" w:rsidP="003C2D34">
            <w:pPr>
              <w:rPr>
                <w:rStyle w:val="Hyperlink"/>
              </w:rPr>
            </w:pPr>
            <w:r>
              <w:rPr>
                <w:rStyle w:val="Hyperlink"/>
                <w:color w:val="548AB7" w:themeColor="accent1" w:themeShade="BF"/>
              </w:rPr>
              <w:t>charles.eberling@rtd-denver.com</w:t>
            </w:r>
          </w:p>
          <w:p w14:paraId="22B06845" w14:textId="77777777" w:rsidR="00286705" w:rsidRDefault="00286705" w:rsidP="003C2D34"/>
        </w:tc>
        <w:tc>
          <w:tcPr>
            <w:tcW w:w="720" w:type="dxa"/>
            <w:tcMar>
              <w:top w:w="0" w:type="dxa"/>
              <w:left w:w="115" w:type="dxa"/>
              <w:bottom w:w="0" w:type="dxa"/>
              <w:right w:w="115" w:type="dxa"/>
            </w:tcMar>
          </w:tcPr>
          <w:p w14:paraId="649CF65B" w14:textId="77777777" w:rsidR="00286705" w:rsidRDefault="00286705" w:rsidP="003C2D34">
            <w:pPr>
              <w:tabs>
                <w:tab w:val="left" w:pos="990"/>
              </w:tabs>
            </w:pPr>
          </w:p>
        </w:tc>
        <w:tc>
          <w:tcPr>
            <w:tcW w:w="6470" w:type="dxa"/>
            <w:tcMar>
              <w:top w:w="0" w:type="dxa"/>
              <w:left w:w="115" w:type="dxa"/>
              <w:bottom w:w="0" w:type="dxa"/>
              <w:right w:w="115" w:type="dxa"/>
            </w:tcMar>
          </w:tcPr>
          <w:p w14:paraId="74A3F259" w14:textId="77777777" w:rsidR="00286705" w:rsidRDefault="00286705" w:rsidP="003C2D34">
            <w:pPr>
              <w:pStyle w:val="Heading2"/>
            </w:pPr>
            <w:r>
              <w:t>department</w:t>
            </w:r>
          </w:p>
          <w:p w14:paraId="509532BF" w14:textId="77777777" w:rsidR="00286705" w:rsidRDefault="00286705" w:rsidP="003C2D34">
            <w:pPr>
              <w:pStyle w:val="Heading4"/>
            </w:pPr>
            <w:r>
              <w:t xml:space="preserve"> Mobile Technologies Group </w:t>
            </w:r>
          </w:p>
          <w:p w14:paraId="06C8B151" w14:textId="77777777" w:rsidR="00286705" w:rsidRDefault="00286705" w:rsidP="003C2D34">
            <w:pPr>
              <w:pStyle w:val="Heading2"/>
            </w:pPr>
            <w:r>
              <w:t>position description</w:t>
            </w:r>
          </w:p>
          <w:p w14:paraId="5C47216D" w14:textId="77777777" w:rsidR="00286705" w:rsidRDefault="00286705" w:rsidP="003C2D34">
            <w:pPr>
              <w:rPr>
                <w:b/>
              </w:rPr>
            </w:pPr>
            <w:r>
              <w:rPr>
                <w:b/>
              </w:rPr>
              <w:t xml:space="preserve">I maintain all physical CAD/AVL equipment on buses and trains. This equipment includes automatic people counter's (APC), On board electronic fair equipment, Digital and Networked video recorders, Destination Sign board level repair's, on board networking equipment both cellular and WIFI, Radio Transmission equipment, vehicle health monitoring equipment, on board ticket printing systems, and INIT based CAD/AVL products.    </w:t>
            </w:r>
          </w:p>
          <w:p w14:paraId="2FDA4ADC" w14:textId="77777777" w:rsidR="00286705" w:rsidRDefault="00286705" w:rsidP="003C2D34">
            <w:pPr>
              <w:pStyle w:val="Heading2"/>
              <w:spacing w:before="0" w:after="60"/>
              <w:rPr>
                <w:rFonts w:asciiTheme="minorHAnsi" w:eastAsiaTheme="minorEastAsia" w:hAnsiTheme="minorHAnsi" w:cstheme="minorHAnsi"/>
                <w:bCs w:val="0"/>
                <w:caps w:val="0"/>
                <w:sz w:val="18"/>
                <w:szCs w:val="18"/>
              </w:rPr>
            </w:pPr>
          </w:p>
          <w:p w14:paraId="6476A1DA" w14:textId="77777777" w:rsidR="00286705" w:rsidRDefault="00286705" w:rsidP="003C2D34">
            <w:pPr>
              <w:pStyle w:val="Heading2"/>
              <w:spacing w:before="0" w:after="60"/>
              <w:rPr>
                <w:rFonts w:asciiTheme="minorHAnsi" w:eastAsiaTheme="minorEastAsia" w:hAnsiTheme="minorHAnsi" w:cstheme="minorHAnsi"/>
                <w:bCs w:val="0"/>
                <w:caps w:val="0"/>
                <w:sz w:val="18"/>
                <w:szCs w:val="18"/>
              </w:rPr>
            </w:pPr>
            <w:r>
              <w:t>business project</w:t>
            </w:r>
          </w:p>
          <w:p w14:paraId="362C106C" w14:textId="77777777" w:rsidR="00286705" w:rsidRDefault="00286705" w:rsidP="003C2D34">
            <w:pPr>
              <w:rPr>
                <w:b/>
              </w:rPr>
            </w:pPr>
            <w:r>
              <w:rPr>
                <w:b/>
              </w:rPr>
              <w:t xml:space="preserve">RTD's current smart fare collection system (bar code scanner, tap cards, Smart pay such as apple or google pay) will soon be up for replacement. As a maintainer for that equipment I want to look at other systems and bring back ideas for what RTD should have as requirements for our next system. I also want to look into how other properties use their automatic people counting systems, what types they have, and what features they use or find useful. These ideas will be brought back to RTD so it can make better use of its ever-expanding APC fleet and increase its functionality. </w:t>
            </w:r>
          </w:p>
          <w:p w14:paraId="537ECC1C" w14:textId="77777777" w:rsidR="00286705" w:rsidRDefault="00286705" w:rsidP="003C2D34">
            <w:pPr>
              <w:rPr>
                <w:b/>
              </w:rPr>
            </w:pPr>
          </w:p>
          <w:p w14:paraId="426935F3" w14:textId="77777777" w:rsidR="00286705" w:rsidRDefault="00286705" w:rsidP="003C2D34">
            <w:pPr>
              <w:rPr>
                <w:b/>
              </w:rPr>
            </w:pPr>
            <w:r>
              <w:rPr>
                <w:b/>
              </w:rPr>
              <w:t>The main outcome I will be looking for is increasing customer satisfaction by making payments more user friendly. I will follow by combining both smart fare and people counting to better align route usage. This will also lead into tracking fare evasion more aggressively and allow all agencies to be more reactive to it.</w:t>
            </w:r>
          </w:p>
          <w:p w14:paraId="594774B5" w14:textId="77777777" w:rsidR="00286705" w:rsidRDefault="00286705" w:rsidP="003C2D34">
            <w:pPr>
              <w:rPr>
                <w:color w:val="FFFFFF" w:themeColor="background1"/>
              </w:rPr>
            </w:pPr>
          </w:p>
        </w:tc>
      </w:tr>
    </w:tbl>
    <w:p w14:paraId="4D68A15F" w14:textId="77777777" w:rsidR="00286705" w:rsidRDefault="00286705" w:rsidP="00286705">
      <w:pPr>
        <w:tabs>
          <w:tab w:val="left" w:pos="990"/>
        </w:tabs>
      </w:pPr>
    </w:p>
    <w:p w14:paraId="4203A8C8" w14:textId="77777777" w:rsidR="00286705" w:rsidRDefault="00286705" w:rsidP="00286705">
      <w:r>
        <w:br w:type="page"/>
      </w:r>
    </w:p>
    <w:tbl>
      <w:tblPr>
        <w:tblW w:w="0" w:type="auto"/>
        <w:tblLayout w:type="fixed"/>
        <w:tblLook w:val="04A0" w:firstRow="1" w:lastRow="0" w:firstColumn="1" w:lastColumn="0" w:noHBand="0" w:noVBand="1"/>
      </w:tblPr>
      <w:tblGrid>
        <w:gridCol w:w="3600"/>
        <w:gridCol w:w="720"/>
        <w:gridCol w:w="6470"/>
      </w:tblGrid>
      <w:tr w:rsidR="00286705" w14:paraId="4CD63835" w14:textId="77777777" w:rsidTr="003C2D34">
        <w:trPr>
          <w:trHeight w:val="4410"/>
        </w:trPr>
        <w:tc>
          <w:tcPr>
            <w:tcW w:w="3600" w:type="dxa"/>
            <w:vAlign w:val="bottom"/>
            <w:hideMark/>
          </w:tcPr>
          <w:p w14:paraId="216ED062" w14:textId="77777777" w:rsidR="00286705" w:rsidRDefault="00286705" w:rsidP="003C2D34">
            <w:pPr>
              <w:tabs>
                <w:tab w:val="left" w:pos="990"/>
              </w:tabs>
              <w:jc w:val="center"/>
            </w:pPr>
            <w:r>
              <w:rPr>
                <w:noProof/>
              </w:rPr>
              <w:lastRenderedPageBreak/>
              <w:drawing>
                <wp:inline distT="0" distB="0" distL="0" distR="0" wp14:anchorId="5366C2B1" wp14:editId="2847D6FF">
                  <wp:extent cx="1727200" cy="2197100"/>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27200" cy="2197100"/>
                          </a:xfrm>
                          <a:prstGeom prst="rect">
                            <a:avLst/>
                          </a:prstGeom>
                          <a:noFill/>
                          <a:ln>
                            <a:noFill/>
                          </a:ln>
                        </pic:spPr>
                      </pic:pic>
                    </a:graphicData>
                  </a:graphic>
                </wp:inline>
              </w:drawing>
            </w:r>
          </w:p>
        </w:tc>
        <w:tc>
          <w:tcPr>
            <w:tcW w:w="720" w:type="dxa"/>
          </w:tcPr>
          <w:p w14:paraId="333CFD45" w14:textId="77777777" w:rsidR="00286705" w:rsidRDefault="00286705" w:rsidP="003C2D34">
            <w:pPr>
              <w:tabs>
                <w:tab w:val="left" w:pos="990"/>
              </w:tabs>
              <w:rPr>
                <w:sz w:val="40"/>
                <w:szCs w:val="40"/>
              </w:rPr>
            </w:pPr>
          </w:p>
        </w:tc>
        <w:tc>
          <w:tcPr>
            <w:tcW w:w="6470" w:type="dxa"/>
            <w:vAlign w:val="bottom"/>
            <w:hideMark/>
          </w:tcPr>
          <w:p w14:paraId="45CD0659" w14:textId="77777777" w:rsidR="00286705" w:rsidRDefault="00286705" w:rsidP="003C2D34">
            <w:pPr>
              <w:pStyle w:val="Title"/>
              <w:rPr>
                <w:sz w:val="72"/>
                <w:szCs w:val="72"/>
              </w:rPr>
            </w:pPr>
            <w:r>
              <w:rPr>
                <w:sz w:val="72"/>
                <w:szCs w:val="72"/>
              </w:rPr>
              <w:t>stephen johnson</w:t>
            </w:r>
          </w:p>
          <w:p w14:paraId="65796CB5" w14:textId="77777777" w:rsidR="00286705" w:rsidRDefault="00286705" w:rsidP="003C2D34">
            <w:pPr>
              <w:rPr>
                <w:b/>
                <w:sz w:val="40"/>
                <w:szCs w:val="40"/>
              </w:rPr>
            </w:pPr>
            <w:r>
              <w:rPr>
                <w:b/>
                <w:sz w:val="40"/>
                <w:szCs w:val="40"/>
              </w:rPr>
              <w:t>Regional Transportation District</w:t>
            </w:r>
          </w:p>
          <w:p w14:paraId="7E4C3690" w14:textId="77777777" w:rsidR="00286705" w:rsidRDefault="00286705" w:rsidP="003C2D34">
            <w:pPr>
              <w:pStyle w:val="Title"/>
              <w:rPr>
                <w:sz w:val="36"/>
                <w:szCs w:val="36"/>
              </w:rPr>
            </w:pPr>
            <w:r>
              <w:rPr>
                <w:sz w:val="36"/>
                <w:szCs w:val="36"/>
              </w:rPr>
              <w:t>transit police officer</w:t>
            </w:r>
          </w:p>
        </w:tc>
      </w:tr>
      <w:tr w:rsidR="00286705" w14:paraId="1B69DC36" w14:textId="77777777" w:rsidTr="003C2D34">
        <w:tc>
          <w:tcPr>
            <w:tcW w:w="3600" w:type="dxa"/>
            <w:tcMar>
              <w:top w:w="0" w:type="dxa"/>
              <w:left w:w="115" w:type="dxa"/>
              <w:bottom w:w="0" w:type="dxa"/>
              <w:right w:w="115" w:type="dxa"/>
            </w:tcMar>
          </w:tcPr>
          <w:sdt>
            <w:sdtPr>
              <w:id w:val="845137822"/>
              <w:placeholder>
                <w:docPart w:val="CC6C46F520F9495981451F05D763FD07"/>
              </w:placeholder>
              <w:temporary/>
              <w:showingPlcHdr/>
            </w:sdtPr>
            <w:sdtEndPr/>
            <w:sdtContent>
              <w:p w14:paraId="513739DF" w14:textId="77777777" w:rsidR="00286705" w:rsidRDefault="00286705" w:rsidP="003C2D34">
                <w:pPr>
                  <w:pStyle w:val="Heading3"/>
                </w:pPr>
                <w:r>
                  <w:t>Profile</w:t>
                </w:r>
              </w:p>
            </w:sdtContent>
          </w:sdt>
          <w:p w14:paraId="4EB3FA13" w14:textId="77777777" w:rsidR="00286705" w:rsidRDefault="00286705" w:rsidP="003C2D34">
            <w:pPr>
              <w:pStyle w:val="Heading3"/>
              <w:rPr>
                <w:rFonts w:asciiTheme="minorHAnsi" w:eastAsiaTheme="minorEastAsia" w:hAnsiTheme="minorHAnsi" w:cstheme="minorBidi"/>
                <w:b w:val="0"/>
                <w:caps w:val="0"/>
                <w:color w:val="auto"/>
                <w:sz w:val="18"/>
                <w:szCs w:val="22"/>
              </w:rPr>
            </w:pPr>
            <w:r>
              <w:rPr>
                <w:rFonts w:asciiTheme="minorHAnsi" w:eastAsiaTheme="minorEastAsia" w:hAnsiTheme="minorHAnsi" w:cstheme="minorBidi"/>
                <w:b w:val="0"/>
                <w:caps w:val="0"/>
                <w:color w:val="auto"/>
                <w:sz w:val="18"/>
                <w:szCs w:val="22"/>
              </w:rPr>
              <w:t xml:space="preserve">I have been with RTD for 6 years.  Started as contract security officer.  Then drove bus for 6 months, light rail operator for 18 months and transit police officer for a little over 3 years.  15 years law enforcement experience elsewhere.  Currently working for my M.B.A. at an online school.   Would like to continue growth within RTD using all my skillset.  </w:t>
            </w:r>
          </w:p>
          <w:p w14:paraId="698D917A" w14:textId="77777777" w:rsidR="00286705" w:rsidRDefault="00286705" w:rsidP="003C2D34">
            <w:pPr>
              <w:pStyle w:val="Heading3"/>
              <w:rPr>
                <w:rFonts w:asciiTheme="minorHAnsi" w:eastAsiaTheme="minorEastAsia" w:hAnsiTheme="minorHAnsi" w:cstheme="minorBidi"/>
                <w:b w:val="0"/>
                <w:caps w:val="0"/>
                <w:color w:val="auto"/>
                <w:sz w:val="18"/>
                <w:szCs w:val="22"/>
              </w:rPr>
            </w:pPr>
            <w:r>
              <w:rPr>
                <w:rFonts w:asciiTheme="minorHAnsi" w:eastAsiaTheme="minorEastAsia" w:hAnsiTheme="minorHAnsi" w:cstheme="minorBidi"/>
                <w:b w:val="0"/>
                <w:caps w:val="0"/>
                <w:color w:val="auto"/>
                <w:sz w:val="18"/>
                <w:szCs w:val="22"/>
              </w:rPr>
              <w:t xml:space="preserve">Most proud of my three college educated daughters to be productive members of society.  Currently all in the Seattle area for separate reasons.   I love to travel and visit new places.  </w:t>
            </w:r>
          </w:p>
          <w:p w14:paraId="7712E8B5" w14:textId="77777777" w:rsidR="00286705" w:rsidRDefault="00286705" w:rsidP="003C2D34">
            <w:pPr>
              <w:pStyle w:val="Heading3"/>
              <w:rPr>
                <w:rFonts w:asciiTheme="minorHAnsi" w:eastAsiaTheme="minorEastAsia" w:hAnsiTheme="minorHAnsi" w:cstheme="minorBidi"/>
                <w:b w:val="0"/>
                <w:caps w:val="0"/>
                <w:color w:val="auto"/>
                <w:sz w:val="18"/>
                <w:szCs w:val="22"/>
              </w:rPr>
            </w:pPr>
            <w:r>
              <w:rPr>
                <w:rFonts w:asciiTheme="minorHAnsi" w:eastAsiaTheme="minorEastAsia" w:hAnsiTheme="minorHAnsi" w:cstheme="minorBidi"/>
                <w:b w:val="0"/>
                <w:caps w:val="0"/>
                <w:color w:val="auto"/>
                <w:sz w:val="18"/>
                <w:szCs w:val="22"/>
              </w:rPr>
              <w:t xml:space="preserve">In the summer, my wife and I like to spend time at her family cabin in the mountains.  Also, I enjoy bicycling (mountain and road) and hiking in the beautiful Colorado Rocky Mountains.  </w:t>
            </w:r>
          </w:p>
          <w:p w14:paraId="2B765D78" w14:textId="77777777" w:rsidR="00286705" w:rsidRDefault="00BE1416" w:rsidP="003C2D34">
            <w:pPr>
              <w:pStyle w:val="Heading3"/>
            </w:pPr>
            <w:sdt>
              <w:sdtPr>
                <w:id w:val="1374658560"/>
                <w:placeholder>
                  <w:docPart w:val="D00A1DE86E6C4D44B45739B23E2915E9"/>
                </w:placeholder>
                <w:temporary/>
                <w:showingPlcHdr/>
              </w:sdtPr>
              <w:sdtEndPr/>
              <w:sdtContent>
                <w:r w:rsidR="00286705">
                  <w:t>Contact</w:t>
                </w:r>
              </w:sdtContent>
            </w:sdt>
          </w:p>
          <w:sdt>
            <w:sdtPr>
              <w:id w:val="2081170941"/>
              <w:placeholder>
                <w:docPart w:val="781CE97933FF401B9BEA0ED626E1E15C"/>
              </w:placeholder>
              <w:temporary/>
              <w:showingPlcHdr/>
            </w:sdtPr>
            <w:sdtEndPr/>
            <w:sdtContent>
              <w:p w14:paraId="76EC85DA" w14:textId="77777777" w:rsidR="00286705" w:rsidRDefault="00286705" w:rsidP="003C2D34">
                <w:r>
                  <w:t>PHONE:</w:t>
                </w:r>
              </w:p>
            </w:sdtContent>
          </w:sdt>
          <w:p w14:paraId="6AD8046A" w14:textId="77777777" w:rsidR="00286705" w:rsidRDefault="00286705" w:rsidP="003C2D34">
            <w:r>
              <w:t>(303) 299-2345</w:t>
            </w:r>
          </w:p>
          <w:p w14:paraId="7C2E3909" w14:textId="77777777" w:rsidR="00286705" w:rsidRDefault="00286705" w:rsidP="003C2D34"/>
          <w:p w14:paraId="144F0914" w14:textId="77777777" w:rsidR="00286705" w:rsidRDefault="00286705" w:rsidP="003C2D34">
            <w:r>
              <w:t>CELL PHONE:</w:t>
            </w:r>
          </w:p>
          <w:p w14:paraId="371C1304" w14:textId="77777777" w:rsidR="00286705" w:rsidRDefault="00286705" w:rsidP="003C2D34">
            <w:r>
              <w:t>(303) 594-3629</w:t>
            </w:r>
          </w:p>
          <w:p w14:paraId="4B12569F" w14:textId="77777777" w:rsidR="00286705" w:rsidRDefault="00286705" w:rsidP="003C2D34"/>
          <w:sdt>
            <w:sdtPr>
              <w:id w:val="-1476826119"/>
              <w:placeholder>
                <w:docPart w:val="7A1ABE05BCEE4496BFD38C6F69E6F827"/>
              </w:placeholder>
              <w:temporary/>
              <w:showingPlcHdr/>
            </w:sdtPr>
            <w:sdtEndPr/>
            <w:sdtContent>
              <w:p w14:paraId="1991E742" w14:textId="77777777" w:rsidR="00286705" w:rsidRDefault="00286705" w:rsidP="003C2D34">
                <w:r>
                  <w:t>EMAIL:</w:t>
                </w:r>
              </w:p>
            </w:sdtContent>
          </w:sdt>
          <w:p w14:paraId="0D618C1F" w14:textId="77777777" w:rsidR="00286705" w:rsidRDefault="00286705" w:rsidP="003C2D34">
            <w:pPr>
              <w:rPr>
                <w:rStyle w:val="Hyperlink"/>
              </w:rPr>
            </w:pPr>
            <w:r>
              <w:rPr>
                <w:rStyle w:val="Hyperlink"/>
                <w:color w:val="548AB7" w:themeColor="accent1" w:themeShade="BF"/>
              </w:rPr>
              <w:t>Stephen.johnson@rtd-denver.com</w:t>
            </w:r>
          </w:p>
          <w:p w14:paraId="72493D20" w14:textId="77777777" w:rsidR="00286705" w:rsidRDefault="00286705" w:rsidP="003C2D34"/>
        </w:tc>
        <w:tc>
          <w:tcPr>
            <w:tcW w:w="720" w:type="dxa"/>
            <w:tcMar>
              <w:top w:w="0" w:type="dxa"/>
              <w:left w:w="115" w:type="dxa"/>
              <w:bottom w:w="0" w:type="dxa"/>
              <w:right w:w="115" w:type="dxa"/>
            </w:tcMar>
          </w:tcPr>
          <w:p w14:paraId="7EBAF9D8" w14:textId="77777777" w:rsidR="00286705" w:rsidRDefault="00286705" w:rsidP="003C2D34">
            <w:pPr>
              <w:tabs>
                <w:tab w:val="left" w:pos="990"/>
              </w:tabs>
            </w:pPr>
          </w:p>
        </w:tc>
        <w:tc>
          <w:tcPr>
            <w:tcW w:w="6470" w:type="dxa"/>
            <w:tcMar>
              <w:top w:w="0" w:type="dxa"/>
              <w:left w:w="115" w:type="dxa"/>
              <w:bottom w:w="0" w:type="dxa"/>
              <w:right w:w="115" w:type="dxa"/>
            </w:tcMar>
          </w:tcPr>
          <w:p w14:paraId="660FD22C" w14:textId="77777777" w:rsidR="00286705" w:rsidRDefault="00286705" w:rsidP="003C2D34">
            <w:pPr>
              <w:pStyle w:val="Heading2"/>
            </w:pPr>
            <w:r>
              <w:t>department</w:t>
            </w:r>
          </w:p>
          <w:p w14:paraId="07FEC1D2" w14:textId="77777777" w:rsidR="00286705" w:rsidRDefault="00286705" w:rsidP="003C2D34">
            <w:pPr>
              <w:pStyle w:val="Heading4"/>
            </w:pPr>
            <w:r>
              <w:t xml:space="preserve"> RTD Transit Police</w:t>
            </w:r>
          </w:p>
          <w:p w14:paraId="535E54FA" w14:textId="77777777" w:rsidR="00286705" w:rsidRDefault="00286705" w:rsidP="003C2D34">
            <w:pPr>
              <w:pStyle w:val="Heading2"/>
            </w:pPr>
            <w:r>
              <w:t>position description</w:t>
            </w:r>
          </w:p>
          <w:p w14:paraId="64EEE3CB" w14:textId="77777777" w:rsidR="00286705" w:rsidRDefault="00286705" w:rsidP="003C2D34">
            <w:pPr>
              <w:rPr>
                <w:b/>
              </w:rPr>
            </w:pPr>
            <w:r>
              <w:rPr>
                <w:b/>
              </w:rPr>
              <w:t xml:space="preserve">Patrol 2400 square miles of our district.  Primarily focused in the Denver metro area.  Enforce RTD code of conduct violations, fare violations, and criminal activity.  Work with our 280+ armed security officers and assist them when needed.  Also follow up on abandoned vehicle in our 80 park and rides.    </w:t>
            </w:r>
          </w:p>
          <w:p w14:paraId="3BA5CEF1" w14:textId="77777777" w:rsidR="00286705" w:rsidRDefault="00286705" w:rsidP="003C2D34">
            <w:pPr>
              <w:pStyle w:val="Heading2"/>
              <w:spacing w:before="0" w:after="60"/>
              <w:rPr>
                <w:rFonts w:asciiTheme="minorHAnsi" w:eastAsiaTheme="minorEastAsia" w:hAnsiTheme="minorHAnsi" w:cstheme="minorHAnsi"/>
                <w:bCs w:val="0"/>
                <w:caps w:val="0"/>
                <w:sz w:val="18"/>
                <w:szCs w:val="18"/>
              </w:rPr>
            </w:pPr>
          </w:p>
          <w:p w14:paraId="6300D87A" w14:textId="77777777" w:rsidR="00286705" w:rsidRDefault="00286705" w:rsidP="003C2D34">
            <w:pPr>
              <w:pStyle w:val="Heading2"/>
              <w:spacing w:before="0" w:after="60"/>
              <w:rPr>
                <w:rFonts w:asciiTheme="minorHAnsi" w:eastAsiaTheme="minorEastAsia" w:hAnsiTheme="minorHAnsi" w:cstheme="minorHAnsi"/>
                <w:bCs w:val="0"/>
                <w:caps w:val="0"/>
                <w:sz w:val="18"/>
                <w:szCs w:val="18"/>
              </w:rPr>
            </w:pPr>
            <w:r>
              <w:t>business project</w:t>
            </w:r>
          </w:p>
          <w:p w14:paraId="327DB3DC" w14:textId="77777777" w:rsidR="00286705" w:rsidRDefault="00286705" w:rsidP="003C2D34">
            <w:pPr>
              <w:rPr>
                <w:color w:val="FFFFFF" w:themeColor="background1"/>
              </w:rPr>
            </w:pPr>
            <w:r>
              <w:rPr>
                <w:b/>
              </w:rPr>
              <w:t>I am interested in how other agencies handle homeless and drug use at their facilities.  Specifically, in the bathrooms.  We recently changed doors at our main hub, Union Station and still having problems with people sleeping in stalls and using illegal drugs.  Unfortunately, this is an inconvenience for our regular passengers who need to use the facility quickly.  This is also a safety concern for illegal drug activity including users and dealers.  Currently our contracted security officers monitor the restrooms by periodically checking the bathrooms for these activities, but not there all the time.  Once the security officers remove the parties out of the restroom and they leave, the homeless and drug crowd returns.</w:t>
            </w:r>
          </w:p>
        </w:tc>
      </w:tr>
    </w:tbl>
    <w:p w14:paraId="4731BC90" w14:textId="77777777" w:rsidR="00286705" w:rsidRDefault="00286705" w:rsidP="00286705">
      <w:pPr>
        <w:tabs>
          <w:tab w:val="left" w:pos="990"/>
        </w:tabs>
      </w:pPr>
    </w:p>
    <w:p w14:paraId="5A1BBBF3" w14:textId="77777777" w:rsidR="00286705" w:rsidRDefault="00286705" w:rsidP="00286705">
      <w:r>
        <w:br w:type="page"/>
      </w:r>
    </w:p>
    <w:p w14:paraId="56A18EFF" w14:textId="77777777" w:rsidR="00286705" w:rsidRDefault="00286705" w:rsidP="00286705">
      <w:pPr>
        <w:tabs>
          <w:tab w:val="left" w:pos="990"/>
        </w:tabs>
      </w:pPr>
    </w:p>
    <w:tbl>
      <w:tblPr>
        <w:tblW w:w="0" w:type="auto"/>
        <w:tblLayout w:type="fixed"/>
        <w:tblLook w:val="04A0" w:firstRow="1" w:lastRow="0" w:firstColumn="1" w:lastColumn="0" w:noHBand="0" w:noVBand="1"/>
      </w:tblPr>
      <w:tblGrid>
        <w:gridCol w:w="3600"/>
        <w:gridCol w:w="720"/>
        <w:gridCol w:w="6470"/>
      </w:tblGrid>
      <w:tr w:rsidR="00121394" w14:paraId="7DFB690B" w14:textId="77777777" w:rsidTr="00EB1ABB">
        <w:trPr>
          <w:trHeight w:val="4410"/>
        </w:trPr>
        <w:tc>
          <w:tcPr>
            <w:tcW w:w="3600" w:type="dxa"/>
            <w:vAlign w:val="bottom"/>
          </w:tcPr>
          <w:p w14:paraId="4AA2FD4A" w14:textId="77777777" w:rsidR="00121394" w:rsidRDefault="00121394" w:rsidP="00EB1ABB">
            <w:pPr>
              <w:tabs>
                <w:tab w:val="left" w:pos="990"/>
              </w:tabs>
              <w:jc w:val="center"/>
            </w:pPr>
            <w:r>
              <w:rPr>
                <w:noProof/>
              </w:rPr>
              <w:drawing>
                <wp:inline distT="0" distB="0" distL="0" distR="0" wp14:anchorId="2A5F4E34" wp14:editId="2547DB1D">
                  <wp:extent cx="2194560" cy="2194560"/>
                  <wp:effectExtent l="0" t="0" r="0" b="0"/>
                  <wp:docPr id="34" name="Picture 34"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TD Vivian Morales.png"/>
                          <pic:cNvPicPr/>
                        </pic:nvPicPr>
                        <pic:blipFill>
                          <a:blip r:embed="rId22">
                            <a:extLst>
                              <a:ext uri="{28A0092B-C50C-407E-A947-70E740481C1C}">
                                <a14:useLocalDpi xmlns:a14="http://schemas.microsoft.com/office/drawing/2010/main" val="0"/>
                              </a:ext>
                            </a:extLst>
                          </a:blip>
                          <a:stretch>
                            <a:fillRect/>
                          </a:stretch>
                        </pic:blipFill>
                        <pic:spPr>
                          <a:xfrm>
                            <a:off x="0" y="0"/>
                            <a:ext cx="2194560" cy="2194560"/>
                          </a:xfrm>
                          <a:prstGeom prst="rect">
                            <a:avLst/>
                          </a:prstGeom>
                        </pic:spPr>
                      </pic:pic>
                    </a:graphicData>
                  </a:graphic>
                </wp:inline>
              </w:drawing>
            </w:r>
          </w:p>
        </w:tc>
        <w:tc>
          <w:tcPr>
            <w:tcW w:w="720" w:type="dxa"/>
          </w:tcPr>
          <w:p w14:paraId="69DBD2AD" w14:textId="77777777" w:rsidR="00121394" w:rsidRDefault="00121394" w:rsidP="00EB1ABB">
            <w:pPr>
              <w:tabs>
                <w:tab w:val="left" w:pos="990"/>
              </w:tabs>
            </w:pPr>
          </w:p>
        </w:tc>
        <w:tc>
          <w:tcPr>
            <w:tcW w:w="6470" w:type="dxa"/>
            <w:vAlign w:val="bottom"/>
          </w:tcPr>
          <w:p w14:paraId="312E2C09" w14:textId="77777777" w:rsidR="00121394" w:rsidRPr="00A84BF7" w:rsidRDefault="00121394" w:rsidP="00EB1ABB">
            <w:pPr>
              <w:rPr>
                <w:rFonts w:asciiTheme="majorHAnsi" w:hAnsiTheme="majorHAnsi"/>
                <w:sz w:val="72"/>
                <w:szCs w:val="72"/>
              </w:rPr>
            </w:pPr>
            <w:r w:rsidRPr="00A84BF7">
              <w:rPr>
                <w:rFonts w:asciiTheme="majorHAnsi" w:hAnsiTheme="majorHAnsi"/>
                <w:caps/>
                <w:color w:val="000000" w:themeColor="text1"/>
                <w:sz w:val="72"/>
                <w:szCs w:val="72"/>
              </w:rPr>
              <w:t>VIVIAN MORALES</w:t>
            </w:r>
          </w:p>
          <w:p w14:paraId="535C3268" w14:textId="77777777" w:rsidR="00121394" w:rsidRPr="00A84BF7" w:rsidRDefault="00121394" w:rsidP="00EB1ABB">
            <w:pPr>
              <w:rPr>
                <w:rFonts w:asciiTheme="majorHAnsi" w:hAnsiTheme="majorHAnsi"/>
                <w:b/>
                <w:sz w:val="40"/>
                <w:szCs w:val="40"/>
              </w:rPr>
            </w:pPr>
            <w:r w:rsidRPr="00A84BF7">
              <w:rPr>
                <w:rFonts w:asciiTheme="majorHAnsi" w:hAnsiTheme="majorHAnsi"/>
                <w:b/>
                <w:sz w:val="40"/>
                <w:szCs w:val="40"/>
              </w:rPr>
              <w:t>Regional Transportation District</w:t>
            </w:r>
          </w:p>
          <w:p w14:paraId="13069128" w14:textId="77777777" w:rsidR="00121394" w:rsidRPr="00A84BF7" w:rsidRDefault="00121394" w:rsidP="00EB1ABB">
            <w:pPr>
              <w:pStyle w:val="Title"/>
              <w:rPr>
                <w:sz w:val="36"/>
                <w:szCs w:val="36"/>
              </w:rPr>
            </w:pPr>
            <w:r>
              <w:rPr>
                <w:rFonts w:asciiTheme="majorHAnsi" w:hAnsiTheme="majorHAnsi"/>
                <w:sz w:val="36"/>
                <w:szCs w:val="36"/>
              </w:rPr>
              <w:t>civil rights outreach</w:t>
            </w:r>
            <w:r w:rsidRPr="00A84BF7">
              <w:rPr>
                <w:rFonts w:asciiTheme="majorHAnsi" w:hAnsiTheme="majorHAnsi"/>
                <w:sz w:val="36"/>
                <w:szCs w:val="36"/>
              </w:rPr>
              <w:t xml:space="preserve"> Specialist</w:t>
            </w:r>
          </w:p>
        </w:tc>
      </w:tr>
      <w:tr w:rsidR="00121394" w14:paraId="46D311D1" w14:textId="77777777" w:rsidTr="00EB1ABB">
        <w:tblPrEx>
          <w:tblCellMar>
            <w:left w:w="115" w:type="dxa"/>
            <w:right w:w="115" w:type="dxa"/>
          </w:tblCellMar>
        </w:tblPrEx>
        <w:trPr>
          <w:trHeight w:val="7434"/>
        </w:trPr>
        <w:tc>
          <w:tcPr>
            <w:tcW w:w="3600" w:type="dxa"/>
          </w:tcPr>
          <w:p w14:paraId="30F9D012" w14:textId="77777777" w:rsidR="00121394" w:rsidRPr="00F422C7" w:rsidRDefault="00121394" w:rsidP="00EB1ABB">
            <w:pPr>
              <w:pStyle w:val="Heading3"/>
              <w:rPr>
                <w:szCs w:val="22"/>
              </w:rPr>
            </w:pPr>
            <w:r w:rsidRPr="00F422C7">
              <w:rPr>
                <w:szCs w:val="22"/>
              </w:rPr>
              <w:t>PROFILE</w:t>
            </w:r>
          </w:p>
          <w:p w14:paraId="7AB00CCA" w14:textId="77777777" w:rsidR="00121394" w:rsidRDefault="00121394" w:rsidP="00EB1ABB">
            <w:r>
              <w:t>Born and raised in Puerto Rico, Vivian found her way to Denver via Chicago. She started her RTD career in 2014 and joined the Civil Rights Division in 2018.  Her background is in non-profits concentrating in outreach, communications, curriculum development, volunteer recruitment/development and operations. Outside of RTD she is an improv actor, director, and instructor. She also serves as a board member at Escuela Valdez.</w:t>
            </w:r>
          </w:p>
          <w:p w14:paraId="4EE7A1CF" w14:textId="77777777" w:rsidR="00121394" w:rsidRDefault="00121394" w:rsidP="00EB1ABB"/>
          <w:p w14:paraId="273768EE" w14:textId="77777777" w:rsidR="00121394" w:rsidRPr="00903DDA" w:rsidRDefault="00121394" w:rsidP="00EB1ABB">
            <w:r>
              <w:t>Vivian holds a Certificate in Paralegal Studies, an M.A. in Transformational Leadership and B.A.s in Theater and History of the Americas.  She is indeed a nerd at heart who loves a glass of Malbec, an IPA, a well-written historical fiction and cheese flan. Vivian lives in the Denver metro area with her husband Tony and grade school daughter Aliyah.</w:t>
            </w:r>
          </w:p>
          <w:p w14:paraId="13C12710" w14:textId="77777777" w:rsidR="00121394" w:rsidRPr="00F422C7" w:rsidRDefault="00121394" w:rsidP="00EB1ABB">
            <w:pPr>
              <w:pStyle w:val="Heading3"/>
              <w:rPr>
                <w:szCs w:val="22"/>
              </w:rPr>
            </w:pPr>
            <w:sdt>
              <w:sdtPr>
                <w:rPr>
                  <w:szCs w:val="22"/>
                </w:rPr>
                <w:id w:val="-1272619360"/>
                <w:placeholder>
                  <w:docPart w:val="1817C4E20D2C4437B92B1E6727E4B723"/>
                </w:placeholder>
                <w:temporary/>
                <w:showingPlcHdr/>
              </w:sdtPr>
              <w:sdtContent>
                <w:r w:rsidRPr="00F422C7">
                  <w:rPr>
                    <w:rFonts w:ascii="Interstate Regular" w:hAnsi="Interstate Regular"/>
                    <w:szCs w:val="22"/>
                  </w:rPr>
                  <w:t>Contact</w:t>
                </w:r>
              </w:sdtContent>
            </w:sdt>
          </w:p>
          <w:sdt>
            <w:sdtPr>
              <w:rPr>
                <w:szCs w:val="18"/>
              </w:rPr>
              <w:id w:val="1702898541"/>
              <w:placeholder>
                <w:docPart w:val="69BDE682932443FC898F828743340AC3"/>
              </w:placeholder>
              <w:temporary/>
              <w:showingPlcHdr/>
            </w:sdtPr>
            <w:sdtContent>
              <w:p w14:paraId="740457EB" w14:textId="77777777" w:rsidR="00121394" w:rsidRPr="00EE738E" w:rsidRDefault="00121394" w:rsidP="00EB1ABB">
                <w:pPr>
                  <w:rPr>
                    <w:szCs w:val="18"/>
                  </w:rPr>
                </w:pPr>
                <w:r w:rsidRPr="00EE738E">
                  <w:rPr>
                    <w:szCs w:val="18"/>
                  </w:rPr>
                  <w:t>PHONE:</w:t>
                </w:r>
              </w:p>
            </w:sdtContent>
          </w:sdt>
          <w:p w14:paraId="65ADBAAB" w14:textId="77777777" w:rsidR="00121394" w:rsidRDefault="00121394" w:rsidP="00EB1ABB">
            <w:pPr>
              <w:rPr>
                <w:szCs w:val="18"/>
              </w:rPr>
            </w:pPr>
            <w:r w:rsidRPr="00274953">
              <w:rPr>
                <w:szCs w:val="18"/>
              </w:rPr>
              <w:t>(303) 299-2126</w:t>
            </w:r>
          </w:p>
          <w:p w14:paraId="54DF2C54" w14:textId="77777777" w:rsidR="00121394" w:rsidRPr="00EE738E" w:rsidRDefault="00121394" w:rsidP="00EB1ABB">
            <w:pPr>
              <w:rPr>
                <w:szCs w:val="18"/>
              </w:rPr>
            </w:pPr>
          </w:p>
          <w:p w14:paraId="10B4762C" w14:textId="77777777" w:rsidR="00121394" w:rsidRPr="00EE738E" w:rsidRDefault="00121394" w:rsidP="00EB1ABB">
            <w:pPr>
              <w:rPr>
                <w:szCs w:val="18"/>
              </w:rPr>
            </w:pPr>
            <w:r w:rsidRPr="00EE738E">
              <w:rPr>
                <w:szCs w:val="18"/>
              </w:rPr>
              <w:t>CELL PHONE:</w:t>
            </w:r>
          </w:p>
          <w:p w14:paraId="76263FC9" w14:textId="77777777" w:rsidR="00121394" w:rsidRDefault="00121394" w:rsidP="00EB1ABB">
            <w:pPr>
              <w:rPr>
                <w:szCs w:val="18"/>
              </w:rPr>
            </w:pPr>
            <w:r w:rsidRPr="00274953">
              <w:rPr>
                <w:szCs w:val="18"/>
              </w:rPr>
              <w:t>(720) 212-3417</w:t>
            </w:r>
          </w:p>
          <w:p w14:paraId="3469FF00" w14:textId="77777777" w:rsidR="00121394" w:rsidRPr="00EE738E" w:rsidRDefault="00121394" w:rsidP="00EB1ABB">
            <w:pPr>
              <w:rPr>
                <w:szCs w:val="18"/>
              </w:rPr>
            </w:pPr>
          </w:p>
          <w:sdt>
            <w:sdtPr>
              <w:rPr>
                <w:szCs w:val="18"/>
              </w:rPr>
              <w:id w:val="1264734116"/>
              <w:placeholder>
                <w:docPart w:val="922FA661FDFD4508B79FDB3E678CCE7C"/>
              </w:placeholder>
              <w:temporary/>
              <w:showingPlcHdr/>
            </w:sdtPr>
            <w:sdtContent>
              <w:p w14:paraId="61687BF0" w14:textId="77777777" w:rsidR="00121394" w:rsidRPr="00EE738E" w:rsidRDefault="00121394" w:rsidP="00EB1ABB">
                <w:pPr>
                  <w:rPr>
                    <w:szCs w:val="18"/>
                  </w:rPr>
                </w:pPr>
                <w:r w:rsidRPr="00EE738E">
                  <w:rPr>
                    <w:szCs w:val="18"/>
                  </w:rPr>
                  <w:t>EMAIL:</w:t>
                </w:r>
              </w:p>
            </w:sdtContent>
          </w:sdt>
          <w:p w14:paraId="00679755" w14:textId="77777777" w:rsidR="00121394" w:rsidRPr="004D3011" w:rsidRDefault="00121394" w:rsidP="00EB1ABB">
            <w:r>
              <w:rPr>
                <w:rStyle w:val="Hyperlink"/>
                <w:color w:val="548AB7" w:themeColor="accent1" w:themeShade="BF"/>
                <w:szCs w:val="18"/>
              </w:rPr>
              <w:t>vivian.morales@rtd-denver.com</w:t>
            </w:r>
          </w:p>
        </w:tc>
        <w:tc>
          <w:tcPr>
            <w:tcW w:w="720" w:type="dxa"/>
          </w:tcPr>
          <w:p w14:paraId="212555FF" w14:textId="77777777" w:rsidR="00121394" w:rsidRDefault="00121394" w:rsidP="00EB1ABB">
            <w:pPr>
              <w:tabs>
                <w:tab w:val="left" w:pos="990"/>
              </w:tabs>
            </w:pPr>
          </w:p>
        </w:tc>
        <w:tc>
          <w:tcPr>
            <w:tcW w:w="6470" w:type="dxa"/>
          </w:tcPr>
          <w:p w14:paraId="3060E15E" w14:textId="77777777" w:rsidR="00121394" w:rsidRPr="000005B0" w:rsidRDefault="00121394" w:rsidP="00EB1ABB">
            <w:pPr>
              <w:pStyle w:val="Heading2"/>
              <w:rPr>
                <w:rFonts w:asciiTheme="minorHAnsi" w:hAnsiTheme="minorHAnsi"/>
              </w:rPr>
            </w:pPr>
            <w:r w:rsidRPr="000005B0">
              <w:rPr>
                <w:rFonts w:asciiTheme="minorHAnsi" w:hAnsiTheme="minorHAnsi"/>
              </w:rPr>
              <w:t>department</w:t>
            </w:r>
          </w:p>
          <w:p w14:paraId="0FB2B130" w14:textId="77777777" w:rsidR="00121394" w:rsidRPr="00F422C7" w:rsidRDefault="00121394" w:rsidP="00EB1ABB">
            <w:pPr>
              <w:rPr>
                <w:b/>
                <w:szCs w:val="18"/>
              </w:rPr>
            </w:pPr>
            <w:r>
              <w:rPr>
                <w:b/>
                <w:szCs w:val="18"/>
              </w:rPr>
              <w:t>Civil Rights Division</w:t>
            </w:r>
          </w:p>
          <w:p w14:paraId="55443057" w14:textId="77777777" w:rsidR="00121394" w:rsidRPr="000005B0" w:rsidRDefault="00121394" w:rsidP="00EB1ABB">
            <w:pPr>
              <w:pStyle w:val="Heading2"/>
              <w:rPr>
                <w:rFonts w:asciiTheme="minorHAnsi" w:hAnsiTheme="minorHAnsi"/>
              </w:rPr>
            </w:pPr>
            <w:r w:rsidRPr="000005B0">
              <w:rPr>
                <w:rFonts w:asciiTheme="minorHAnsi" w:hAnsiTheme="minorHAnsi"/>
              </w:rPr>
              <w:t>position description</w:t>
            </w:r>
          </w:p>
          <w:p w14:paraId="33FF5266" w14:textId="77777777" w:rsidR="00121394" w:rsidRDefault="00121394" w:rsidP="00EB1ABB">
            <w:pPr>
              <w:rPr>
                <w:rFonts w:cs="Arial"/>
                <w:b/>
                <w:szCs w:val="18"/>
              </w:rPr>
            </w:pPr>
            <w:r w:rsidRPr="000C3C9E">
              <w:rPr>
                <w:rFonts w:cs="Arial"/>
                <w:b/>
                <w:szCs w:val="18"/>
              </w:rPr>
              <w:t xml:space="preserve">Community liaison for the Civil Rights Divisions with external and internal stakeholders including elected officials, organizations that represent people with disabilities, small and minority businesses, and community leaders. </w:t>
            </w:r>
          </w:p>
          <w:p w14:paraId="6508CFE5" w14:textId="77777777" w:rsidR="00121394" w:rsidRDefault="00121394" w:rsidP="00EB1ABB">
            <w:pPr>
              <w:rPr>
                <w:rFonts w:cs="Arial"/>
                <w:b/>
                <w:szCs w:val="18"/>
              </w:rPr>
            </w:pPr>
          </w:p>
          <w:p w14:paraId="1E1C70EA" w14:textId="77777777" w:rsidR="00121394" w:rsidRDefault="00121394" w:rsidP="00EB1ABB">
            <w:pPr>
              <w:rPr>
                <w:rFonts w:cs="Arial"/>
                <w:b/>
                <w:szCs w:val="18"/>
              </w:rPr>
            </w:pPr>
            <w:r w:rsidRPr="000C3C9E">
              <w:rPr>
                <w:rFonts w:cs="Arial"/>
                <w:b/>
                <w:szCs w:val="18"/>
              </w:rPr>
              <w:t xml:space="preserve">Develops civil rights strategies and activities as part of the annual and quarterly public outreach planning processes. </w:t>
            </w:r>
          </w:p>
          <w:p w14:paraId="442489FD" w14:textId="77777777" w:rsidR="00121394" w:rsidRDefault="00121394" w:rsidP="00EB1ABB">
            <w:pPr>
              <w:rPr>
                <w:rFonts w:cs="Arial"/>
                <w:b/>
                <w:szCs w:val="18"/>
              </w:rPr>
            </w:pPr>
          </w:p>
          <w:p w14:paraId="48CE859A" w14:textId="77777777" w:rsidR="00121394" w:rsidRPr="000C3C9E" w:rsidRDefault="00121394" w:rsidP="00EB1ABB">
            <w:pPr>
              <w:rPr>
                <w:rFonts w:cs="Arial"/>
                <w:b/>
                <w:szCs w:val="18"/>
              </w:rPr>
            </w:pPr>
            <w:r w:rsidRPr="000C3C9E">
              <w:rPr>
                <w:rFonts w:cs="Arial"/>
                <w:b/>
                <w:szCs w:val="18"/>
              </w:rPr>
              <w:t>Data collection and production of division related reports as mandated by the FTA and the organization’s Board of Directors.</w:t>
            </w:r>
          </w:p>
          <w:p w14:paraId="35E844DB" w14:textId="77777777" w:rsidR="00121394" w:rsidRPr="00C969E4" w:rsidRDefault="00121394" w:rsidP="00EB1ABB">
            <w:pPr>
              <w:rPr>
                <w:rFonts w:ascii="Century Gothic" w:hAnsi="Century Gothic"/>
                <w:b/>
                <w:noProof/>
                <w:szCs w:val="18"/>
              </w:rPr>
            </w:pPr>
          </w:p>
          <w:p w14:paraId="2AA64C38" w14:textId="77777777" w:rsidR="00121394" w:rsidRPr="000005B0" w:rsidRDefault="00121394" w:rsidP="00EB1ABB">
            <w:pPr>
              <w:pStyle w:val="Heading2"/>
              <w:spacing w:before="0" w:after="60"/>
              <w:rPr>
                <w:rFonts w:asciiTheme="minorHAnsi" w:eastAsiaTheme="minorEastAsia" w:hAnsiTheme="minorHAnsi" w:cstheme="minorHAnsi"/>
                <w:bCs w:val="0"/>
                <w:caps w:val="0"/>
                <w:sz w:val="18"/>
                <w:szCs w:val="18"/>
              </w:rPr>
            </w:pPr>
            <w:r w:rsidRPr="000005B0">
              <w:rPr>
                <w:rFonts w:asciiTheme="minorHAnsi" w:hAnsiTheme="minorHAnsi"/>
              </w:rPr>
              <w:t>business project</w:t>
            </w:r>
          </w:p>
          <w:p w14:paraId="48C6BED5" w14:textId="77777777" w:rsidR="00121394" w:rsidRPr="00274953" w:rsidRDefault="00121394" w:rsidP="00EB1ABB">
            <w:pPr>
              <w:rPr>
                <w:b/>
              </w:rPr>
            </w:pPr>
            <w:r w:rsidRPr="00274953">
              <w:rPr>
                <w:b/>
              </w:rPr>
              <w:t>Identifying first and last mile equivalency for the ADA community.</w:t>
            </w:r>
          </w:p>
          <w:p w14:paraId="0B93DDF4" w14:textId="77777777" w:rsidR="00121394" w:rsidRPr="00274953" w:rsidRDefault="00121394" w:rsidP="00EB1ABB">
            <w:pPr>
              <w:rPr>
                <w:b/>
              </w:rPr>
            </w:pPr>
          </w:p>
          <w:p w14:paraId="42B694AF" w14:textId="77777777" w:rsidR="00121394" w:rsidRPr="00274953" w:rsidRDefault="00121394" w:rsidP="00EB1ABB">
            <w:pPr>
              <w:rPr>
                <w:b/>
              </w:rPr>
            </w:pPr>
            <w:r w:rsidRPr="00274953">
              <w:rPr>
                <w:b/>
              </w:rPr>
              <w:t xml:space="preserve">Approximately 1 in 5 of the population qualify as Americans with Disabilities Act (ADA) passengers.  As agencies explore different options for first and last mile, specifically partnering with Transportation Network Companies (TNC) such as Uber, Lyft, and taxis, the ADA community has not experienced equivalency in these options.  </w:t>
            </w:r>
          </w:p>
          <w:p w14:paraId="7172DC81" w14:textId="77777777" w:rsidR="00121394" w:rsidRPr="00274953" w:rsidRDefault="00121394" w:rsidP="00EB1ABB">
            <w:pPr>
              <w:rPr>
                <w:b/>
              </w:rPr>
            </w:pPr>
          </w:p>
          <w:p w14:paraId="5E824662" w14:textId="77777777" w:rsidR="00121394" w:rsidRPr="00EB54CE" w:rsidRDefault="00121394" w:rsidP="00EB1ABB">
            <w:r w:rsidRPr="00274953">
              <w:rPr>
                <w:b/>
              </w:rPr>
              <w:t>RTD's ADA and Paratransit are exploring different options on how to find this equivalency while complying with FTA regulations.  Ideally this project will find concrete solutions and at the least will collect best practices across the participating agencies while creating a network for discussion and further discovery.</w:t>
            </w:r>
          </w:p>
        </w:tc>
      </w:tr>
    </w:tbl>
    <w:p w14:paraId="0EF7C38D" w14:textId="77777777" w:rsidR="00286705" w:rsidRDefault="00286705" w:rsidP="00286705">
      <w:bookmarkStart w:id="0" w:name="_GoBack"/>
      <w:bookmarkEnd w:id="0"/>
      <w:r>
        <w:br w:type="page"/>
      </w:r>
    </w:p>
    <w:tbl>
      <w:tblPr>
        <w:tblW w:w="0" w:type="auto"/>
        <w:tblLayout w:type="fixed"/>
        <w:tblLook w:val="04A0" w:firstRow="1" w:lastRow="0" w:firstColumn="1" w:lastColumn="0" w:noHBand="0" w:noVBand="1"/>
      </w:tblPr>
      <w:tblGrid>
        <w:gridCol w:w="3600"/>
        <w:gridCol w:w="720"/>
        <w:gridCol w:w="6470"/>
      </w:tblGrid>
      <w:tr w:rsidR="00286705" w14:paraId="1A1AA617" w14:textId="77777777" w:rsidTr="003C2D34">
        <w:trPr>
          <w:trHeight w:val="4410"/>
        </w:trPr>
        <w:tc>
          <w:tcPr>
            <w:tcW w:w="3600" w:type="dxa"/>
            <w:vAlign w:val="bottom"/>
            <w:hideMark/>
          </w:tcPr>
          <w:p w14:paraId="5215B5D0" w14:textId="77777777" w:rsidR="00286705" w:rsidRDefault="00286705" w:rsidP="003C2D34">
            <w:pPr>
              <w:tabs>
                <w:tab w:val="left" w:pos="990"/>
              </w:tabs>
              <w:jc w:val="center"/>
            </w:pPr>
            <w:r>
              <w:rPr>
                <w:noProof/>
              </w:rPr>
              <w:lastRenderedPageBreak/>
              <w:drawing>
                <wp:inline distT="0" distB="0" distL="0" distR="0" wp14:anchorId="332775CA" wp14:editId="0BDE8C98">
                  <wp:extent cx="2051050" cy="2184400"/>
                  <wp:effectExtent l="0" t="0" r="6350" b="6350"/>
                  <wp:docPr id="14" name="Picture 14" descr="A person wearing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erson wearing a suit and tie&#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51050" cy="2184400"/>
                          </a:xfrm>
                          <a:prstGeom prst="rect">
                            <a:avLst/>
                          </a:prstGeom>
                          <a:noFill/>
                          <a:ln>
                            <a:noFill/>
                          </a:ln>
                        </pic:spPr>
                      </pic:pic>
                    </a:graphicData>
                  </a:graphic>
                </wp:inline>
              </w:drawing>
            </w:r>
          </w:p>
        </w:tc>
        <w:tc>
          <w:tcPr>
            <w:tcW w:w="720" w:type="dxa"/>
          </w:tcPr>
          <w:p w14:paraId="25ECD23E" w14:textId="77777777" w:rsidR="00286705" w:rsidRDefault="00286705" w:rsidP="003C2D34">
            <w:pPr>
              <w:tabs>
                <w:tab w:val="left" w:pos="990"/>
              </w:tabs>
            </w:pPr>
          </w:p>
        </w:tc>
        <w:tc>
          <w:tcPr>
            <w:tcW w:w="6470" w:type="dxa"/>
            <w:vAlign w:val="bottom"/>
            <w:hideMark/>
          </w:tcPr>
          <w:p w14:paraId="094A5AA9" w14:textId="77777777" w:rsidR="00286705" w:rsidRDefault="00286705" w:rsidP="003C2D34">
            <w:pPr>
              <w:rPr>
                <w:rFonts w:asciiTheme="majorHAnsi" w:hAnsiTheme="majorHAnsi"/>
                <w:sz w:val="72"/>
                <w:szCs w:val="72"/>
              </w:rPr>
            </w:pPr>
            <w:r>
              <w:rPr>
                <w:rFonts w:asciiTheme="majorHAnsi" w:hAnsiTheme="majorHAnsi"/>
                <w:caps/>
                <w:color w:val="000000" w:themeColor="text1"/>
                <w:sz w:val="72"/>
                <w:szCs w:val="72"/>
              </w:rPr>
              <w:t>karl shoemaker</w:t>
            </w:r>
          </w:p>
          <w:p w14:paraId="0484B979" w14:textId="77777777" w:rsidR="00286705" w:rsidRDefault="00286705" w:rsidP="003C2D34">
            <w:pPr>
              <w:rPr>
                <w:rFonts w:asciiTheme="majorHAnsi" w:hAnsiTheme="majorHAnsi"/>
                <w:b/>
                <w:sz w:val="36"/>
                <w:szCs w:val="36"/>
              </w:rPr>
            </w:pPr>
            <w:r>
              <w:rPr>
                <w:rFonts w:asciiTheme="majorHAnsi" w:hAnsiTheme="majorHAnsi"/>
                <w:b/>
                <w:sz w:val="36"/>
                <w:szCs w:val="36"/>
              </w:rPr>
              <w:t>Regional Transportation District</w:t>
            </w:r>
          </w:p>
          <w:p w14:paraId="72CC13A5" w14:textId="77777777" w:rsidR="00286705" w:rsidRDefault="00286705" w:rsidP="003C2D34">
            <w:pPr>
              <w:pStyle w:val="Title"/>
              <w:rPr>
                <w:sz w:val="36"/>
                <w:szCs w:val="36"/>
              </w:rPr>
            </w:pPr>
            <w:r>
              <w:rPr>
                <w:rFonts w:asciiTheme="majorHAnsi" w:hAnsiTheme="majorHAnsi"/>
                <w:sz w:val="36"/>
                <w:szCs w:val="36"/>
              </w:rPr>
              <w:t>General Superintendent, Infrastructure</w:t>
            </w:r>
          </w:p>
        </w:tc>
      </w:tr>
      <w:tr w:rsidR="00286705" w14:paraId="39B7B662" w14:textId="77777777" w:rsidTr="003C2D34">
        <w:trPr>
          <w:trHeight w:val="7434"/>
        </w:trPr>
        <w:tc>
          <w:tcPr>
            <w:tcW w:w="3600" w:type="dxa"/>
            <w:tcMar>
              <w:top w:w="0" w:type="dxa"/>
              <w:left w:w="115" w:type="dxa"/>
              <w:bottom w:w="0" w:type="dxa"/>
              <w:right w:w="115" w:type="dxa"/>
            </w:tcMar>
          </w:tcPr>
          <w:p w14:paraId="0B6291A8" w14:textId="77777777" w:rsidR="00286705" w:rsidRDefault="00286705" w:rsidP="003C2D34">
            <w:pPr>
              <w:pStyle w:val="Heading3"/>
              <w:rPr>
                <w:szCs w:val="22"/>
              </w:rPr>
            </w:pPr>
            <w:r>
              <w:rPr>
                <w:szCs w:val="22"/>
              </w:rPr>
              <w:t>PROFILE</w:t>
            </w:r>
          </w:p>
          <w:p w14:paraId="5F7A9094" w14:textId="77777777" w:rsidR="00286705" w:rsidRDefault="00286705" w:rsidP="003C2D34">
            <w:r>
              <w:t xml:space="preserve">I started my career in railroading with the Union Pacific in track maintenance. I left there to come and work with RTD in training. I moved up to track engineer and now find myself in my current position as General Superintendent. </w:t>
            </w:r>
          </w:p>
          <w:p w14:paraId="7C096098" w14:textId="77777777" w:rsidR="00286705" w:rsidRDefault="00286705" w:rsidP="003C2D34"/>
          <w:p w14:paraId="0ECB9777" w14:textId="77777777" w:rsidR="00286705" w:rsidRDefault="00286705" w:rsidP="003C2D34">
            <w:r>
              <w:t>I enjoy working at RTD due in part to its cross functional aspects. I get exposure to various functions, from IT, HR, Signal, OCS, and track. It’s been quite an experience.</w:t>
            </w:r>
          </w:p>
          <w:p w14:paraId="337E679B" w14:textId="77777777" w:rsidR="00286705" w:rsidRDefault="00BE1416" w:rsidP="003C2D34">
            <w:pPr>
              <w:pStyle w:val="Heading3"/>
              <w:rPr>
                <w:szCs w:val="22"/>
              </w:rPr>
            </w:pPr>
            <w:sdt>
              <w:sdtPr>
                <w:rPr>
                  <w:szCs w:val="22"/>
                </w:rPr>
                <w:id w:val="-1584835052"/>
                <w:placeholder>
                  <w:docPart w:val="9751CEBC0A4C43B680132E90274EC0C8"/>
                </w:placeholder>
                <w:temporary/>
                <w:showingPlcHdr/>
              </w:sdtPr>
              <w:sdtEndPr/>
              <w:sdtContent>
                <w:r w:rsidR="00286705">
                  <w:rPr>
                    <w:rFonts w:ascii="Interstate Regular" w:hAnsi="Interstate Regular"/>
                    <w:szCs w:val="22"/>
                  </w:rPr>
                  <w:t>Contact</w:t>
                </w:r>
              </w:sdtContent>
            </w:sdt>
          </w:p>
          <w:sdt>
            <w:sdtPr>
              <w:rPr>
                <w:szCs w:val="18"/>
              </w:rPr>
              <w:id w:val="-1879851312"/>
              <w:placeholder>
                <w:docPart w:val="0483C621CCD045DD8DFCE8182B319DC1"/>
              </w:placeholder>
              <w:temporary/>
              <w:showingPlcHdr/>
            </w:sdtPr>
            <w:sdtEndPr/>
            <w:sdtContent>
              <w:p w14:paraId="135961B4" w14:textId="77777777" w:rsidR="00286705" w:rsidRDefault="00286705" w:rsidP="003C2D34">
                <w:pPr>
                  <w:rPr>
                    <w:szCs w:val="18"/>
                  </w:rPr>
                </w:pPr>
                <w:r>
                  <w:rPr>
                    <w:szCs w:val="18"/>
                  </w:rPr>
                  <w:t>PHONE:</w:t>
                </w:r>
              </w:p>
            </w:sdtContent>
          </w:sdt>
          <w:p w14:paraId="6705F94D" w14:textId="77777777" w:rsidR="00286705" w:rsidRDefault="00286705" w:rsidP="003C2D34">
            <w:pPr>
              <w:rPr>
                <w:szCs w:val="18"/>
              </w:rPr>
            </w:pPr>
            <w:r>
              <w:rPr>
                <w:szCs w:val="18"/>
              </w:rPr>
              <w:t>(303) 299-3386</w:t>
            </w:r>
          </w:p>
          <w:p w14:paraId="6B39E0AD" w14:textId="77777777" w:rsidR="00286705" w:rsidRDefault="00286705" w:rsidP="003C2D34">
            <w:pPr>
              <w:rPr>
                <w:szCs w:val="18"/>
              </w:rPr>
            </w:pPr>
          </w:p>
          <w:p w14:paraId="266D47A8" w14:textId="77777777" w:rsidR="00286705" w:rsidRDefault="00286705" w:rsidP="003C2D34">
            <w:pPr>
              <w:rPr>
                <w:szCs w:val="18"/>
              </w:rPr>
            </w:pPr>
            <w:r>
              <w:rPr>
                <w:szCs w:val="18"/>
              </w:rPr>
              <w:t>CELL PHONE:</w:t>
            </w:r>
          </w:p>
          <w:p w14:paraId="4962C6C8" w14:textId="77777777" w:rsidR="00286705" w:rsidRDefault="00286705" w:rsidP="003C2D34">
            <w:pPr>
              <w:rPr>
                <w:szCs w:val="18"/>
              </w:rPr>
            </w:pPr>
            <w:r>
              <w:rPr>
                <w:szCs w:val="18"/>
              </w:rPr>
              <w:t>(970) 584-0132</w:t>
            </w:r>
          </w:p>
          <w:p w14:paraId="6D70BCD2" w14:textId="77777777" w:rsidR="00286705" w:rsidRDefault="00286705" w:rsidP="003C2D34">
            <w:pPr>
              <w:rPr>
                <w:szCs w:val="18"/>
              </w:rPr>
            </w:pPr>
          </w:p>
          <w:sdt>
            <w:sdtPr>
              <w:rPr>
                <w:szCs w:val="18"/>
              </w:rPr>
              <w:id w:val="-1806772838"/>
              <w:placeholder>
                <w:docPart w:val="45914433C9574696AFACDD7B8FC6308F"/>
              </w:placeholder>
              <w:temporary/>
              <w:showingPlcHdr/>
            </w:sdtPr>
            <w:sdtEndPr/>
            <w:sdtContent>
              <w:p w14:paraId="1908C026" w14:textId="77777777" w:rsidR="00286705" w:rsidRDefault="00286705" w:rsidP="003C2D34">
                <w:pPr>
                  <w:rPr>
                    <w:szCs w:val="18"/>
                  </w:rPr>
                </w:pPr>
                <w:r>
                  <w:rPr>
                    <w:szCs w:val="18"/>
                  </w:rPr>
                  <w:t>EMAIL:</w:t>
                </w:r>
              </w:p>
            </w:sdtContent>
          </w:sdt>
          <w:p w14:paraId="7FC02F04" w14:textId="77777777" w:rsidR="00286705" w:rsidRDefault="00286705" w:rsidP="003C2D34">
            <w:r>
              <w:rPr>
                <w:rStyle w:val="Hyperlink"/>
                <w:color w:val="548AB7" w:themeColor="accent1" w:themeShade="BF"/>
                <w:szCs w:val="18"/>
              </w:rPr>
              <w:t>karl.shoeomaker@rtd-denver.com</w:t>
            </w:r>
          </w:p>
        </w:tc>
        <w:tc>
          <w:tcPr>
            <w:tcW w:w="720" w:type="dxa"/>
            <w:tcMar>
              <w:top w:w="0" w:type="dxa"/>
              <w:left w:w="115" w:type="dxa"/>
              <w:bottom w:w="0" w:type="dxa"/>
              <w:right w:w="115" w:type="dxa"/>
            </w:tcMar>
          </w:tcPr>
          <w:p w14:paraId="0AD8BC05" w14:textId="77777777" w:rsidR="00286705" w:rsidRDefault="00286705" w:rsidP="003C2D34">
            <w:pPr>
              <w:tabs>
                <w:tab w:val="left" w:pos="990"/>
              </w:tabs>
            </w:pPr>
          </w:p>
        </w:tc>
        <w:tc>
          <w:tcPr>
            <w:tcW w:w="6470" w:type="dxa"/>
            <w:tcMar>
              <w:top w:w="0" w:type="dxa"/>
              <w:left w:w="115" w:type="dxa"/>
              <w:bottom w:w="0" w:type="dxa"/>
              <w:right w:w="115" w:type="dxa"/>
            </w:tcMar>
          </w:tcPr>
          <w:p w14:paraId="37B1C031" w14:textId="77777777" w:rsidR="00286705" w:rsidRDefault="00286705" w:rsidP="003C2D34">
            <w:pPr>
              <w:pStyle w:val="Heading2"/>
              <w:rPr>
                <w:rFonts w:asciiTheme="minorHAnsi" w:hAnsiTheme="minorHAnsi"/>
              </w:rPr>
            </w:pPr>
            <w:r>
              <w:rPr>
                <w:rFonts w:asciiTheme="minorHAnsi" w:hAnsiTheme="minorHAnsi"/>
              </w:rPr>
              <w:t>department</w:t>
            </w:r>
          </w:p>
          <w:p w14:paraId="3926F05E" w14:textId="77777777" w:rsidR="00286705" w:rsidRDefault="00286705" w:rsidP="003C2D34">
            <w:pPr>
              <w:rPr>
                <w:b/>
                <w:szCs w:val="18"/>
              </w:rPr>
            </w:pPr>
            <w:r>
              <w:rPr>
                <w:b/>
                <w:szCs w:val="18"/>
              </w:rPr>
              <w:t>Rail Operations Infrastructure, MOW and SCADA</w:t>
            </w:r>
          </w:p>
          <w:p w14:paraId="25E01473" w14:textId="77777777" w:rsidR="00286705" w:rsidRDefault="00286705" w:rsidP="003C2D34">
            <w:pPr>
              <w:pStyle w:val="Heading2"/>
              <w:rPr>
                <w:rFonts w:asciiTheme="minorHAnsi" w:hAnsiTheme="minorHAnsi"/>
              </w:rPr>
            </w:pPr>
            <w:r>
              <w:rPr>
                <w:rFonts w:asciiTheme="minorHAnsi" w:hAnsiTheme="minorHAnsi"/>
              </w:rPr>
              <w:t>position description</w:t>
            </w:r>
          </w:p>
          <w:p w14:paraId="207D5280" w14:textId="77777777" w:rsidR="00286705" w:rsidRDefault="00286705" w:rsidP="003C2D34">
            <w:pPr>
              <w:rPr>
                <w:b/>
              </w:rPr>
            </w:pPr>
            <w:r>
              <w:rPr>
                <w:b/>
              </w:rPr>
              <w:t>Oversee the infrastructure maintenance department. This involves, strategic planning, budgets, union issues, manpower, emergency response.</w:t>
            </w:r>
          </w:p>
          <w:p w14:paraId="02D2C05C" w14:textId="77777777" w:rsidR="00286705" w:rsidRDefault="00286705" w:rsidP="003C2D34">
            <w:pPr>
              <w:rPr>
                <w:rFonts w:ascii="Century Gothic" w:hAnsi="Century Gothic"/>
                <w:b/>
                <w:noProof/>
                <w:szCs w:val="18"/>
              </w:rPr>
            </w:pPr>
          </w:p>
          <w:p w14:paraId="6A2A4450" w14:textId="77777777" w:rsidR="00286705" w:rsidRDefault="00286705" w:rsidP="003C2D34">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728BA86C" w14:textId="77777777" w:rsidR="00286705" w:rsidRDefault="00286705" w:rsidP="003C2D34">
            <w:pPr>
              <w:rPr>
                <w:b/>
              </w:rPr>
            </w:pPr>
            <w:r>
              <w:rPr>
                <w:b/>
              </w:rPr>
              <w:t>How to best integrate new inspection technologies into existing maintenance processes.</w:t>
            </w:r>
          </w:p>
          <w:p w14:paraId="72C935A3" w14:textId="77777777" w:rsidR="00286705" w:rsidRDefault="00286705" w:rsidP="003C2D34">
            <w:pPr>
              <w:rPr>
                <w:b/>
              </w:rPr>
            </w:pPr>
          </w:p>
          <w:p w14:paraId="2C1B988A" w14:textId="77777777" w:rsidR="00286705" w:rsidRDefault="00286705" w:rsidP="003C2D34">
            <w:r>
              <w:rPr>
                <w:b/>
              </w:rPr>
              <w:t>RTD is in the process of implementing new automated inspections. RTD is also starting up new analytic software. What I'm trying to put together is how best to align existing inspections and maintenance processes with new data and analytics with the goal of more efficiently using our resources.</w:t>
            </w:r>
          </w:p>
        </w:tc>
      </w:tr>
    </w:tbl>
    <w:p w14:paraId="57DC95AE" w14:textId="77777777" w:rsidR="00286705" w:rsidRDefault="00286705" w:rsidP="00286705">
      <w:pPr>
        <w:tabs>
          <w:tab w:val="left" w:pos="990"/>
        </w:tabs>
      </w:pPr>
    </w:p>
    <w:p w14:paraId="44672A5F" w14:textId="77777777" w:rsidR="00286705" w:rsidRDefault="00286705" w:rsidP="00286705">
      <w:r>
        <w:br w:type="page"/>
      </w:r>
    </w:p>
    <w:tbl>
      <w:tblPr>
        <w:tblW w:w="0" w:type="auto"/>
        <w:tblLayout w:type="fixed"/>
        <w:tblLook w:val="04A0" w:firstRow="1" w:lastRow="0" w:firstColumn="1" w:lastColumn="0" w:noHBand="0" w:noVBand="1"/>
      </w:tblPr>
      <w:tblGrid>
        <w:gridCol w:w="3600"/>
        <w:gridCol w:w="720"/>
        <w:gridCol w:w="6470"/>
      </w:tblGrid>
      <w:tr w:rsidR="00286705" w14:paraId="7AB2B1E6" w14:textId="77777777" w:rsidTr="003C2D34">
        <w:trPr>
          <w:trHeight w:val="4410"/>
        </w:trPr>
        <w:tc>
          <w:tcPr>
            <w:tcW w:w="3600" w:type="dxa"/>
            <w:vAlign w:val="bottom"/>
            <w:hideMark/>
          </w:tcPr>
          <w:p w14:paraId="44D16982" w14:textId="77777777" w:rsidR="00286705" w:rsidRDefault="00286705" w:rsidP="003C2D34">
            <w:pPr>
              <w:tabs>
                <w:tab w:val="left" w:pos="990"/>
              </w:tabs>
              <w:jc w:val="center"/>
            </w:pPr>
            <w:r>
              <w:rPr>
                <w:noProof/>
              </w:rPr>
              <w:lastRenderedPageBreak/>
              <w:drawing>
                <wp:inline distT="0" distB="0" distL="0" distR="0" wp14:anchorId="73C45E42" wp14:editId="4F610F46">
                  <wp:extent cx="1638300" cy="2197100"/>
                  <wp:effectExtent l="0" t="0" r="0" b="0"/>
                  <wp:docPr id="15" name="Picture 15" descr="A picture containing sky, holding, person,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picture containing sky, holding, person, man&#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38300" cy="2197100"/>
                          </a:xfrm>
                          <a:prstGeom prst="rect">
                            <a:avLst/>
                          </a:prstGeom>
                          <a:noFill/>
                          <a:ln>
                            <a:noFill/>
                          </a:ln>
                        </pic:spPr>
                      </pic:pic>
                    </a:graphicData>
                  </a:graphic>
                </wp:inline>
              </w:drawing>
            </w:r>
          </w:p>
        </w:tc>
        <w:tc>
          <w:tcPr>
            <w:tcW w:w="720" w:type="dxa"/>
          </w:tcPr>
          <w:p w14:paraId="30C988C1" w14:textId="77777777" w:rsidR="00286705" w:rsidRDefault="00286705" w:rsidP="003C2D34">
            <w:pPr>
              <w:tabs>
                <w:tab w:val="left" w:pos="990"/>
              </w:tabs>
            </w:pPr>
          </w:p>
        </w:tc>
        <w:tc>
          <w:tcPr>
            <w:tcW w:w="6470" w:type="dxa"/>
            <w:vAlign w:val="bottom"/>
            <w:hideMark/>
          </w:tcPr>
          <w:p w14:paraId="3E901680" w14:textId="77777777" w:rsidR="00286705" w:rsidRDefault="00286705" w:rsidP="003C2D34">
            <w:pPr>
              <w:rPr>
                <w:rFonts w:asciiTheme="majorHAnsi" w:hAnsiTheme="majorHAnsi"/>
                <w:sz w:val="72"/>
                <w:szCs w:val="72"/>
              </w:rPr>
            </w:pPr>
            <w:r>
              <w:rPr>
                <w:rFonts w:asciiTheme="majorHAnsi" w:hAnsiTheme="majorHAnsi"/>
                <w:caps/>
                <w:color w:val="000000" w:themeColor="text1"/>
                <w:sz w:val="72"/>
                <w:szCs w:val="72"/>
              </w:rPr>
              <w:t>tim wallace</w:t>
            </w:r>
          </w:p>
          <w:p w14:paraId="38BC03CB" w14:textId="77777777" w:rsidR="00286705" w:rsidRDefault="00286705" w:rsidP="003C2D34">
            <w:pPr>
              <w:rPr>
                <w:rFonts w:asciiTheme="majorHAnsi" w:hAnsiTheme="majorHAnsi"/>
                <w:b/>
                <w:sz w:val="40"/>
                <w:szCs w:val="40"/>
              </w:rPr>
            </w:pPr>
            <w:r>
              <w:rPr>
                <w:rFonts w:asciiTheme="majorHAnsi" w:hAnsiTheme="majorHAnsi"/>
                <w:b/>
                <w:sz w:val="40"/>
                <w:szCs w:val="40"/>
              </w:rPr>
              <w:t>Regional Transportation District</w:t>
            </w:r>
          </w:p>
          <w:p w14:paraId="1FEA4DAD" w14:textId="77777777" w:rsidR="00286705" w:rsidRDefault="00286705" w:rsidP="003C2D34">
            <w:pPr>
              <w:pStyle w:val="Title"/>
              <w:rPr>
                <w:sz w:val="36"/>
                <w:szCs w:val="36"/>
              </w:rPr>
            </w:pPr>
            <w:r>
              <w:rPr>
                <w:rFonts w:asciiTheme="majorHAnsi" w:hAnsiTheme="majorHAnsi"/>
                <w:sz w:val="36"/>
                <w:szCs w:val="36"/>
              </w:rPr>
              <w:t>technical trainer</w:t>
            </w:r>
          </w:p>
        </w:tc>
      </w:tr>
      <w:tr w:rsidR="00286705" w14:paraId="51EB4461" w14:textId="77777777" w:rsidTr="003C2D34">
        <w:trPr>
          <w:trHeight w:val="7434"/>
        </w:trPr>
        <w:tc>
          <w:tcPr>
            <w:tcW w:w="3600" w:type="dxa"/>
            <w:tcMar>
              <w:top w:w="0" w:type="dxa"/>
              <w:left w:w="115" w:type="dxa"/>
              <w:bottom w:w="0" w:type="dxa"/>
              <w:right w:w="115" w:type="dxa"/>
            </w:tcMar>
          </w:tcPr>
          <w:p w14:paraId="345FAC68" w14:textId="77777777" w:rsidR="00286705" w:rsidRDefault="00286705" w:rsidP="003C2D34">
            <w:pPr>
              <w:pStyle w:val="Heading3"/>
              <w:rPr>
                <w:szCs w:val="22"/>
              </w:rPr>
            </w:pPr>
            <w:r>
              <w:rPr>
                <w:szCs w:val="22"/>
              </w:rPr>
              <w:t>PROFILE</w:t>
            </w:r>
          </w:p>
          <w:p w14:paraId="5565E254" w14:textId="77777777" w:rsidR="00286705" w:rsidRDefault="00286705" w:rsidP="003C2D34">
            <w:pPr>
              <w:rPr>
                <w:sz w:val="17"/>
                <w:szCs w:val="17"/>
              </w:rPr>
            </w:pPr>
            <w:r>
              <w:rPr>
                <w:sz w:val="17"/>
                <w:szCs w:val="17"/>
              </w:rPr>
              <w:t>Starting out in my career, I worked at a small garage in Westminster, CO, while attending Lincoln College of Technology receiving my Associate’s Degree in Diesel and Truck technology and a minor in accounting. After graduating, I came to RTD as a general repair mechanic where I became a Certified Mechanic and a Master ASE Certified Transit Bus Technician. From 2014 to 2017 with two other mechanics I competed in the APTA International Roadeos. At the 2017 Roadeo in Reno, NV, our team won first place in Electrical, HVAC, Highest Scoring Maintenance Team, and Overall Grand National Champion. It was an amazing honor to take a national title back to RTD and share the experience with some great people.</w:t>
            </w:r>
          </w:p>
          <w:p w14:paraId="40A89478" w14:textId="77777777" w:rsidR="00286705" w:rsidRDefault="00286705" w:rsidP="003C2D34">
            <w:pPr>
              <w:rPr>
                <w:sz w:val="17"/>
                <w:szCs w:val="17"/>
              </w:rPr>
            </w:pPr>
          </w:p>
          <w:p w14:paraId="1E54A546" w14:textId="77777777" w:rsidR="00286705" w:rsidRDefault="00286705" w:rsidP="003C2D34">
            <w:pPr>
              <w:rPr>
                <w:sz w:val="17"/>
                <w:szCs w:val="17"/>
              </w:rPr>
            </w:pPr>
            <w:r>
              <w:rPr>
                <w:sz w:val="17"/>
                <w:szCs w:val="17"/>
              </w:rPr>
              <w:t>Shortly after the Roadeo, I was promoted to Technical Trainer facilitating mechanics training courses, providing shop floor technical support, and assisting in hiring processes. I really enjoy the transit industry and am looking forward to visiting other agencies during MAX to learn what other buses are being utilized and about their maintenance programs and procedures.</w:t>
            </w:r>
          </w:p>
          <w:p w14:paraId="30553490" w14:textId="77777777" w:rsidR="00286705" w:rsidRDefault="00BE1416" w:rsidP="003C2D34">
            <w:pPr>
              <w:pStyle w:val="Heading3"/>
              <w:rPr>
                <w:szCs w:val="22"/>
              </w:rPr>
            </w:pPr>
            <w:sdt>
              <w:sdtPr>
                <w:rPr>
                  <w:szCs w:val="22"/>
                </w:rPr>
                <w:id w:val="1326701144"/>
                <w:placeholder>
                  <w:docPart w:val="96462A50896444439287681B87B595B0"/>
                </w:placeholder>
                <w:temporary/>
                <w:showingPlcHdr/>
              </w:sdtPr>
              <w:sdtEndPr/>
              <w:sdtContent>
                <w:r w:rsidR="00286705">
                  <w:rPr>
                    <w:rFonts w:ascii="Interstate Regular" w:hAnsi="Interstate Regular"/>
                    <w:szCs w:val="22"/>
                  </w:rPr>
                  <w:t>Contact</w:t>
                </w:r>
              </w:sdtContent>
            </w:sdt>
          </w:p>
          <w:sdt>
            <w:sdtPr>
              <w:rPr>
                <w:sz w:val="17"/>
                <w:szCs w:val="17"/>
              </w:rPr>
              <w:id w:val="-864278528"/>
              <w:placeholder>
                <w:docPart w:val="43C9B88DD65A41B3B2B131471C409C95"/>
              </w:placeholder>
              <w:temporary/>
              <w:showingPlcHdr/>
            </w:sdtPr>
            <w:sdtEndPr/>
            <w:sdtContent>
              <w:p w14:paraId="4FCE52C0" w14:textId="77777777" w:rsidR="00286705" w:rsidRDefault="00286705" w:rsidP="003C2D34">
                <w:pPr>
                  <w:rPr>
                    <w:sz w:val="17"/>
                    <w:szCs w:val="17"/>
                  </w:rPr>
                </w:pPr>
                <w:r>
                  <w:rPr>
                    <w:sz w:val="17"/>
                    <w:szCs w:val="17"/>
                  </w:rPr>
                  <w:t>PHONE:</w:t>
                </w:r>
              </w:p>
            </w:sdtContent>
          </w:sdt>
          <w:p w14:paraId="394972CE" w14:textId="77777777" w:rsidR="00286705" w:rsidRDefault="00286705" w:rsidP="003C2D34">
            <w:pPr>
              <w:rPr>
                <w:sz w:val="17"/>
                <w:szCs w:val="17"/>
              </w:rPr>
            </w:pPr>
            <w:r>
              <w:rPr>
                <w:sz w:val="17"/>
                <w:szCs w:val="17"/>
              </w:rPr>
              <w:t>(303) 299-6303</w:t>
            </w:r>
          </w:p>
          <w:p w14:paraId="51C6279F" w14:textId="77777777" w:rsidR="00286705" w:rsidRDefault="00286705" w:rsidP="003C2D34">
            <w:pPr>
              <w:rPr>
                <w:sz w:val="17"/>
                <w:szCs w:val="17"/>
              </w:rPr>
            </w:pPr>
          </w:p>
          <w:p w14:paraId="39EACFFC" w14:textId="77777777" w:rsidR="00286705" w:rsidRDefault="00286705" w:rsidP="003C2D34">
            <w:pPr>
              <w:rPr>
                <w:sz w:val="17"/>
                <w:szCs w:val="17"/>
              </w:rPr>
            </w:pPr>
            <w:r>
              <w:rPr>
                <w:sz w:val="17"/>
                <w:szCs w:val="17"/>
              </w:rPr>
              <w:t>CELL PHONE:</w:t>
            </w:r>
          </w:p>
          <w:p w14:paraId="0039CC7E" w14:textId="77777777" w:rsidR="00286705" w:rsidRDefault="00286705" w:rsidP="003C2D34">
            <w:pPr>
              <w:rPr>
                <w:sz w:val="17"/>
                <w:szCs w:val="17"/>
              </w:rPr>
            </w:pPr>
            <w:r>
              <w:rPr>
                <w:sz w:val="17"/>
                <w:szCs w:val="17"/>
              </w:rPr>
              <w:t>(720) 290-2665</w:t>
            </w:r>
          </w:p>
          <w:p w14:paraId="4466BE5D" w14:textId="77777777" w:rsidR="00286705" w:rsidRDefault="00286705" w:rsidP="003C2D34">
            <w:pPr>
              <w:rPr>
                <w:sz w:val="17"/>
                <w:szCs w:val="17"/>
              </w:rPr>
            </w:pPr>
          </w:p>
          <w:sdt>
            <w:sdtPr>
              <w:rPr>
                <w:sz w:val="17"/>
                <w:szCs w:val="17"/>
              </w:rPr>
              <w:id w:val="-685448876"/>
              <w:placeholder>
                <w:docPart w:val="4DA113A7C655400DAA221EF3917D7914"/>
              </w:placeholder>
              <w:temporary/>
              <w:showingPlcHdr/>
            </w:sdtPr>
            <w:sdtEndPr/>
            <w:sdtContent>
              <w:p w14:paraId="34A1BF4B" w14:textId="77777777" w:rsidR="00286705" w:rsidRDefault="00286705" w:rsidP="003C2D34">
                <w:pPr>
                  <w:rPr>
                    <w:sz w:val="17"/>
                    <w:szCs w:val="17"/>
                  </w:rPr>
                </w:pPr>
                <w:r>
                  <w:rPr>
                    <w:sz w:val="17"/>
                    <w:szCs w:val="17"/>
                  </w:rPr>
                  <w:t>EMAIL:</w:t>
                </w:r>
              </w:p>
            </w:sdtContent>
          </w:sdt>
          <w:p w14:paraId="3C346960" w14:textId="77777777" w:rsidR="00286705" w:rsidRDefault="00286705" w:rsidP="003C2D34">
            <w:r>
              <w:rPr>
                <w:rStyle w:val="Hyperlink"/>
                <w:color w:val="548AB7" w:themeColor="accent1" w:themeShade="BF"/>
                <w:sz w:val="17"/>
                <w:szCs w:val="17"/>
              </w:rPr>
              <w:t>tim.walllace@rtd-denver.com</w:t>
            </w:r>
          </w:p>
        </w:tc>
        <w:tc>
          <w:tcPr>
            <w:tcW w:w="720" w:type="dxa"/>
            <w:tcMar>
              <w:top w:w="0" w:type="dxa"/>
              <w:left w:w="115" w:type="dxa"/>
              <w:bottom w:w="0" w:type="dxa"/>
              <w:right w:w="115" w:type="dxa"/>
            </w:tcMar>
          </w:tcPr>
          <w:p w14:paraId="41BB6C81" w14:textId="77777777" w:rsidR="00286705" w:rsidRDefault="00286705" w:rsidP="003C2D34">
            <w:pPr>
              <w:tabs>
                <w:tab w:val="left" w:pos="990"/>
              </w:tabs>
            </w:pPr>
          </w:p>
        </w:tc>
        <w:tc>
          <w:tcPr>
            <w:tcW w:w="6470" w:type="dxa"/>
            <w:tcMar>
              <w:top w:w="0" w:type="dxa"/>
              <w:left w:w="115" w:type="dxa"/>
              <w:bottom w:w="0" w:type="dxa"/>
              <w:right w:w="115" w:type="dxa"/>
            </w:tcMar>
          </w:tcPr>
          <w:p w14:paraId="4E3E6887" w14:textId="77777777" w:rsidR="00286705" w:rsidRDefault="00286705" w:rsidP="003C2D34">
            <w:pPr>
              <w:pStyle w:val="Heading2"/>
              <w:rPr>
                <w:rFonts w:asciiTheme="minorHAnsi" w:hAnsiTheme="minorHAnsi"/>
              </w:rPr>
            </w:pPr>
            <w:r>
              <w:rPr>
                <w:rFonts w:asciiTheme="minorHAnsi" w:hAnsiTheme="minorHAnsi"/>
              </w:rPr>
              <w:t>department</w:t>
            </w:r>
          </w:p>
          <w:p w14:paraId="4B3CF0D0" w14:textId="77777777" w:rsidR="00286705" w:rsidRDefault="00286705" w:rsidP="003C2D34">
            <w:pPr>
              <w:rPr>
                <w:b/>
                <w:szCs w:val="18"/>
              </w:rPr>
            </w:pPr>
            <w:r>
              <w:rPr>
                <w:b/>
                <w:szCs w:val="18"/>
              </w:rPr>
              <w:t>Bus Operations, Maintenance</w:t>
            </w:r>
          </w:p>
          <w:p w14:paraId="7BEF395F" w14:textId="77777777" w:rsidR="00286705" w:rsidRDefault="00286705" w:rsidP="003C2D34">
            <w:pPr>
              <w:pStyle w:val="Heading2"/>
              <w:rPr>
                <w:rFonts w:asciiTheme="minorHAnsi" w:hAnsiTheme="minorHAnsi"/>
              </w:rPr>
            </w:pPr>
            <w:r>
              <w:rPr>
                <w:rFonts w:asciiTheme="minorHAnsi" w:hAnsiTheme="minorHAnsi"/>
              </w:rPr>
              <w:t>position description</w:t>
            </w:r>
          </w:p>
          <w:p w14:paraId="2378DB3D" w14:textId="77777777" w:rsidR="00286705" w:rsidRDefault="00286705" w:rsidP="003C2D34">
            <w:pPr>
              <w:rPr>
                <w:b/>
                <w:szCs w:val="18"/>
              </w:rPr>
            </w:pPr>
            <w:r>
              <w:rPr>
                <w:b/>
                <w:szCs w:val="18"/>
              </w:rPr>
              <w:t>As a technical trainer, I train mechanics in a variety of zones on transit buses, give technical support to mechanics on the shop floor, facilitate interviews and hiring mechanics, recruit employees from high schools and colleges, instruct mechanics for class A CDL testing and many other tasks that are assigned in various parts of RTD.</w:t>
            </w:r>
          </w:p>
          <w:p w14:paraId="6E7F7206" w14:textId="77777777" w:rsidR="00286705" w:rsidRDefault="00286705" w:rsidP="003C2D34">
            <w:pPr>
              <w:rPr>
                <w:rFonts w:ascii="Century Gothic" w:hAnsi="Century Gothic"/>
                <w:b/>
                <w:noProof/>
                <w:szCs w:val="18"/>
              </w:rPr>
            </w:pPr>
          </w:p>
          <w:p w14:paraId="2A46393B" w14:textId="77777777" w:rsidR="00286705" w:rsidRDefault="00286705" w:rsidP="003C2D34">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630E5962" w14:textId="77777777" w:rsidR="00286705" w:rsidRDefault="00286705" w:rsidP="003C2D34">
            <w:pPr>
              <w:rPr>
                <w:b/>
              </w:rPr>
            </w:pPr>
            <w:r>
              <w:rPr>
                <w:b/>
              </w:rPr>
              <w:t xml:space="preserve">I am interested in learning how other transit agencies perform new hire on boarding processes, recruitment and retention and how other maintenance training departments operate. At RTD, we are really focusing on hiring mechanics and are looking for new ideas or innovative programs that might assist in the process, observing other companies could be beneficial and some brainstorming could strike up some really good ideas. Currently we are struggling to get experienced mechanics and some applicants do not have much experience and many do not pass the new hire test. We have recently reconstructed our entire testing and on boarding process and are waiting for new mechanics to apply and begin the new program. I understand from trends that trade jobs are declining but, there are many ideas from great people out there. </w:t>
            </w:r>
          </w:p>
          <w:p w14:paraId="3887F359" w14:textId="77777777" w:rsidR="00286705" w:rsidRDefault="00286705" w:rsidP="003C2D34">
            <w:pPr>
              <w:rPr>
                <w:b/>
              </w:rPr>
            </w:pPr>
          </w:p>
          <w:p w14:paraId="528F62A4" w14:textId="77777777" w:rsidR="00286705" w:rsidRDefault="00286705" w:rsidP="003C2D34">
            <w:pPr>
              <w:rPr>
                <w:b/>
              </w:rPr>
            </w:pPr>
            <w:r>
              <w:rPr>
                <w:b/>
              </w:rPr>
              <w:t>I am also interested in observing how other maintenance training departments operate, I have heard there are not too many training departments at transit agencies. Being able to look over the department could bring up some good pros and cons for both RTD and the participating agencies. This is the main objective I would like to focus on but, I would like to learn as much as possible and take any beneficial information back to RTD.</w:t>
            </w:r>
          </w:p>
          <w:p w14:paraId="61C80817" w14:textId="77777777" w:rsidR="00286705" w:rsidRDefault="00286705" w:rsidP="003C2D34"/>
        </w:tc>
      </w:tr>
    </w:tbl>
    <w:p w14:paraId="49AB17E7" w14:textId="77777777" w:rsidR="00286705" w:rsidRDefault="00286705" w:rsidP="00286705"/>
    <w:tbl>
      <w:tblPr>
        <w:tblW w:w="0" w:type="auto"/>
        <w:tblLayout w:type="fixed"/>
        <w:tblLook w:val="04A0" w:firstRow="1" w:lastRow="0" w:firstColumn="1" w:lastColumn="0" w:noHBand="0" w:noVBand="1"/>
      </w:tblPr>
      <w:tblGrid>
        <w:gridCol w:w="3600"/>
        <w:gridCol w:w="720"/>
        <w:gridCol w:w="6470"/>
      </w:tblGrid>
      <w:tr w:rsidR="00286705" w14:paraId="1790CAE7" w14:textId="77777777" w:rsidTr="003C2D34">
        <w:trPr>
          <w:trHeight w:val="4410"/>
        </w:trPr>
        <w:tc>
          <w:tcPr>
            <w:tcW w:w="3600" w:type="dxa"/>
            <w:vAlign w:val="bottom"/>
            <w:hideMark/>
          </w:tcPr>
          <w:p w14:paraId="43C0CA84" w14:textId="77777777" w:rsidR="00286705" w:rsidRDefault="00286705" w:rsidP="003C2D34">
            <w:pPr>
              <w:tabs>
                <w:tab w:val="left" w:pos="990"/>
              </w:tabs>
              <w:jc w:val="center"/>
            </w:pPr>
            <w:r>
              <w:rPr>
                <w:noProof/>
              </w:rPr>
              <w:lastRenderedPageBreak/>
              <w:drawing>
                <wp:inline distT="0" distB="0" distL="0" distR="0" wp14:anchorId="5993CFAA" wp14:editId="1692816E">
                  <wp:extent cx="1593850" cy="2190750"/>
                  <wp:effectExtent l="0" t="0" r="6350" b="0"/>
                  <wp:docPr id="16" name="Picture 16"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erson posing for the camera&#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93850" cy="2190750"/>
                          </a:xfrm>
                          <a:prstGeom prst="rect">
                            <a:avLst/>
                          </a:prstGeom>
                          <a:noFill/>
                          <a:ln>
                            <a:noFill/>
                          </a:ln>
                        </pic:spPr>
                      </pic:pic>
                    </a:graphicData>
                  </a:graphic>
                </wp:inline>
              </w:drawing>
            </w:r>
          </w:p>
        </w:tc>
        <w:tc>
          <w:tcPr>
            <w:tcW w:w="720" w:type="dxa"/>
          </w:tcPr>
          <w:p w14:paraId="5625FC60" w14:textId="77777777" w:rsidR="00286705" w:rsidRDefault="00286705" w:rsidP="003C2D34">
            <w:pPr>
              <w:tabs>
                <w:tab w:val="left" w:pos="990"/>
              </w:tabs>
            </w:pPr>
          </w:p>
        </w:tc>
        <w:tc>
          <w:tcPr>
            <w:tcW w:w="6470" w:type="dxa"/>
            <w:vAlign w:val="bottom"/>
            <w:hideMark/>
          </w:tcPr>
          <w:p w14:paraId="0A4FC13A" w14:textId="77777777" w:rsidR="00286705" w:rsidRDefault="00286705" w:rsidP="003C2D34">
            <w:pPr>
              <w:rPr>
                <w:rFonts w:asciiTheme="majorHAnsi" w:hAnsiTheme="majorHAnsi"/>
                <w:sz w:val="72"/>
                <w:szCs w:val="72"/>
              </w:rPr>
            </w:pPr>
            <w:r>
              <w:rPr>
                <w:rFonts w:asciiTheme="majorHAnsi" w:hAnsiTheme="majorHAnsi"/>
                <w:caps/>
                <w:color w:val="000000" w:themeColor="text1"/>
                <w:sz w:val="72"/>
                <w:szCs w:val="72"/>
              </w:rPr>
              <w:t>hazel wing</w:t>
            </w:r>
          </w:p>
          <w:p w14:paraId="30B47316" w14:textId="77777777" w:rsidR="00286705" w:rsidRDefault="00286705" w:rsidP="003C2D34">
            <w:pPr>
              <w:rPr>
                <w:rFonts w:asciiTheme="majorHAnsi" w:hAnsiTheme="majorHAnsi"/>
                <w:b/>
                <w:sz w:val="40"/>
                <w:szCs w:val="40"/>
              </w:rPr>
            </w:pPr>
            <w:r>
              <w:rPr>
                <w:rFonts w:asciiTheme="majorHAnsi" w:hAnsiTheme="majorHAnsi"/>
                <w:b/>
                <w:sz w:val="40"/>
                <w:szCs w:val="40"/>
              </w:rPr>
              <w:t>Regional Transportation District</w:t>
            </w:r>
          </w:p>
          <w:p w14:paraId="15AFE27E" w14:textId="77777777" w:rsidR="00286705" w:rsidRDefault="00286705" w:rsidP="003C2D34">
            <w:pPr>
              <w:pStyle w:val="Title"/>
              <w:rPr>
                <w:sz w:val="36"/>
                <w:szCs w:val="36"/>
              </w:rPr>
            </w:pPr>
            <w:r>
              <w:rPr>
                <w:rFonts w:asciiTheme="majorHAnsi" w:hAnsiTheme="majorHAnsi"/>
                <w:sz w:val="36"/>
                <w:szCs w:val="36"/>
              </w:rPr>
              <w:t>station starter</w:t>
            </w:r>
          </w:p>
        </w:tc>
      </w:tr>
      <w:tr w:rsidR="00286705" w14:paraId="7D533D61" w14:textId="77777777" w:rsidTr="003C2D34">
        <w:trPr>
          <w:trHeight w:val="7434"/>
        </w:trPr>
        <w:tc>
          <w:tcPr>
            <w:tcW w:w="3600" w:type="dxa"/>
            <w:tcMar>
              <w:top w:w="0" w:type="dxa"/>
              <w:left w:w="115" w:type="dxa"/>
              <w:bottom w:w="0" w:type="dxa"/>
              <w:right w:w="115" w:type="dxa"/>
            </w:tcMar>
          </w:tcPr>
          <w:p w14:paraId="28C4AC34" w14:textId="77777777" w:rsidR="00286705" w:rsidRDefault="00286705" w:rsidP="003C2D34">
            <w:pPr>
              <w:pStyle w:val="Heading3"/>
              <w:rPr>
                <w:szCs w:val="22"/>
              </w:rPr>
            </w:pPr>
            <w:r>
              <w:rPr>
                <w:szCs w:val="22"/>
              </w:rPr>
              <w:t>PROFILE</w:t>
            </w:r>
          </w:p>
          <w:p w14:paraId="1C0F07C8" w14:textId="77777777" w:rsidR="00286705" w:rsidRDefault="00286705" w:rsidP="003C2D34">
            <w:r>
              <w:t xml:space="preserve">I have been employed with RTD for 15 years. I drove 12 years and Station Starter for 3. Due to Civic Center renovation, all transactions were moved to the street. A highlight as an everyday challenge. </w:t>
            </w:r>
          </w:p>
          <w:p w14:paraId="07AA42AD" w14:textId="77777777" w:rsidR="00286705" w:rsidRDefault="00286705" w:rsidP="003C2D34"/>
          <w:p w14:paraId="29CC911C" w14:textId="77777777" w:rsidR="00286705" w:rsidRDefault="00286705" w:rsidP="003C2D34">
            <w:r>
              <w:t xml:space="preserve">Completing the Leadership Academy gave me great insight to a large part of how bus operations work. I have completed a Citizens Fire Academy and have completed a Transit Alliance Class.  </w:t>
            </w:r>
          </w:p>
          <w:p w14:paraId="27E7A3BC" w14:textId="77777777" w:rsidR="00286705" w:rsidRDefault="00286705" w:rsidP="003C2D34"/>
          <w:p w14:paraId="7C811E7D" w14:textId="77777777" w:rsidR="00286705" w:rsidRDefault="00286705" w:rsidP="003C2D34">
            <w:r>
              <w:t>I am very outgoing and love to ride bicycles. I love learning, meeting new people and helping people with transportation needs.</w:t>
            </w:r>
          </w:p>
          <w:p w14:paraId="007B8E49" w14:textId="77777777" w:rsidR="00286705" w:rsidRDefault="00BE1416" w:rsidP="003C2D34">
            <w:pPr>
              <w:pStyle w:val="Heading3"/>
              <w:rPr>
                <w:szCs w:val="22"/>
              </w:rPr>
            </w:pPr>
            <w:sdt>
              <w:sdtPr>
                <w:rPr>
                  <w:szCs w:val="22"/>
                </w:rPr>
                <w:id w:val="1235975652"/>
                <w:placeholder>
                  <w:docPart w:val="B8B4EB5FD1214BF39071A7B3E1784AFF"/>
                </w:placeholder>
                <w:temporary/>
                <w:showingPlcHdr/>
              </w:sdtPr>
              <w:sdtEndPr/>
              <w:sdtContent>
                <w:r w:rsidR="00286705">
                  <w:rPr>
                    <w:rFonts w:ascii="Interstate Regular" w:hAnsi="Interstate Regular"/>
                    <w:szCs w:val="22"/>
                  </w:rPr>
                  <w:t>Contact</w:t>
                </w:r>
              </w:sdtContent>
            </w:sdt>
          </w:p>
          <w:sdt>
            <w:sdtPr>
              <w:rPr>
                <w:szCs w:val="18"/>
              </w:rPr>
              <w:id w:val="-425495678"/>
              <w:placeholder>
                <w:docPart w:val="1FE4EBC60D9A42E6BE27EFF1A3DC48AC"/>
              </w:placeholder>
              <w:temporary/>
              <w:showingPlcHdr/>
            </w:sdtPr>
            <w:sdtEndPr/>
            <w:sdtContent>
              <w:p w14:paraId="1F0E3726" w14:textId="77777777" w:rsidR="00286705" w:rsidRDefault="00286705" w:rsidP="003C2D34">
                <w:pPr>
                  <w:rPr>
                    <w:szCs w:val="18"/>
                  </w:rPr>
                </w:pPr>
                <w:r>
                  <w:rPr>
                    <w:szCs w:val="18"/>
                  </w:rPr>
                  <w:t>PHONE:</w:t>
                </w:r>
              </w:p>
            </w:sdtContent>
          </w:sdt>
          <w:p w14:paraId="7F668238" w14:textId="77777777" w:rsidR="00286705" w:rsidRDefault="00286705" w:rsidP="003C2D34">
            <w:pPr>
              <w:rPr>
                <w:szCs w:val="18"/>
              </w:rPr>
            </w:pPr>
            <w:r>
              <w:rPr>
                <w:szCs w:val="18"/>
              </w:rPr>
              <w:t>(303) 299-2774</w:t>
            </w:r>
          </w:p>
          <w:p w14:paraId="1A9EACBF" w14:textId="77777777" w:rsidR="00286705" w:rsidRDefault="00286705" w:rsidP="003C2D34">
            <w:pPr>
              <w:rPr>
                <w:szCs w:val="18"/>
              </w:rPr>
            </w:pPr>
          </w:p>
          <w:p w14:paraId="5455EA23" w14:textId="77777777" w:rsidR="00286705" w:rsidRDefault="00286705" w:rsidP="003C2D34">
            <w:pPr>
              <w:rPr>
                <w:szCs w:val="18"/>
              </w:rPr>
            </w:pPr>
            <w:r>
              <w:rPr>
                <w:szCs w:val="18"/>
              </w:rPr>
              <w:t>CELL PHONE:</w:t>
            </w:r>
          </w:p>
          <w:p w14:paraId="7F0416E1" w14:textId="77777777" w:rsidR="00286705" w:rsidRDefault="00286705" w:rsidP="003C2D34">
            <w:pPr>
              <w:rPr>
                <w:szCs w:val="18"/>
              </w:rPr>
            </w:pPr>
            <w:r>
              <w:rPr>
                <w:szCs w:val="18"/>
              </w:rPr>
              <w:t>(720) 300-3223</w:t>
            </w:r>
          </w:p>
          <w:p w14:paraId="5AEEB198" w14:textId="77777777" w:rsidR="00286705" w:rsidRDefault="00286705" w:rsidP="003C2D34">
            <w:pPr>
              <w:rPr>
                <w:szCs w:val="18"/>
              </w:rPr>
            </w:pPr>
          </w:p>
          <w:sdt>
            <w:sdtPr>
              <w:rPr>
                <w:szCs w:val="18"/>
              </w:rPr>
              <w:id w:val="-1530876897"/>
              <w:placeholder>
                <w:docPart w:val="0CCC56EF483B48D38199660A15D53119"/>
              </w:placeholder>
              <w:temporary/>
              <w:showingPlcHdr/>
            </w:sdtPr>
            <w:sdtEndPr/>
            <w:sdtContent>
              <w:p w14:paraId="121FF7CD" w14:textId="77777777" w:rsidR="00286705" w:rsidRDefault="00286705" w:rsidP="003C2D34">
                <w:pPr>
                  <w:rPr>
                    <w:szCs w:val="18"/>
                  </w:rPr>
                </w:pPr>
                <w:r>
                  <w:rPr>
                    <w:szCs w:val="18"/>
                  </w:rPr>
                  <w:t>EMAIL:</w:t>
                </w:r>
              </w:p>
            </w:sdtContent>
          </w:sdt>
          <w:p w14:paraId="6F72364E" w14:textId="77777777" w:rsidR="00286705" w:rsidRDefault="00286705" w:rsidP="003C2D34">
            <w:r>
              <w:rPr>
                <w:rStyle w:val="Hyperlink"/>
                <w:color w:val="548AB7" w:themeColor="accent1" w:themeShade="BF"/>
                <w:szCs w:val="18"/>
              </w:rPr>
              <w:t>hazel.wing@rtd-denver.com</w:t>
            </w:r>
          </w:p>
        </w:tc>
        <w:tc>
          <w:tcPr>
            <w:tcW w:w="720" w:type="dxa"/>
            <w:tcMar>
              <w:top w:w="0" w:type="dxa"/>
              <w:left w:w="115" w:type="dxa"/>
              <w:bottom w:w="0" w:type="dxa"/>
              <w:right w:w="115" w:type="dxa"/>
            </w:tcMar>
          </w:tcPr>
          <w:p w14:paraId="0B9A4F71" w14:textId="77777777" w:rsidR="00286705" w:rsidRDefault="00286705" w:rsidP="003C2D34">
            <w:pPr>
              <w:tabs>
                <w:tab w:val="left" w:pos="990"/>
              </w:tabs>
            </w:pPr>
          </w:p>
        </w:tc>
        <w:tc>
          <w:tcPr>
            <w:tcW w:w="6470" w:type="dxa"/>
            <w:tcMar>
              <w:top w:w="0" w:type="dxa"/>
              <w:left w:w="115" w:type="dxa"/>
              <w:bottom w:w="0" w:type="dxa"/>
              <w:right w:w="115" w:type="dxa"/>
            </w:tcMar>
          </w:tcPr>
          <w:p w14:paraId="39E65454" w14:textId="77777777" w:rsidR="00286705" w:rsidRDefault="00286705" w:rsidP="003C2D34">
            <w:pPr>
              <w:pStyle w:val="Heading2"/>
              <w:rPr>
                <w:rFonts w:asciiTheme="minorHAnsi" w:hAnsiTheme="minorHAnsi"/>
              </w:rPr>
            </w:pPr>
            <w:r>
              <w:rPr>
                <w:rFonts w:asciiTheme="minorHAnsi" w:hAnsiTheme="minorHAnsi"/>
              </w:rPr>
              <w:t>department</w:t>
            </w:r>
          </w:p>
          <w:p w14:paraId="543DEFC8" w14:textId="77777777" w:rsidR="00286705" w:rsidRDefault="00286705" w:rsidP="003C2D34">
            <w:pPr>
              <w:rPr>
                <w:b/>
                <w:szCs w:val="18"/>
              </w:rPr>
            </w:pPr>
            <w:r>
              <w:rPr>
                <w:b/>
                <w:szCs w:val="18"/>
              </w:rPr>
              <w:t>Bus Operations, Dispatch</w:t>
            </w:r>
          </w:p>
          <w:p w14:paraId="6724C09E" w14:textId="77777777" w:rsidR="00286705" w:rsidRDefault="00286705" w:rsidP="003C2D34">
            <w:pPr>
              <w:pStyle w:val="Heading2"/>
              <w:rPr>
                <w:rFonts w:asciiTheme="minorHAnsi" w:hAnsiTheme="minorHAnsi"/>
              </w:rPr>
            </w:pPr>
            <w:r>
              <w:rPr>
                <w:rFonts w:asciiTheme="minorHAnsi" w:hAnsiTheme="minorHAnsi"/>
              </w:rPr>
              <w:t>position description</w:t>
            </w:r>
          </w:p>
          <w:p w14:paraId="07FE5BFF" w14:textId="77777777" w:rsidR="00286705" w:rsidRDefault="00286705" w:rsidP="003C2D34">
            <w:pPr>
              <w:rPr>
                <w:b/>
              </w:rPr>
            </w:pPr>
            <w:r>
              <w:rPr>
                <w:b/>
              </w:rPr>
              <w:t>Responsible for tracking and logging in buses. Responsible for the safety of passengers boarding and de boarding buses at gates. Resolve any driver issues in the station. Monitoring Union Station for safety issues, hazards and working monitors, elevators, escalators and doors etc.</w:t>
            </w:r>
          </w:p>
          <w:p w14:paraId="441BFD02" w14:textId="77777777" w:rsidR="00286705" w:rsidRDefault="00286705" w:rsidP="003C2D34">
            <w:pPr>
              <w:rPr>
                <w:rFonts w:ascii="Century Gothic" w:hAnsi="Century Gothic"/>
                <w:b/>
                <w:noProof/>
                <w:szCs w:val="18"/>
              </w:rPr>
            </w:pPr>
          </w:p>
          <w:p w14:paraId="00C6187C" w14:textId="77777777" w:rsidR="00286705" w:rsidRDefault="00286705" w:rsidP="003C2D34">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4AA60FF5" w14:textId="77777777" w:rsidR="00286705" w:rsidRDefault="00286705" w:rsidP="003C2D34">
            <w:pPr>
              <w:rPr>
                <w:b/>
              </w:rPr>
            </w:pPr>
            <w:r>
              <w:rPr>
                <w:b/>
              </w:rPr>
              <w:t>Safe evacuation of masses of people in Union Station, and RTD offices in an emergency. Location of first responders, medical personnel, command center and holding area. Keeping order to evacuate all peoples.</w:t>
            </w:r>
          </w:p>
          <w:p w14:paraId="5FBF0BB6" w14:textId="77777777" w:rsidR="00286705" w:rsidRDefault="00286705" w:rsidP="003C2D34">
            <w:pPr>
              <w:rPr>
                <w:b/>
              </w:rPr>
            </w:pPr>
          </w:p>
          <w:p w14:paraId="3F312507" w14:textId="77777777" w:rsidR="00286705" w:rsidRDefault="00286705" w:rsidP="003C2D34">
            <w:pPr>
              <w:rPr>
                <w:b/>
              </w:rPr>
            </w:pPr>
            <w:r>
              <w:rPr>
                <w:b/>
              </w:rPr>
              <w:t>I am interested in how other agencies conduct drills for safe evacuations of masses of people from public buildings and who are the first responders, call list order of the employees working in said building, where the safe area is located, and where the command post located.</w:t>
            </w:r>
          </w:p>
          <w:p w14:paraId="5B664433" w14:textId="77777777" w:rsidR="00286705" w:rsidRDefault="00286705" w:rsidP="003C2D34"/>
        </w:tc>
      </w:tr>
    </w:tbl>
    <w:p w14:paraId="7D669ECE" w14:textId="77777777" w:rsidR="00286705" w:rsidRDefault="00286705" w:rsidP="00286705"/>
    <w:p w14:paraId="64E74CAE" w14:textId="77777777" w:rsidR="00286705" w:rsidRDefault="00286705" w:rsidP="00286705">
      <w:r>
        <w:br w:type="page"/>
      </w:r>
    </w:p>
    <w:tbl>
      <w:tblPr>
        <w:tblW w:w="0" w:type="auto"/>
        <w:tblLayout w:type="fixed"/>
        <w:tblLook w:val="04A0" w:firstRow="1" w:lastRow="0" w:firstColumn="1" w:lastColumn="0" w:noHBand="0" w:noVBand="1"/>
      </w:tblPr>
      <w:tblGrid>
        <w:gridCol w:w="3600"/>
        <w:gridCol w:w="720"/>
        <w:gridCol w:w="6470"/>
      </w:tblGrid>
      <w:tr w:rsidR="00286705" w14:paraId="05A422C7" w14:textId="77777777" w:rsidTr="003C2D34">
        <w:trPr>
          <w:trHeight w:val="4410"/>
        </w:trPr>
        <w:tc>
          <w:tcPr>
            <w:tcW w:w="3600" w:type="dxa"/>
            <w:vAlign w:val="bottom"/>
            <w:hideMark/>
          </w:tcPr>
          <w:p w14:paraId="18759531" w14:textId="77777777" w:rsidR="00286705" w:rsidRDefault="00286705" w:rsidP="003C2D34">
            <w:pPr>
              <w:tabs>
                <w:tab w:val="left" w:pos="990"/>
              </w:tabs>
              <w:jc w:val="center"/>
            </w:pPr>
            <w:r>
              <w:rPr>
                <w:noProof/>
              </w:rPr>
              <w:lastRenderedPageBreak/>
              <w:drawing>
                <wp:inline distT="0" distB="0" distL="0" distR="0" wp14:anchorId="0D7C162E" wp14:editId="6C6BA58B">
                  <wp:extent cx="1466850" cy="21971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66850" cy="2197100"/>
                          </a:xfrm>
                          <a:prstGeom prst="rect">
                            <a:avLst/>
                          </a:prstGeom>
                          <a:noFill/>
                          <a:ln>
                            <a:noFill/>
                          </a:ln>
                        </pic:spPr>
                      </pic:pic>
                    </a:graphicData>
                  </a:graphic>
                </wp:inline>
              </w:drawing>
            </w:r>
          </w:p>
        </w:tc>
        <w:tc>
          <w:tcPr>
            <w:tcW w:w="720" w:type="dxa"/>
          </w:tcPr>
          <w:p w14:paraId="71E93471" w14:textId="77777777" w:rsidR="00286705" w:rsidRDefault="00286705" w:rsidP="003C2D34">
            <w:pPr>
              <w:tabs>
                <w:tab w:val="left" w:pos="990"/>
              </w:tabs>
            </w:pPr>
          </w:p>
        </w:tc>
        <w:tc>
          <w:tcPr>
            <w:tcW w:w="6470" w:type="dxa"/>
            <w:vAlign w:val="bottom"/>
            <w:hideMark/>
          </w:tcPr>
          <w:p w14:paraId="1A8DC35F" w14:textId="77777777" w:rsidR="00286705" w:rsidRDefault="00286705" w:rsidP="003C2D34">
            <w:pPr>
              <w:rPr>
                <w:rFonts w:asciiTheme="majorHAnsi" w:hAnsiTheme="majorHAnsi"/>
                <w:sz w:val="72"/>
                <w:szCs w:val="72"/>
              </w:rPr>
            </w:pPr>
            <w:r>
              <w:rPr>
                <w:rFonts w:asciiTheme="majorHAnsi" w:hAnsiTheme="majorHAnsi"/>
                <w:caps/>
                <w:color w:val="000000" w:themeColor="text1"/>
                <w:sz w:val="72"/>
                <w:szCs w:val="72"/>
              </w:rPr>
              <w:t>susan wood</w:t>
            </w:r>
          </w:p>
          <w:p w14:paraId="4B8CD1C7" w14:textId="77777777" w:rsidR="00286705" w:rsidRDefault="00286705" w:rsidP="003C2D34">
            <w:pPr>
              <w:rPr>
                <w:rFonts w:asciiTheme="majorHAnsi" w:hAnsiTheme="majorHAnsi"/>
                <w:b/>
                <w:sz w:val="40"/>
                <w:szCs w:val="40"/>
              </w:rPr>
            </w:pPr>
            <w:r>
              <w:rPr>
                <w:rFonts w:asciiTheme="majorHAnsi" w:hAnsiTheme="majorHAnsi"/>
                <w:b/>
                <w:sz w:val="40"/>
                <w:szCs w:val="40"/>
              </w:rPr>
              <w:t>Regional Transportation District</w:t>
            </w:r>
          </w:p>
          <w:p w14:paraId="745896F5" w14:textId="77777777" w:rsidR="00286705" w:rsidRDefault="00286705" w:rsidP="003C2D34">
            <w:pPr>
              <w:pStyle w:val="Title"/>
              <w:rPr>
                <w:sz w:val="36"/>
                <w:szCs w:val="36"/>
              </w:rPr>
            </w:pPr>
            <w:r>
              <w:rPr>
                <w:rFonts w:asciiTheme="majorHAnsi" w:hAnsiTheme="majorHAnsi"/>
                <w:sz w:val="36"/>
                <w:szCs w:val="36"/>
              </w:rPr>
              <w:t>Planning Project Manager II</w:t>
            </w:r>
          </w:p>
        </w:tc>
      </w:tr>
      <w:tr w:rsidR="00286705" w14:paraId="59E9D56A" w14:textId="77777777" w:rsidTr="003C2D34">
        <w:trPr>
          <w:trHeight w:val="7434"/>
        </w:trPr>
        <w:tc>
          <w:tcPr>
            <w:tcW w:w="3600" w:type="dxa"/>
            <w:tcMar>
              <w:top w:w="0" w:type="dxa"/>
              <w:left w:w="115" w:type="dxa"/>
              <w:bottom w:w="0" w:type="dxa"/>
              <w:right w:w="115" w:type="dxa"/>
            </w:tcMar>
          </w:tcPr>
          <w:p w14:paraId="04D6E3D2" w14:textId="77777777" w:rsidR="00286705" w:rsidRDefault="00286705" w:rsidP="003C2D34">
            <w:pPr>
              <w:pStyle w:val="Heading3"/>
              <w:rPr>
                <w:szCs w:val="22"/>
              </w:rPr>
            </w:pPr>
            <w:r>
              <w:rPr>
                <w:szCs w:val="22"/>
              </w:rPr>
              <w:t>PROFILE</w:t>
            </w:r>
          </w:p>
          <w:p w14:paraId="42EE9341" w14:textId="77777777" w:rsidR="00286705" w:rsidRDefault="00286705" w:rsidP="003C2D34">
            <w:r>
              <w:t xml:space="preserve">Susan is a Planning Project Manager, Environmental, for the Regional Transportation District, where she oversees environmental documentation and compliance, consistent with the National Environmental Policy Act, for a variety of projects. Prior to transit planning, she worked in land use for several municipalities and counties in the Denver Metro Region. </w:t>
            </w:r>
          </w:p>
          <w:p w14:paraId="559405A5" w14:textId="77777777" w:rsidR="00286705" w:rsidRDefault="00286705" w:rsidP="003C2D34"/>
          <w:p w14:paraId="2AA96D66" w14:textId="77777777" w:rsidR="00286705" w:rsidRDefault="00286705" w:rsidP="003C2D34">
            <w:r>
              <w:t>She holds a MURP degree from the University of Colorado at Denver and a B.S. degree in Geology from Baylor University. She is active in the American Planning Association, and in particular, she serves on the Legislative and Policy Committee at the national level and as the Legislative Committee Chair at the State level.</w:t>
            </w:r>
          </w:p>
          <w:p w14:paraId="40D6AF75" w14:textId="77777777" w:rsidR="00286705" w:rsidRDefault="00BE1416" w:rsidP="003C2D34">
            <w:pPr>
              <w:pStyle w:val="Heading3"/>
              <w:rPr>
                <w:szCs w:val="22"/>
              </w:rPr>
            </w:pPr>
            <w:sdt>
              <w:sdtPr>
                <w:rPr>
                  <w:szCs w:val="22"/>
                </w:rPr>
                <w:id w:val="65234369"/>
                <w:placeholder>
                  <w:docPart w:val="964EB68D52DD47A3A4952C69930C049D"/>
                </w:placeholder>
                <w:temporary/>
                <w:showingPlcHdr/>
              </w:sdtPr>
              <w:sdtEndPr/>
              <w:sdtContent>
                <w:r w:rsidR="00286705">
                  <w:rPr>
                    <w:rFonts w:ascii="Interstate Regular" w:hAnsi="Interstate Regular"/>
                    <w:szCs w:val="22"/>
                  </w:rPr>
                  <w:t>Contact</w:t>
                </w:r>
              </w:sdtContent>
            </w:sdt>
          </w:p>
          <w:sdt>
            <w:sdtPr>
              <w:rPr>
                <w:szCs w:val="18"/>
              </w:rPr>
              <w:id w:val="-173727659"/>
              <w:placeholder>
                <w:docPart w:val="3BCB4122BE6E4ABA94C5DEFC5A8F016E"/>
              </w:placeholder>
              <w:temporary/>
              <w:showingPlcHdr/>
            </w:sdtPr>
            <w:sdtEndPr/>
            <w:sdtContent>
              <w:p w14:paraId="0715E756" w14:textId="77777777" w:rsidR="00286705" w:rsidRDefault="00286705" w:rsidP="003C2D34">
                <w:pPr>
                  <w:rPr>
                    <w:szCs w:val="18"/>
                  </w:rPr>
                </w:pPr>
                <w:r>
                  <w:rPr>
                    <w:szCs w:val="18"/>
                  </w:rPr>
                  <w:t>PHONE:</w:t>
                </w:r>
              </w:p>
            </w:sdtContent>
          </w:sdt>
          <w:p w14:paraId="6E587AD2" w14:textId="77777777" w:rsidR="00286705" w:rsidRDefault="00286705" w:rsidP="003C2D34">
            <w:pPr>
              <w:rPr>
                <w:szCs w:val="18"/>
              </w:rPr>
            </w:pPr>
            <w:r>
              <w:rPr>
                <w:szCs w:val="18"/>
              </w:rPr>
              <w:t>(303) 299-2467</w:t>
            </w:r>
          </w:p>
          <w:p w14:paraId="536CCD6A" w14:textId="77777777" w:rsidR="00286705" w:rsidRDefault="00286705" w:rsidP="003C2D34">
            <w:pPr>
              <w:rPr>
                <w:szCs w:val="18"/>
              </w:rPr>
            </w:pPr>
          </w:p>
          <w:p w14:paraId="1011308E" w14:textId="77777777" w:rsidR="00286705" w:rsidRDefault="00286705" w:rsidP="003C2D34">
            <w:pPr>
              <w:rPr>
                <w:szCs w:val="18"/>
              </w:rPr>
            </w:pPr>
            <w:r>
              <w:rPr>
                <w:szCs w:val="18"/>
              </w:rPr>
              <w:t>CELL PHONE:</w:t>
            </w:r>
          </w:p>
          <w:p w14:paraId="7E807147" w14:textId="77777777" w:rsidR="00286705" w:rsidRDefault="00286705" w:rsidP="003C2D34">
            <w:pPr>
              <w:rPr>
                <w:szCs w:val="18"/>
              </w:rPr>
            </w:pPr>
            <w:r>
              <w:rPr>
                <w:szCs w:val="18"/>
              </w:rPr>
              <w:t>(303) 968-7574</w:t>
            </w:r>
          </w:p>
          <w:p w14:paraId="2086ABC1" w14:textId="77777777" w:rsidR="00286705" w:rsidRDefault="00286705" w:rsidP="003C2D34">
            <w:pPr>
              <w:rPr>
                <w:szCs w:val="18"/>
              </w:rPr>
            </w:pPr>
          </w:p>
          <w:sdt>
            <w:sdtPr>
              <w:rPr>
                <w:szCs w:val="18"/>
              </w:rPr>
              <w:id w:val="-1117899436"/>
              <w:placeholder>
                <w:docPart w:val="8EE8B1DD0DFE42CF8EABDB132709E37C"/>
              </w:placeholder>
              <w:temporary/>
              <w:showingPlcHdr/>
            </w:sdtPr>
            <w:sdtEndPr/>
            <w:sdtContent>
              <w:p w14:paraId="6977C16F" w14:textId="77777777" w:rsidR="00286705" w:rsidRDefault="00286705" w:rsidP="003C2D34">
                <w:pPr>
                  <w:rPr>
                    <w:szCs w:val="18"/>
                  </w:rPr>
                </w:pPr>
                <w:r>
                  <w:rPr>
                    <w:szCs w:val="18"/>
                  </w:rPr>
                  <w:t>EMAIL:</w:t>
                </w:r>
              </w:p>
            </w:sdtContent>
          </w:sdt>
          <w:p w14:paraId="3244B39D" w14:textId="77777777" w:rsidR="00286705" w:rsidRDefault="00286705" w:rsidP="003C2D34">
            <w:r>
              <w:rPr>
                <w:rStyle w:val="Hyperlink"/>
                <w:color w:val="548AB7" w:themeColor="accent1" w:themeShade="BF"/>
                <w:szCs w:val="18"/>
              </w:rPr>
              <w:t>susan.wood@rtd-denver.com</w:t>
            </w:r>
          </w:p>
        </w:tc>
        <w:tc>
          <w:tcPr>
            <w:tcW w:w="720" w:type="dxa"/>
            <w:tcMar>
              <w:top w:w="0" w:type="dxa"/>
              <w:left w:w="115" w:type="dxa"/>
              <w:bottom w:w="0" w:type="dxa"/>
              <w:right w:w="115" w:type="dxa"/>
            </w:tcMar>
          </w:tcPr>
          <w:p w14:paraId="10AB6448" w14:textId="77777777" w:rsidR="00286705" w:rsidRDefault="00286705" w:rsidP="003C2D34">
            <w:pPr>
              <w:tabs>
                <w:tab w:val="left" w:pos="990"/>
              </w:tabs>
            </w:pPr>
          </w:p>
        </w:tc>
        <w:tc>
          <w:tcPr>
            <w:tcW w:w="6470" w:type="dxa"/>
            <w:tcMar>
              <w:top w:w="0" w:type="dxa"/>
              <w:left w:w="115" w:type="dxa"/>
              <w:bottom w:w="0" w:type="dxa"/>
              <w:right w:w="115" w:type="dxa"/>
            </w:tcMar>
          </w:tcPr>
          <w:p w14:paraId="1A32D442" w14:textId="77777777" w:rsidR="00286705" w:rsidRDefault="00286705" w:rsidP="003C2D34">
            <w:pPr>
              <w:pStyle w:val="Heading2"/>
              <w:rPr>
                <w:rFonts w:asciiTheme="minorHAnsi" w:hAnsiTheme="minorHAnsi"/>
              </w:rPr>
            </w:pPr>
            <w:r>
              <w:rPr>
                <w:rFonts w:asciiTheme="minorHAnsi" w:hAnsiTheme="minorHAnsi"/>
              </w:rPr>
              <w:t>department</w:t>
            </w:r>
          </w:p>
          <w:p w14:paraId="2B05A100" w14:textId="77777777" w:rsidR="00286705" w:rsidRDefault="00286705" w:rsidP="003C2D34">
            <w:pPr>
              <w:rPr>
                <w:b/>
              </w:rPr>
            </w:pPr>
            <w:r>
              <w:rPr>
                <w:b/>
              </w:rPr>
              <w:t>Systems Planning</w:t>
            </w:r>
          </w:p>
          <w:p w14:paraId="11FE393F" w14:textId="77777777" w:rsidR="00286705" w:rsidRDefault="00286705" w:rsidP="003C2D34">
            <w:pPr>
              <w:pStyle w:val="Heading2"/>
              <w:rPr>
                <w:rFonts w:asciiTheme="minorHAnsi" w:hAnsiTheme="minorHAnsi"/>
              </w:rPr>
            </w:pPr>
            <w:r>
              <w:rPr>
                <w:rFonts w:asciiTheme="minorHAnsi" w:hAnsiTheme="minorHAnsi"/>
              </w:rPr>
              <w:t>position description</w:t>
            </w:r>
          </w:p>
          <w:p w14:paraId="60E6DADC" w14:textId="77777777" w:rsidR="00286705" w:rsidRDefault="00286705" w:rsidP="003C2D34">
            <w:pPr>
              <w:rPr>
                <w:b/>
              </w:rPr>
            </w:pPr>
            <w:r>
              <w:rPr>
                <w:b/>
              </w:rPr>
              <w:t>Oversee environmental process and compliance (National Environmental Policy Act [NEPA]) for RTD. Conduct studies consistent with NEPA and ensure compliance with environmental mitigation commitments for projects in construction.</w:t>
            </w:r>
          </w:p>
          <w:p w14:paraId="136713E0" w14:textId="77777777" w:rsidR="00286705" w:rsidRDefault="00286705" w:rsidP="003C2D34">
            <w:pPr>
              <w:rPr>
                <w:rFonts w:ascii="Century Gothic" w:hAnsi="Century Gothic"/>
                <w:b/>
                <w:noProof/>
                <w:szCs w:val="18"/>
              </w:rPr>
            </w:pPr>
          </w:p>
          <w:p w14:paraId="747225B4" w14:textId="77777777" w:rsidR="00286705" w:rsidRDefault="00286705" w:rsidP="003C2D34">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5A1D6678" w14:textId="77777777" w:rsidR="00286705" w:rsidRDefault="00286705" w:rsidP="003C2D34">
            <w:pPr>
              <w:rPr>
                <w:b/>
              </w:rPr>
            </w:pPr>
            <w:r>
              <w:rPr>
                <w:b/>
              </w:rPr>
              <w:t>Communicating Transit's Positive Role in Addressing Climate Change</w:t>
            </w:r>
          </w:p>
          <w:p w14:paraId="34F10201" w14:textId="77777777" w:rsidR="00286705" w:rsidRDefault="00286705" w:rsidP="003C2D34">
            <w:pPr>
              <w:rPr>
                <w:b/>
              </w:rPr>
            </w:pPr>
          </w:p>
          <w:p w14:paraId="1CE6B63C" w14:textId="77777777" w:rsidR="00286705" w:rsidRDefault="00286705" w:rsidP="003C2D34">
            <w:r>
              <w:rPr>
                <w:b/>
              </w:rPr>
              <w:t>I would like to explore how agencies are communicating the importance of transit in addressing the global issue of climate change. Certainly, transportation is a primary contributor of greenhouse gas emissions (GHG) and transit through its capability to move many people per vehicle (approx. 80/bus) as opposed one per car has the ability to reduce GHG. Coupled with zero emissions technology, the positive effects are multiplied. It would be interesting to find out how and if other agencies are messaging the importance of transit and its link to climate change. Beyond that, I would like to explore various changes and technologies that are feasible and cost-effective that agencies could implement to further enhance transit's positive effect on air quality and the role it can play in the conversation on climate change.</w:t>
            </w:r>
          </w:p>
        </w:tc>
      </w:tr>
    </w:tbl>
    <w:p w14:paraId="7AAD377E" w14:textId="77777777" w:rsidR="00286705" w:rsidRDefault="00286705" w:rsidP="00286705"/>
    <w:tbl>
      <w:tblPr>
        <w:tblW w:w="0" w:type="auto"/>
        <w:tblLayout w:type="fixed"/>
        <w:tblLook w:val="04A0" w:firstRow="1" w:lastRow="0" w:firstColumn="1" w:lastColumn="0" w:noHBand="0" w:noVBand="1"/>
      </w:tblPr>
      <w:tblGrid>
        <w:gridCol w:w="3600"/>
        <w:gridCol w:w="720"/>
        <w:gridCol w:w="6470"/>
      </w:tblGrid>
      <w:tr w:rsidR="00286705" w14:paraId="2F21BBFB" w14:textId="77777777" w:rsidTr="003C2D34">
        <w:trPr>
          <w:trHeight w:val="4410"/>
        </w:trPr>
        <w:tc>
          <w:tcPr>
            <w:tcW w:w="3600" w:type="dxa"/>
            <w:vAlign w:val="bottom"/>
          </w:tcPr>
          <w:p w14:paraId="28C6EAD3" w14:textId="77777777" w:rsidR="00286705" w:rsidRDefault="00286705" w:rsidP="003C2D34">
            <w:pPr>
              <w:tabs>
                <w:tab w:val="left" w:pos="990"/>
              </w:tabs>
              <w:jc w:val="center"/>
            </w:pPr>
            <w:r>
              <w:rPr>
                <w:noProof/>
              </w:rPr>
              <w:lastRenderedPageBreak/>
              <w:drawing>
                <wp:inline distT="0" distB="0" distL="0" distR="0" wp14:anchorId="699D34B6" wp14:editId="4EFC0F92">
                  <wp:extent cx="1649911" cy="2196009"/>
                  <wp:effectExtent l="0" t="0" r="7620" b="0"/>
                  <wp:docPr id="18" name="Picture 18" descr="A person in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T - Sarah Bohlen (1).jpg"/>
                          <pic:cNvPicPr/>
                        </pic:nvPicPr>
                        <pic:blipFill>
                          <a:blip r:embed="rId27">
                            <a:extLst>
                              <a:ext uri="{28A0092B-C50C-407E-A947-70E740481C1C}">
                                <a14:useLocalDpi xmlns:a14="http://schemas.microsoft.com/office/drawing/2010/main" val="0"/>
                              </a:ext>
                            </a:extLst>
                          </a:blip>
                          <a:stretch>
                            <a:fillRect/>
                          </a:stretch>
                        </pic:blipFill>
                        <pic:spPr>
                          <a:xfrm>
                            <a:off x="0" y="0"/>
                            <a:ext cx="1674387" cy="2228586"/>
                          </a:xfrm>
                          <a:prstGeom prst="rect">
                            <a:avLst/>
                          </a:prstGeom>
                        </pic:spPr>
                      </pic:pic>
                    </a:graphicData>
                  </a:graphic>
                </wp:inline>
              </w:drawing>
            </w:r>
          </w:p>
        </w:tc>
        <w:tc>
          <w:tcPr>
            <w:tcW w:w="720" w:type="dxa"/>
          </w:tcPr>
          <w:p w14:paraId="722B6C2D" w14:textId="77777777" w:rsidR="00286705" w:rsidRDefault="00286705" w:rsidP="003C2D34">
            <w:pPr>
              <w:tabs>
                <w:tab w:val="left" w:pos="990"/>
              </w:tabs>
            </w:pPr>
          </w:p>
        </w:tc>
        <w:tc>
          <w:tcPr>
            <w:tcW w:w="6470" w:type="dxa"/>
            <w:vAlign w:val="bottom"/>
          </w:tcPr>
          <w:p w14:paraId="06E1FE26" w14:textId="77777777" w:rsidR="00286705" w:rsidRPr="009C3A65" w:rsidRDefault="00286705" w:rsidP="003C2D34">
            <w:pPr>
              <w:rPr>
                <w:rFonts w:asciiTheme="majorHAnsi" w:hAnsiTheme="majorHAnsi"/>
                <w:sz w:val="72"/>
                <w:szCs w:val="72"/>
              </w:rPr>
            </w:pPr>
            <w:r w:rsidRPr="009C3A65">
              <w:rPr>
                <w:rFonts w:asciiTheme="majorHAnsi" w:hAnsiTheme="majorHAnsi"/>
                <w:caps/>
                <w:color w:val="000000" w:themeColor="text1"/>
                <w:sz w:val="72"/>
                <w:szCs w:val="72"/>
              </w:rPr>
              <w:t>sarah bohlen</w:t>
            </w:r>
          </w:p>
          <w:p w14:paraId="26DFBEC3" w14:textId="77777777" w:rsidR="00286705" w:rsidRPr="009C3A65" w:rsidRDefault="00286705" w:rsidP="003C2D34">
            <w:pPr>
              <w:rPr>
                <w:rFonts w:asciiTheme="majorHAnsi" w:hAnsiTheme="majorHAnsi"/>
                <w:b/>
                <w:sz w:val="40"/>
                <w:szCs w:val="40"/>
              </w:rPr>
            </w:pPr>
            <w:r w:rsidRPr="009C3A65">
              <w:rPr>
                <w:rFonts w:asciiTheme="majorHAnsi" w:hAnsiTheme="majorHAnsi"/>
                <w:b/>
                <w:sz w:val="40"/>
                <w:szCs w:val="40"/>
              </w:rPr>
              <w:t>Sound Transit</w:t>
            </w:r>
          </w:p>
          <w:p w14:paraId="70A61933" w14:textId="77777777" w:rsidR="00286705" w:rsidRPr="009C3A65" w:rsidRDefault="00286705" w:rsidP="003C2D34">
            <w:pPr>
              <w:pStyle w:val="Title"/>
              <w:rPr>
                <w:sz w:val="36"/>
                <w:szCs w:val="36"/>
              </w:rPr>
            </w:pPr>
            <w:r w:rsidRPr="009C3A65">
              <w:rPr>
                <w:rFonts w:asciiTheme="majorHAnsi" w:hAnsiTheme="majorHAnsi"/>
                <w:sz w:val="36"/>
                <w:szCs w:val="36"/>
              </w:rPr>
              <w:t>development manager for implementation planning</w:t>
            </w:r>
          </w:p>
        </w:tc>
      </w:tr>
      <w:tr w:rsidR="00286705" w14:paraId="5DCA6DB8" w14:textId="77777777" w:rsidTr="003C2D34">
        <w:tblPrEx>
          <w:tblCellMar>
            <w:left w:w="115" w:type="dxa"/>
            <w:right w:w="115" w:type="dxa"/>
          </w:tblCellMar>
        </w:tblPrEx>
        <w:trPr>
          <w:trHeight w:val="7434"/>
        </w:trPr>
        <w:tc>
          <w:tcPr>
            <w:tcW w:w="3600" w:type="dxa"/>
          </w:tcPr>
          <w:sdt>
            <w:sdtPr>
              <w:id w:val="-81376357"/>
              <w:placeholder>
                <w:docPart w:val="E32A6DF887ED4C86BCF4A930D7D497BA"/>
              </w:placeholder>
              <w:temporary/>
              <w:showingPlcHdr/>
              <w15:appearance w15:val="hidden"/>
            </w:sdtPr>
            <w:sdtEndPr/>
            <w:sdtContent>
              <w:p w14:paraId="3C3548CD" w14:textId="77777777" w:rsidR="00286705" w:rsidRDefault="00286705" w:rsidP="003C2D34">
                <w:pPr>
                  <w:pStyle w:val="Heading3"/>
                </w:pPr>
                <w:r w:rsidRPr="001F6CE6">
                  <w:rPr>
                    <w:rFonts w:ascii="Interstate Regular" w:hAnsi="Interstate Regular"/>
                  </w:rPr>
                  <w:t>Profile</w:t>
                </w:r>
              </w:p>
            </w:sdtContent>
          </w:sdt>
          <w:p w14:paraId="6336B849" w14:textId="77777777" w:rsidR="00286705" w:rsidRDefault="00286705" w:rsidP="003C2D34">
            <w:r w:rsidRPr="008C5559">
              <w:t xml:space="preserve">I am the Development Manager for Implementation Planning for Sound Transit. I oversee the business practices used during the project development phase of Sound Transit's system expansion projects. </w:t>
            </w:r>
          </w:p>
          <w:p w14:paraId="4548C43A" w14:textId="77777777" w:rsidR="00286705" w:rsidRDefault="00286705" w:rsidP="003C2D34"/>
          <w:p w14:paraId="139CBAA4" w14:textId="77777777" w:rsidR="00286705" w:rsidRDefault="00286705" w:rsidP="003C2D34">
            <w:r w:rsidRPr="008C5559">
              <w:t>I have been at Sound Transit for 9 years; my prior experience includes 6 years of project planning and management work at a structural engineering firm, 8 years of land use and transportation planning at the City of Shoreline and research positions at the Washington State Association of Counties and the American Planning Association starting. Throughout my career I have been interested in the implementation of large-scale public infrastructure projects.</w:t>
            </w:r>
          </w:p>
          <w:p w14:paraId="7EB0E9AF" w14:textId="77777777" w:rsidR="00286705" w:rsidRPr="008C5559" w:rsidRDefault="00286705" w:rsidP="003C2D34"/>
          <w:p w14:paraId="6401E30C" w14:textId="77777777" w:rsidR="00286705" w:rsidRDefault="00BE1416" w:rsidP="003C2D34">
            <w:pPr>
              <w:pStyle w:val="Heading3"/>
            </w:pPr>
            <w:sdt>
              <w:sdtPr>
                <w:id w:val="-791128276"/>
                <w:placeholder>
                  <w:docPart w:val="C23855A707C445E18739C970B204A350"/>
                </w:placeholder>
                <w:temporary/>
                <w:showingPlcHdr/>
              </w:sdtPr>
              <w:sdtEndPr/>
              <w:sdtContent>
                <w:r w:rsidR="00286705" w:rsidRPr="001F6CE6">
                  <w:rPr>
                    <w:rFonts w:ascii="Interstate Regular" w:hAnsi="Interstate Regular"/>
                  </w:rPr>
                  <w:t>Contact</w:t>
                </w:r>
              </w:sdtContent>
            </w:sdt>
          </w:p>
          <w:sdt>
            <w:sdtPr>
              <w:id w:val="-1788502578"/>
              <w:placeholder>
                <w:docPart w:val="91E1E20E8740409AAA3E7B5A62A44ABD"/>
              </w:placeholder>
              <w:temporary/>
              <w:showingPlcHdr/>
            </w:sdtPr>
            <w:sdtEndPr/>
            <w:sdtContent>
              <w:p w14:paraId="37702298" w14:textId="77777777" w:rsidR="00286705" w:rsidRDefault="00286705" w:rsidP="003C2D34">
                <w:r>
                  <w:t>PHONE:</w:t>
                </w:r>
              </w:p>
            </w:sdtContent>
          </w:sdt>
          <w:p w14:paraId="63EBF5E3" w14:textId="77777777" w:rsidR="00286705" w:rsidRDefault="00286705" w:rsidP="003C2D34">
            <w:r w:rsidRPr="00592CF0">
              <w:t>(206) 3</w:t>
            </w:r>
            <w:r>
              <w:t>98-5319</w:t>
            </w:r>
          </w:p>
          <w:p w14:paraId="6E44E90B" w14:textId="77777777" w:rsidR="00286705" w:rsidRDefault="00286705" w:rsidP="003C2D34"/>
          <w:p w14:paraId="64AD3432" w14:textId="77777777" w:rsidR="00286705" w:rsidRDefault="00286705" w:rsidP="003C2D34">
            <w:r>
              <w:t>CELL PHONE:</w:t>
            </w:r>
          </w:p>
          <w:p w14:paraId="63B83CE6" w14:textId="77777777" w:rsidR="00286705" w:rsidRDefault="00286705" w:rsidP="003C2D34">
            <w:r w:rsidRPr="00592CF0">
              <w:t>(</w:t>
            </w:r>
            <w:r>
              <w:t>206</w:t>
            </w:r>
            <w:r w:rsidRPr="00592CF0">
              <w:t xml:space="preserve">) </w:t>
            </w:r>
            <w:r>
              <w:t>335-7274</w:t>
            </w:r>
          </w:p>
          <w:p w14:paraId="2E05427C" w14:textId="77777777" w:rsidR="00286705" w:rsidRDefault="00286705" w:rsidP="003C2D34"/>
          <w:sdt>
            <w:sdtPr>
              <w:id w:val="1236288400"/>
              <w:placeholder>
                <w:docPart w:val="6FE4474BCF7349E69F63A2937015811B"/>
              </w:placeholder>
              <w:temporary/>
              <w:showingPlcHdr/>
            </w:sdtPr>
            <w:sdtEndPr/>
            <w:sdtContent>
              <w:p w14:paraId="1AD45D59" w14:textId="77777777" w:rsidR="00286705" w:rsidRDefault="00286705" w:rsidP="003C2D34">
                <w:r>
                  <w:t>EMAIL:</w:t>
                </w:r>
              </w:p>
            </w:sdtContent>
          </w:sdt>
          <w:p w14:paraId="600DF20D" w14:textId="77777777" w:rsidR="00286705" w:rsidRPr="004D3011" w:rsidRDefault="00286705" w:rsidP="003C2D34">
            <w:r w:rsidRPr="00430B22">
              <w:rPr>
                <w:rStyle w:val="Hyperlink"/>
                <w:color w:val="548AB7" w:themeColor="accent1" w:themeShade="BF"/>
              </w:rPr>
              <w:t>sarah.bohlen@soundtransit.org</w:t>
            </w:r>
          </w:p>
        </w:tc>
        <w:tc>
          <w:tcPr>
            <w:tcW w:w="720" w:type="dxa"/>
          </w:tcPr>
          <w:p w14:paraId="120BCAF2" w14:textId="77777777" w:rsidR="00286705" w:rsidRDefault="00286705" w:rsidP="003C2D34">
            <w:pPr>
              <w:tabs>
                <w:tab w:val="left" w:pos="990"/>
              </w:tabs>
            </w:pPr>
          </w:p>
        </w:tc>
        <w:tc>
          <w:tcPr>
            <w:tcW w:w="6470" w:type="dxa"/>
          </w:tcPr>
          <w:p w14:paraId="697560CE" w14:textId="77777777" w:rsidR="00286705" w:rsidRPr="000005B0" w:rsidRDefault="00286705" w:rsidP="003C2D34">
            <w:pPr>
              <w:pStyle w:val="Heading2"/>
              <w:rPr>
                <w:rFonts w:asciiTheme="minorHAnsi" w:hAnsiTheme="minorHAnsi"/>
              </w:rPr>
            </w:pPr>
            <w:r w:rsidRPr="000005B0">
              <w:rPr>
                <w:rFonts w:asciiTheme="minorHAnsi" w:hAnsiTheme="minorHAnsi"/>
              </w:rPr>
              <w:t>department</w:t>
            </w:r>
          </w:p>
          <w:p w14:paraId="570FB632" w14:textId="77777777" w:rsidR="00286705" w:rsidRPr="00524726" w:rsidRDefault="00286705" w:rsidP="003C2D34">
            <w:pPr>
              <w:rPr>
                <w:b/>
                <w:szCs w:val="18"/>
              </w:rPr>
            </w:pPr>
            <w:r>
              <w:rPr>
                <w:b/>
                <w:szCs w:val="18"/>
              </w:rPr>
              <w:t>Planning, Environmental, and Project Development</w:t>
            </w:r>
          </w:p>
          <w:p w14:paraId="10CD8391" w14:textId="77777777" w:rsidR="00286705" w:rsidRPr="000005B0" w:rsidRDefault="00286705" w:rsidP="003C2D34">
            <w:pPr>
              <w:pStyle w:val="Heading2"/>
              <w:rPr>
                <w:rFonts w:asciiTheme="minorHAnsi" w:hAnsiTheme="minorHAnsi"/>
              </w:rPr>
            </w:pPr>
            <w:r w:rsidRPr="000005B0">
              <w:rPr>
                <w:rFonts w:asciiTheme="minorHAnsi" w:hAnsiTheme="minorHAnsi"/>
              </w:rPr>
              <w:t>position description</w:t>
            </w:r>
          </w:p>
          <w:p w14:paraId="373D1EA1" w14:textId="77777777" w:rsidR="00286705" w:rsidRDefault="00286705" w:rsidP="003C2D34">
            <w:pPr>
              <w:rPr>
                <w:b/>
              </w:rPr>
            </w:pPr>
            <w:r w:rsidRPr="00E3634E">
              <w:rPr>
                <w:b/>
              </w:rPr>
              <w:t>Project management oversight, develop, track, monitor strategies to implement capital projects, third party negotiations, intra-agency coordination and decision-making, project oversight policy development.</w:t>
            </w:r>
          </w:p>
          <w:p w14:paraId="3ECCCEDF" w14:textId="77777777" w:rsidR="00286705" w:rsidRPr="008C5559" w:rsidRDefault="00286705" w:rsidP="003C2D34"/>
          <w:p w14:paraId="52290652" w14:textId="77777777" w:rsidR="00286705" w:rsidRPr="000005B0" w:rsidRDefault="00286705" w:rsidP="003C2D34">
            <w:pPr>
              <w:pStyle w:val="Heading2"/>
              <w:spacing w:before="0" w:after="60"/>
              <w:rPr>
                <w:rFonts w:asciiTheme="minorHAnsi" w:eastAsiaTheme="minorEastAsia" w:hAnsiTheme="minorHAnsi" w:cstheme="minorHAnsi"/>
                <w:bCs w:val="0"/>
                <w:caps w:val="0"/>
                <w:sz w:val="18"/>
                <w:szCs w:val="18"/>
              </w:rPr>
            </w:pPr>
            <w:r w:rsidRPr="000005B0">
              <w:rPr>
                <w:rFonts w:asciiTheme="minorHAnsi" w:hAnsiTheme="minorHAnsi"/>
              </w:rPr>
              <w:t>business project</w:t>
            </w:r>
          </w:p>
          <w:p w14:paraId="0AE4524E" w14:textId="77777777" w:rsidR="00286705" w:rsidRPr="00E3634E" w:rsidRDefault="00286705" w:rsidP="003C2D34">
            <w:pPr>
              <w:rPr>
                <w:b/>
              </w:rPr>
            </w:pPr>
            <w:r w:rsidRPr="00E3634E">
              <w:rPr>
                <w:b/>
              </w:rPr>
              <w:t>Improve process for internal decision-making, documenting decisions, change management guidance.</w:t>
            </w:r>
          </w:p>
          <w:p w14:paraId="74363DFE" w14:textId="77777777" w:rsidR="00286705" w:rsidRPr="00E3634E" w:rsidRDefault="00286705" w:rsidP="003C2D34">
            <w:pPr>
              <w:rPr>
                <w:b/>
              </w:rPr>
            </w:pPr>
          </w:p>
          <w:p w14:paraId="5FF53A4C" w14:textId="77777777" w:rsidR="00286705" w:rsidRPr="00E3634E" w:rsidRDefault="00286705" w:rsidP="003C2D34">
            <w:r w:rsidRPr="00E3634E">
              <w:rPr>
                <w:b/>
              </w:rPr>
              <w:t>I hope to use the EnoMAX opportunity to investigate how our peer agencies document and manage internal concurrence or decisions over the lifecycle of a project or system and use that information to propose a process that can be used at Sound Transit. This process would document decisions, their level of detail, ma</w:t>
            </w:r>
            <w:r>
              <w:rPr>
                <w:b/>
              </w:rPr>
              <w:t>k</w:t>
            </w:r>
            <w:r w:rsidRPr="00E3634E">
              <w:rPr>
                <w:b/>
              </w:rPr>
              <w:t>e various points during project development or planning, describe the assumptions and intent in making those decisions, include guidance for revisiting decisions as appropriate, and recommend how and where to memorialize this information.</w:t>
            </w:r>
          </w:p>
        </w:tc>
      </w:tr>
    </w:tbl>
    <w:p w14:paraId="39E00C34" w14:textId="77777777" w:rsidR="00286705" w:rsidRDefault="00286705" w:rsidP="00286705">
      <w:pPr>
        <w:tabs>
          <w:tab w:val="left" w:pos="990"/>
        </w:tabs>
      </w:pPr>
    </w:p>
    <w:p w14:paraId="6340F0FE" w14:textId="77777777" w:rsidR="00286705" w:rsidRDefault="00286705" w:rsidP="00286705">
      <w:r>
        <w:br w:type="page"/>
      </w:r>
    </w:p>
    <w:tbl>
      <w:tblPr>
        <w:tblW w:w="0" w:type="auto"/>
        <w:tblLayout w:type="fixed"/>
        <w:tblLook w:val="04A0" w:firstRow="1" w:lastRow="0" w:firstColumn="1" w:lastColumn="0" w:noHBand="0" w:noVBand="1"/>
      </w:tblPr>
      <w:tblGrid>
        <w:gridCol w:w="3600"/>
        <w:gridCol w:w="720"/>
        <w:gridCol w:w="6470"/>
      </w:tblGrid>
      <w:tr w:rsidR="00286705" w14:paraId="78723DD9" w14:textId="77777777" w:rsidTr="003C2D34">
        <w:trPr>
          <w:trHeight w:val="4410"/>
        </w:trPr>
        <w:tc>
          <w:tcPr>
            <w:tcW w:w="3600" w:type="dxa"/>
            <w:vAlign w:val="bottom"/>
            <w:hideMark/>
          </w:tcPr>
          <w:p w14:paraId="4D6A32C3" w14:textId="77777777" w:rsidR="00286705" w:rsidRDefault="00286705" w:rsidP="003C2D34">
            <w:pPr>
              <w:tabs>
                <w:tab w:val="left" w:pos="990"/>
              </w:tabs>
              <w:jc w:val="center"/>
            </w:pPr>
            <w:r>
              <w:rPr>
                <w:noProof/>
              </w:rPr>
              <w:lastRenderedPageBreak/>
              <w:drawing>
                <wp:inline distT="0" distB="0" distL="0" distR="0" wp14:anchorId="36EE2BA2" wp14:editId="6A0CA64A">
                  <wp:extent cx="1644650" cy="2197100"/>
                  <wp:effectExtent l="0" t="0" r="0" b="0"/>
                  <wp:docPr id="19" name="Picture 19"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person posing for the camera&#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44650" cy="2197100"/>
                          </a:xfrm>
                          <a:prstGeom prst="rect">
                            <a:avLst/>
                          </a:prstGeom>
                          <a:noFill/>
                          <a:ln>
                            <a:noFill/>
                          </a:ln>
                        </pic:spPr>
                      </pic:pic>
                    </a:graphicData>
                  </a:graphic>
                </wp:inline>
              </w:drawing>
            </w:r>
          </w:p>
        </w:tc>
        <w:tc>
          <w:tcPr>
            <w:tcW w:w="720" w:type="dxa"/>
          </w:tcPr>
          <w:p w14:paraId="7E2A51A8" w14:textId="77777777" w:rsidR="00286705" w:rsidRDefault="00286705" w:rsidP="003C2D34">
            <w:pPr>
              <w:tabs>
                <w:tab w:val="left" w:pos="990"/>
              </w:tabs>
            </w:pPr>
          </w:p>
        </w:tc>
        <w:tc>
          <w:tcPr>
            <w:tcW w:w="6470" w:type="dxa"/>
            <w:vAlign w:val="bottom"/>
            <w:hideMark/>
          </w:tcPr>
          <w:p w14:paraId="388B8CAC" w14:textId="77777777" w:rsidR="00286705" w:rsidRDefault="00286705" w:rsidP="003C2D34">
            <w:pPr>
              <w:rPr>
                <w:rFonts w:asciiTheme="majorHAnsi" w:hAnsiTheme="majorHAnsi"/>
                <w:sz w:val="72"/>
                <w:szCs w:val="72"/>
              </w:rPr>
            </w:pPr>
            <w:r>
              <w:rPr>
                <w:rFonts w:asciiTheme="majorHAnsi" w:hAnsiTheme="majorHAnsi"/>
                <w:caps/>
                <w:color w:val="000000" w:themeColor="text1"/>
                <w:sz w:val="72"/>
                <w:szCs w:val="72"/>
              </w:rPr>
              <w:t>Rhonda dixon</w:t>
            </w:r>
          </w:p>
          <w:p w14:paraId="5CA07906" w14:textId="77777777" w:rsidR="00286705" w:rsidRDefault="00286705" w:rsidP="003C2D34">
            <w:pPr>
              <w:rPr>
                <w:rFonts w:asciiTheme="majorHAnsi" w:hAnsiTheme="majorHAnsi"/>
                <w:b/>
                <w:sz w:val="40"/>
                <w:szCs w:val="40"/>
              </w:rPr>
            </w:pPr>
            <w:r>
              <w:rPr>
                <w:rFonts w:asciiTheme="majorHAnsi" w:hAnsiTheme="majorHAnsi"/>
                <w:b/>
                <w:sz w:val="40"/>
                <w:szCs w:val="40"/>
              </w:rPr>
              <w:t>Sound Transit</w:t>
            </w:r>
          </w:p>
          <w:p w14:paraId="134FD384" w14:textId="77777777" w:rsidR="00286705" w:rsidRDefault="00286705" w:rsidP="003C2D34">
            <w:pPr>
              <w:pStyle w:val="Title"/>
              <w:rPr>
                <w:sz w:val="35"/>
                <w:szCs w:val="35"/>
              </w:rPr>
            </w:pPr>
            <w:r>
              <w:rPr>
                <w:rFonts w:asciiTheme="majorHAnsi" w:hAnsiTheme="majorHAnsi"/>
                <w:sz w:val="35"/>
                <w:szCs w:val="35"/>
              </w:rPr>
              <w:t>Community Outreach Specialist II</w:t>
            </w:r>
          </w:p>
        </w:tc>
      </w:tr>
      <w:tr w:rsidR="00286705" w14:paraId="49148ACC" w14:textId="77777777" w:rsidTr="003C2D34">
        <w:trPr>
          <w:trHeight w:val="7434"/>
        </w:trPr>
        <w:tc>
          <w:tcPr>
            <w:tcW w:w="3600" w:type="dxa"/>
            <w:tcMar>
              <w:top w:w="0" w:type="dxa"/>
              <w:left w:w="115" w:type="dxa"/>
              <w:bottom w:w="0" w:type="dxa"/>
              <w:right w:w="115" w:type="dxa"/>
            </w:tcMar>
          </w:tcPr>
          <w:sdt>
            <w:sdtPr>
              <w:id w:val="535930508"/>
              <w:placeholder>
                <w:docPart w:val="29DF714CCFA44C64B6EF3F21325A7514"/>
              </w:placeholder>
              <w:temporary/>
              <w:showingPlcHdr/>
            </w:sdtPr>
            <w:sdtEndPr/>
            <w:sdtContent>
              <w:p w14:paraId="51BBB84C" w14:textId="77777777" w:rsidR="00286705" w:rsidRDefault="00286705" w:rsidP="003C2D34">
                <w:pPr>
                  <w:pStyle w:val="Heading3"/>
                </w:pPr>
                <w:r>
                  <w:rPr>
                    <w:rFonts w:ascii="Interstate Regular" w:hAnsi="Interstate Regular"/>
                  </w:rPr>
                  <w:t>Profile</w:t>
                </w:r>
              </w:p>
            </w:sdtContent>
          </w:sdt>
          <w:p w14:paraId="299A2F3A" w14:textId="77777777" w:rsidR="00286705" w:rsidRDefault="00286705" w:rsidP="003C2D34">
            <w:r>
              <w:t xml:space="preserve">I have worked for Sound Transit (ST) for the past 14 years as a Community Outreach Specialist. In this position I am the liaison between ST and communities around the region, elected officials, property owners and our construction contractors. </w:t>
            </w:r>
          </w:p>
          <w:p w14:paraId="1B1281F7" w14:textId="77777777" w:rsidR="00286705" w:rsidRDefault="00286705" w:rsidP="003C2D34"/>
          <w:p w14:paraId="3010958E" w14:textId="77777777" w:rsidR="00286705" w:rsidRDefault="00286705" w:rsidP="003C2D34">
            <w:r>
              <w:t xml:space="preserve">The highlight of my career is being a part of an organization that is building a system that will benefit the region for years to come. I still love my job to this very day after 14 years. I love being a problem solver and helping people.  </w:t>
            </w:r>
          </w:p>
          <w:p w14:paraId="0746449A" w14:textId="77777777" w:rsidR="00286705" w:rsidRDefault="00286705" w:rsidP="003C2D34"/>
          <w:p w14:paraId="2DC27D85" w14:textId="77777777" w:rsidR="00286705" w:rsidRDefault="00286705" w:rsidP="003C2D34">
            <w:r>
              <w:t>Outside of work, I belong to a 12-step program, I roller skate once to twice a week at a skating rink, I do soul line dancing and a dance style called Chicago Stepping. I also love to travel and shop.</w:t>
            </w:r>
          </w:p>
          <w:p w14:paraId="19562C4A" w14:textId="77777777" w:rsidR="00286705" w:rsidRDefault="00BE1416" w:rsidP="003C2D34">
            <w:pPr>
              <w:pStyle w:val="Heading3"/>
            </w:pPr>
            <w:sdt>
              <w:sdtPr>
                <w:id w:val="-1492777833"/>
                <w:placeholder>
                  <w:docPart w:val="DF9C8FAAE0594AE4AD5D1EB65CEA5684"/>
                </w:placeholder>
                <w:temporary/>
                <w:showingPlcHdr/>
              </w:sdtPr>
              <w:sdtEndPr/>
              <w:sdtContent>
                <w:r w:rsidR="00286705">
                  <w:rPr>
                    <w:rFonts w:ascii="Interstate Regular" w:hAnsi="Interstate Regular"/>
                  </w:rPr>
                  <w:t>Contact</w:t>
                </w:r>
              </w:sdtContent>
            </w:sdt>
          </w:p>
          <w:sdt>
            <w:sdtPr>
              <w:id w:val="1360167892"/>
              <w:placeholder>
                <w:docPart w:val="04FD6F3643BF498BB8C79C4DA9890A80"/>
              </w:placeholder>
              <w:temporary/>
              <w:showingPlcHdr/>
            </w:sdtPr>
            <w:sdtEndPr/>
            <w:sdtContent>
              <w:p w14:paraId="19EDC59D" w14:textId="77777777" w:rsidR="00286705" w:rsidRDefault="00286705" w:rsidP="003C2D34">
                <w:r>
                  <w:t>PHONE:</w:t>
                </w:r>
              </w:p>
            </w:sdtContent>
          </w:sdt>
          <w:p w14:paraId="51C2CA63" w14:textId="77777777" w:rsidR="00286705" w:rsidRDefault="00286705" w:rsidP="003C2D34">
            <w:r>
              <w:t>(206) 370-5569</w:t>
            </w:r>
          </w:p>
          <w:p w14:paraId="38DB1434" w14:textId="77777777" w:rsidR="00286705" w:rsidRDefault="00286705" w:rsidP="003C2D34"/>
          <w:p w14:paraId="47A2D95F" w14:textId="77777777" w:rsidR="00286705" w:rsidRDefault="00286705" w:rsidP="003C2D34">
            <w:r>
              <w:t>CELL PHONE:</w:t>
            </w:r>
          </w:p>
          <w:p w14:paraId="4D79DA1E" w14:textId="77777777" w:rsidR="00286705" w:rsidRDefault="00286705" w:rsidP="003C2D34">
            <w:r>
              <w:t>(425) 652-0577</w:t>
            </w:r>
          </w:p>
          <w:p w14:paraId="56B18B1C" w14:textId="77777777" w:rsidR="00286705" w:rsidRDefault="00286705" w:rsidP="003C2D34"/>
          <w:sdt>
            <w:sdtPr>
              <w:id w:val="-1222448906"/>
              <w:placeholder>
                <w:docPart w:val="C4B9BDB0C1DE41B88C85C5DBCD72DF9C"/>
              </w:placeholder>
              <w:temporary/>
              <w:showingPlcHdr/>
            </w:sdtPr>
            <w:sdtEndPr/>
            <w:sdtContent>
              <w:p w14:paraId="7432A5AF" w14:textId="77777777" w:rsidR="00286705" w:rsidRDefault="00286705" w:rsidP="003C2D34">
                <w:r>
                  <w:t>EMAIL:</w:t>
                </w:r>
              </w:p>
            </w:sdtContent>
          </w:sdt>
          <w:p w14:paraId="560B15B8" w14:textId="77777777" w:rsidR="00286705" w:rsidRDefault="00286705" w:rsidP="003C2D34">
            <w:r>
              <w:rPr>
                <w:rStyle w:val="Hyperlink"/>
                <w:color w:val="548AB7" w:themeColor="accent1" w:themeShade="BF"/>
              </w:rPr>
              <w:t>rhonda.dixon@soundtransit.org</w:t>
            </w:r>
          </w:p>
        </w:tc>
        <w:tc>
          <w:tcPr>
            <w:tcW w:w="720" w:type="dxa"/>
            <w:tcMar>
              <w:top w:w="0" w:type="dxa"/>
              <w:left w:w="115" w:type="dxa"/>
              <w:bottom w:w="0" w:type="dxa"/>
              <w:right w:w="115" w:type="dxa"/>
            </w:tcMar>
          </w:tcPr>
          <w:p w14:paraId="024D2A76" w14:textId="77777777" w:rsidR="00286705" w:rsidRDefault="00286705" w:rsidP="003C2D34">
            <w:pPr>
              <w:tabs>
                <w:tab w:val="left" w:pos="990"/>
              </w:tabs>
            </w:pPr>
          </w:p>
        </w:tc>
        <w:tc>
          <w:tcPr>
            <w:tcW w:w="6470" w:type="dxa"/>
            <w:tcMar>
              <w:top w:w="0" w:type="dxa"/>
              <w:left w:w="115" w:type="dxa"/>
              <w:bottom w:w="0" w:type="dxa"/>
              <w:right w:w="115" w:type="dxa"/>
            </w:tcMar>
          </w:tcPr>
          <w:p w14:paraId="65629295" w14:textId="77777777" w:rsidR="00286705" w:rsidRDefault="00286705" w:rsidP="003C2D34">
            <w:pPr>
              <w:pStyle w:val="Heading2"/>
              <w:rPr>
                <w:rFonts w:asciiTheme="minorHAnsi" w:hAnsiTheme="minorHAnsi"/>
              </w:rPr>
            </w:pPr>
            <w:r>
              <w:rPr>
                <w:rFonts w:asciiTheme="minorHAnsi" w:hAnsiTheme="minorHAnsi"/>
              </w:rPr>
              <w:t>department</w:t>
            </w:r>
          </w:p>
          <w:p w14:paraId="119E544C" w14:textId="77777777" w:rsidR="00286705" w:rsidRDefault="00286705" w:rsidP="003C2D34">
            <w:pPr>
              <w:rPr>
                <w:b/>
                <w:szCs w:val="18"/>
              </w:rPr>
            </w:pPr>
            <w:r>
              <w:rPr>
                <w:b/>
                <w:szCs w:val="18"/>
              </w:rPr>
              <w:t>Communications &amp; External Affairs</w:t>
            </w:r>
          </w:p>
          <w:p w14:paraId="02149CE3" w14:textId="77777777" w:rsidR="00286705" w:rsidRDefault="00286705" w:rsidP="003C2D34">
            <w:pPr>
              <w:pStyle w:val="Heading2"/>
              <w:rPr>
                <w:rFonts w:asciiTheme="minorHAnsi" w:hAnsiTheme="minorHAnsi"/>
              </w:rPr>
            </w:pPr>
            <w:r>
              <w:rPr>
                <w:rFonts w:asciiTheme="minorHAnsi" w:hAnsiTheme="minorHAnsi"/>
              </w:rPr>
              <w:t>position description</w:t>
            </w:r>
          </w:p>
          <w:p w14:paraId="6BD3698F" w14:textId="77777777" w:rsidR="00286705" w:rsidRDefault="00286705" w:rsidP="00286705">
            <w:pPr>
              <w:pStyle w:val="ListParagraph"/>
              <w:numPr>
                <w:ilvl w:val="0"/>
                <w:numId w:val="12"/>
              </w:numPr>
              <w:rPr>
                <w:b/>
              </w:rPr>
            </w:pPr>
            <w:r>
              <w:rPr>
                <w:b/>
              </w:rPr>
              <w:t xml:space="preserve">Investigate public property and construction inquiries/complaints.  </w:t>
            </w:r>
          </w:p>
          <w:p w14:paraId="28857C87" w14:textId="77777777" w:rsidR="00286705" w:rsidRDefault="00286705" w:rsidP="00286705">
            <w:pPr>
              <w:pStyle w:val="ListParagraph"/>
              <w:numPr>
                <w:ilvl w:val="0"/>
                <w:numId w:val="12"/>
              </w:numPr>
              <w:rPr>
                <w:b/>
              </w:rPr>
            </w:pPr>
            <w:r>
              <w:rPr>
                <w:b/>
              </w:rPr>
              <w:t xml:space="preserve">Assist in the creation and implementation of special Sound Transit public events.  </w:t>
            </w:r>
          </w:p>
          <w:p w14:paraId="24070EE7" w14:textId="77777777" w:rsidR="00286705" w:rsidRDefault="00286705" w:rsidP="00286705">
            <w:pPr>
              <w:pStyle w:val="ListParagraph"/>
              <w:numPr>
                <w:ilvl w:val="0"/>
                <w:numId w:val="12"/>
              </w:numPr>
              <w:rPr>
                <w:b/>
              </w:rPr>
            </w:pPr>
            <w:r>
              <w:rPr>
                <w:b/>
              </w:rPr>
              <w:t xml:space="preserve">Brief Sound Transit staff on matters of public interest and concern.  </w:t>
            </w:r>
          </w:p>
          <w:p w14:paraId="3DD36ED0" w14:textId="77777777" w:rsidR="00286705" w:rsidRDefault="00286705" w:rsidP="00286705">
            <w:pPr>
              <w:pStyle w:val="ListParagraph"/>
              <w:numPr>
                <w:ilvl w:val="0"/>
                <w:numId w:val="12"/>
              </w:numPr>
              <w:rPr>
                <w:b/>
              </w:rPr>
            </w:pPr>
            <w:r>
              <w:rPr>
                <w:b/>
              </w:rPr>
              <w:t xml:space="preserve">Respond to emergency public and community inquires as needed.  </w:t>
            </w:r>
          </w:p>
          <w:p w14:paraId="734EF28F" w14:textId="77777777" w:rsidR="00286705" w:rsidRDefault="00286705" w:rsidP="00286705">
            <w:pPr>
              <w:pStyle w:val="ListParagraph"/>
              <w:numPr>
                <w:ilvl w:val="0"/>
                <w:numId w:val="12"/>
              </w:numPr>
              <w:rPr>
                <w:b/>
              </w:rPr>
            </w:pPr>
            <w:r>
              <w:rPr>
                <w:b/>
              </w:rPr>
              <w:t xml:space="preserve">Organize, attend and present at community, neighborhood and individual homeowner meetings regarding the project status, its impacts and intended mitigations.  </w:t>
            </w:r>
          </w:p>
          <w:p w14:paraId="36BC3F5A" w14:textId="77777777" w:rsidR="00286705" w:rsidRDefault="00286705" w:rsidP="00286705">
            <w:pPr>
              <w:pStyle w:val="ListParagraph"/>
              <w:numPr>
                <w:ilvl w:val="0"/>
                <w:numId w:val="12"/>
              </w:numPr>
            </w:pPr>
            <w:r>
              <w:rPr>
                <w:b/>
              </w:rPr>
              <w:t>Co-facilitates project learning organization consolidating lessons learned in the area of on-going construction, systems breakdown, and business mitigations.</w:t>
            </w:r>
          </w:p>
          <w:p w14:paraId="6ED72CA5" w14:textId="77777777" w:rsidR="00286705" w:rsidRDefault="00286705" w:rsidP="003C2D34"/>
          <w:p w14:paraId="4FD8A4AF" w14:textId="77777777" w:rsidR="00286705" w:rsidRDefault="00286705" w:rsidP="003C2D34">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4532B965" w14:textId="77777777" w:rsidR="00286705" w:rsidRDefault="00286705" w:rsidP="003C2D34">
            <w:pPr>
              <w:rPr>
                <w:b/>
              </w:rPr>
            </w:pPr>
            <w:r>
              <w:rPr>
                <w:b/>
              </w:rPr>
              <w:t>Although we do a lot of work to engage historically hard to reach communities, we would like to see an improvement in participation from these groups. As an EnoMAX participant, I would like to learn from other agencies around the country to help us create more inclusive outreach strategies and programs.</w:t>
            </w:r>
          </w:p>
          <w:p w14:paraId="45FF4024" w14:textId="77777777" w:rsidR="00286705" w:rsidRDefault="00286705" w:rsidP="003C2D34">
            <w:pPr>
              <w:rPr>
                <w:b/>
              </w:rPr>
            </w:pPr>
          </w:p>
          <w:p w14:paraId="6C4C86DB" w14:textId="77777777" w:rsidR="00286705" w:rsidRDefault="00286705" w:rsidP="003C2D34">
            <w:pPr>
              <w:rPr>
                <w:b/>
              </w:rPr>
            </w:pPr>
            <w:r>
              <w:rPr>
                <w:b/>
              </w:rPr>
              <w:t>I am interested in how other agencies work to engage historically hard to reach communities. I have chosen to focus my project on traditionally hard to reach communities that deal with potential barriers such as language, technology, and mobility. ST as an agency would like to improve how we engage with these communities and how we integrate their feedback into our projects.</w:t>
            </w:r>
          </w:p>
          <w:p w14:paraId="4EDE8155" w14:textId="77777777" w:rsidR="00286705" w:rsidRDefault="00286705" w:rsidP="003C2D34">
            <w:pPr>
              <w:rPr>
                <w:b/>
              </w:rPr>
            </w:pPr>
          </w:p>
        </w:tc>
      </w:tr>
    </w:tbl>
    <w:p w14:paraId="341D83AF" w14:textId="77777777" w:rsidR="00286705" w:rsidRDefault="00286705" w:rsidP="00286705">
      <w:pPr>
        <w:tabs>
          <w:tab w:val="left" w:pos="990"/>
        </w:tabs>
      </w:pPr>
    </w:p>
    <w:p w14:paraId="6B51A6AA" w14:textId="77777777" w:rsidR="00286705" w:rsidRDefault="00286705" w:rsidP="00286705">
      <w:r>
        <w:br w:type="page"/>
      </w:r>
    </w:p>
    <w:tbl>
      <w:tblPr>
        <w:tblW w:w="0" w:type="auto"/>
        <w:tblLayout w:type="fixed"/>
        <w:tblCellMar>
          <w:left w:w="115" w:type="dxa"/>
          <w:right w:w="115" w:type="dxa"/>
        </w:tblCellMar>
        <w:tblLook w:val="04A0" w:firstRow="1" w:lastRow="0" w:firstColumn="1" w:lastColumn="0" w:noHBand="0" w:noVBand="1"/>
      </w:tblPr>
      <w:tblGrid>
        <w:gridCol w:w="3600"/>
        <w:gridCol w:w="180"/>
        <w:gridCol w:w="540"/>
        <w:gridCol w:w="6470"/>
      </w:tblGrid>
      <w:tr w:rsidR="00286705" w14:paraId="784744DF" w14:textId="77777777" w:rsidTr="003C2D34">
        <w:trPr>
          <w:trHeight w:val="4410"/>
        </w:trPr>
        <w:tc>
          <w:tcPr>
            <w:tcW w:w="3600" w:type="dxa"/>
            <w:vAlign w:val="bottom"/>
            <w:hideMark/>
          </w:tcPr>
          <w:p w14:paraId="3673BCA6" w14:textId="77777777" w:rsidR="00286705" w:rsidRDefault="00286705" w:rsidP="003C2D34">
            <w:pPr>
              <w:tabs>
                <w:tab w:val="left" w:pos="990"/>
              </w:tabs>
              <w:jc w:val="center"/>
            </w:pPr>
            <w:r>
              <w:rPr>
                <w:noProof/>
              </w:rPr>
              <w:lastRenderedPageBreak/>
              <w:drawing>
                <wp:inline distT="0" distB="0" distL="0" distR="0" wp14:anchorId="025446D1" wp14:editId="762D82E9">
                  <wp:extent cx="1644650" cy="2197100"/>
                  <wp:effectExtent l="0" t="0" r="0" b="0"/>
                  <wp:docPr id="20" name="Picture 20"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person smiling for the camera&#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44650" cy="2197100"/>
                          </a:xfrm>
                          <a:prstGeom prst="rect">
                            <a:avLst/>
                          </a:prstGeom>
                          <a:noFill/>
                          <a:ln>
                            <a:noFill/>
                          </a:ln>
                        </pic:spPr>
                      </pic:pic>
                    </a:graphicData>
                  </a:graphic>
                </wp:inline>
              </w:drawing>
            </w:r>
          </w:p>
        </w:tc>
        <w:tc>
          <w:tcPr>
            <w:tcW w:w="720" w:type="dxa"/>
            <w:gridSpan w:val="2"/>
          </w:tcPr>
          <w:p w14:paraId="1118ED92" w14:textId="77777777" w:rsidR="00286705" w:rsidRDefault="00286705" w:rsidP="003C2D34">
            <w:pPr>
              <w:tabs>
                <w:tab w:val="left" w:pos="990"/>
              </w:tabs>
            </w:pPr>
          </w:p>
        </w:tc>
        <w:tc>
          <w:tcPr>
            <w:tcW w:w="6470" w:type="dxa"/>
            <w:vAlign w:val="bottom"/>
            <w:hideMark/>
          </w:tcPr>
          <w:p w14:paraId="045EB589" w14:textId="77777777" w:rsidR="00286705" w:rsidRDefault="00286705" w:rsidP="003C2D34">
            <w:pPr>
              <w:pStyle w:val="Title"/>
              <w:rPr>
                <w:sz w:val="72"/>
                <w:szCs w:val="72"/>
              </w:rPr>
            </w:pPr>
            <w:r>
              <w:rPr>
                <w:sz w:val="72"/>
                <w:szCs w:val="72"/>
              </w:rPr>
              <w:t>Akarawit “Wit” Ekman</w:t>
            </w:r>
          </w:p>
          <w:p w14:paraId="406704CA" w14:textId="77777777" w:rsidR="00286705" w:rsidRDefault="00286705" w:rsidP="003C2D34">
            <w:pPr>
              <w:rPr>
                <w:b/>
                <w:sz w:val="40"/>
                <w:szCs w:val="40"/>
              </w:rPr>
            </w:pPr>
            <w:r>
              <w:rPr>
                <w:b/>
                <w:sz w:val="40"/>
                <w:szCs w:val="40"/>
              </w:rPr>
              <w:t>Sound Transit</w:t>
            </w:r>
          </w:p>
          <w:p w14:paraId="4B2F7FD1" w14:textId="77777777" w:rsidR="00286705" w:rsidRDefault="00286705" w:rsidP="003C2D34">
            <w:pPr>
              <w:rPr>
                <w:sz w:val="36"/>
                <w:szCs w:val="36"/>
              </w:rPr>
            </w:pPr>
            <w:r>
              <w:rPr>
                <w:sz w:val="36"/>
                <w:szCs w:val="36"/>
              </w:rPr>
              <w:t>Manager, Project Controls</w:t>
            </w:r>
          </w:p>
        </w:tc>
      </w:tr>
      <w:tr w:rsidR="00286705" w14:paraId="4D613687" w14:textId="77777777" w:rsidTr="003C2D34">
        <w:tc>
          <w:tcPr>
            <w:tcW w:w="3780" w:type="dxa"/>
            <w:gridSpan w:val="2"/>
          </w:tcPr>
          <w:sdt>
            <w:sdtPr>
              <w:id w:val="613491186"/>
              <w:placeholder>
                <w:docPart w:val="9834470EE3144551A8660C19052E96A4"/>
              </w:placeholder>
              <w:temporary/>
              <w:showingPlcHdr/>
            </w:sdtPr>
            <w:sdtEndPr/>
            <w:sdtContent>
              <w:p w14:paraId="612A17F2" w14:textId="77777777" w:rsidR="00286705" w:rsidRDefault="00286705" w:rsidP="003C2D34">
                <w:pPr>
                  <w:pStyle w:val="Heading3"/>
                </w:pPr>
                <w:r>
                  <w:t>Profile</w:t>
                </w:r>
              </w:p>
            </w:sdtContent>
          </w:sdt>
          <w:p w14:paraId="26E57F59" w14:textId="77777777" w:rsidR="00286705" w:rsidRDefault="00286705" w:rsidP="003C2D34">
            <w:pPr>
              <w:jc w:val="both"/>
              <w:rPr>
                <w:sz w:val="17"/>
                <w:szCs w:val="17"/>
              </w:rPr>
            </w:pPr>
            <w:r>
              <w:rPr>
                <w:sz w:val="17"/>
                <w:szCs w:val="17"/>
              </w:rPr>
              <w:t>Wit has over 20 years of increasingly responsible Project Management and Construction Management experience on a variety of heavy civil and industrial capital projects, in both the public and private sectors.</w:t>
            </w:r>
          </w:p>
          <w:p w14:paraId="4D534A67" w14:textId="77777777" w:rsidR="00286705" w:rsidRDefault="00286705" w:rsidP="003C2D34">
            <w:pPr>
              <w:jc w:val="both"/>
              <w:rPr>
                <w:sz w:val="17"/>
                <w:szCs w:val="17"/>
              </w:rPr>
            </w:pPr>
          </w:p>
          <w:p w14:paraId="0F5A3FCA" w14:textId="77777777" w:rsidR="00286705" w:rsidRDefault="00286705" w:rsidP="003C2D34">
            <w:pPr>
              <w:jc w:val="both"/>
              <w:rPr>
                <w:sz w:val="17"/>
                <w:szCs w:val="17"/>
              </w:rPr>
            </w:pPr>
            <w:r>
              <w:rPr>
                <w:sz w:val="17"/>
                <w:szCs w:val="17"/>
              </w:rPr>
              <w:t xml:space="preserve">In Wit's current role as Manager of Project Controls at Sound Transit, he provides direct oversight, coaching, training and performance feedback to staff and multiple consultant teams. Wit ensures that proper and comprehensive project controls systems for management and delivery of scope, schedule, budget, risks and cost estimating are implemented across projects. He ensures that policies and procedures are applied effectively. </w:t>
            </w:r>
          </w:p>
          <w:p w14:paraId="144DF137" w14:textId="77777777" w:rsidR="00286705" w:rsidRDefault="00286705" w:rsidP="003C2D34">
            <w:pPr>
              <w:jc w:val="both"/>
              <w:rPr>
                <w:sz w:val="17"/>
                <w:szCs w:val="17"/>
              </w:rPr>
            </w:pPr>
          </w:p>
          <w:p w14:paraId="0D2B93BD" w14:textId="77777777" w:rsidR="00286705" w:rsidRDefault="00286705" w:rsidP="003C2D34">
            <w:pPr>
              <w:jc w:val="both"/>
              <w:rPr>
                <w:sz w:val="17"/>
                <w:szCs w:val="17"/>
              </w:rPr>
            </w:pPr>
            <w:r>
              <w:rPr>
                <w:sz w:val="17"/>
                <w:szCs w:val="17"/>
              </w:rPr>
              <w:t>Wit oversees multiple concurrent contracts; directs consultant activities, prepares contract documents and evaluates proposals. He provides inputs and guidance to senior management in support of their decision-making. Wit also assisted the project team in the development and negotiation of inter-local agreements, and regularly coordinated work with inter-agency work teams and external stakeholders.</w:t>
            </w:r>
          </w:p>
          <w:sdt>
            <w:sdtPr>
              <w:id w:val="-1713416025"/>
              <w:placeholder>
                <w:docPart w:val="88630C0B062F4B6A861ECD715D73F2CA"/>
              </w:placeholder>
              <w:temporary/>
              <w:showingPlcHdr/>
            </w:sdtPr>
            <w:sdtEndPr/>
            <w:sdtContent>
              <w:p w14:paraId="5BCF7B72" w14:textId="77777777" w:rsidR="00286705" w:rsidRDefault="00286705" w:rsidP="003C2D34">
                <w:pPr>
                  <w:pStyle w:val="Heading3"/>
                </w:pPr>
                <w:r>
                  <w:t>Contact</w:t>
                </w:r>
              </w:p>
            </w:sdtContent>
          </w:sdt>
          <w:sdt>
            <w:sdtPr>
              <w:id w:val="1603225021"/>
              <w:placeholder>
                <w:docPart w:val="A8FA70AF4B884239B78874E2A083056C"/>
              </w:placeholder>
              <w:temporary/>
              <w:showingPlcHdr/>
            </w:sdtPr>
            <w:sdtEndPr/>
            <w:sdtContent>
              <w:p w14:paraId="41BFB0B0" w14:textId="77777777" w:rsidR="00286705" w:rsidRDefault="00286705" w:rsidP="003C2D34">
                <w:r>
                  <w:t>PHONE:</w:t>
                </w:r>
              </w:p>
            </w:sdtContent>
          </w:sdt>
          <w:p w14:paraId="71EA1578" w14:textId="77777777" w:rsidR="00286705" w:rsidRDefault="00286705" w:rsidP="003C2D34">
            <w:r>
              <w:t>(206) 398-5486</w:t>
            </w:r>
          </w:p>
          <w:p w14:paraId="3C468C03" w14:textId="77777777" w:rsidR="00286705" w:rsidRDefault="00286705" w:rsidP="003C2D34"/>
          <w:p w14:paraId="79762CD2" w14:textId="77777777" w:rsidR="00286705" w:rsidRDefault="00286705" w:rsidP="003C2D34">
            <w:r>
              <w:t>CELL PHONE:</w:t>
            </w:r>
          </w:p>
          <w:p w14:paraId="45A27D68" w14:textId="77777777" w:rsidR="00286705" w:rsidRDefault="00286705" w:rsidP="003C2D34">
            <w:r>
              <w:t>(206) 484-1734</w:t>
            </w:r>
          </w:p>
          <w:p w14:paraId="05B1E836" w14:textId="77777777" w:rsidR="00286705" w:rsidRDefault="00286705" w:rsidP="003C2D34"/>
          <w:sdt>
            <w:sdtPr>
              <w:id w:val="-1527163368"/>
              <w:placeholder>
                <w:docPart w:val="909F022FBF924CC4AEBD0AB643FE03CC"/>
              </w:placeholder>
              <w:temporary/>
              <w:showingPlcHdr/>
            </w:sdtPr>
            <w:sdtEndPr/>
            <w:sdtContent>
              <w:p w14:paraId="15260289" w14:textId="77777777" w:rsidR="00286705" w:rsidRDefault="00286705" w:rsidP="003C2D34">
                <w:r>
                  <w:t>EMAIL:</w:t>
                </w:r>
              </w:p>
            </w:sdtContent>
          </w:sdt>
          <w:p w14:paraId="6E3C0DF8" w14:textId="77777777" w:rsidR="00286705" w:rsidRDefault="00BE1416" w:rsidP="003C2D34">
            <w:pPr>
              <w:rPr>
                <w:color w:val="548AB7" w:themeColor="accent1" w:themeShade="BF"/>
              </w:rPr>
            </w:pPr>
            <w:hyperlink r:id="rId30" w:history="1">
              <w:r w:rsidR="00286705">
                <w:rPr>
                  <w:rStyle w:val="Hyperlink"/>
                  <w:color w:val="548AB7" w:themeColor="accent1" w:themeShade="BF"/>
                </w:rPr>
                <w:t>wit.ekman@soundtransit.org</w:t>
              </w:r>
            </w:hyperlink>
          </w:p>
          <w:p w14:paraId="10F0D8E2" w14:textId="77777777" w:rsidR="00286705" w:rsidRDefault="00286705" w:rsidP="003C2D34"/>
        </w:tc>
        <w:tc>
          <w:tcPr>
            <w:tcW w:w="540" w:type="dxa"/>
          </w:tcPr>
          <w:p w14:paraId="02BD1E43" w14:textId="77777777" w:rsidR="00286705" w:rsidRDefault="00286705" w:rsidP="003C2D34">
            <w:pPr>
              <w:tabs>
                <w:tab w:val="left" w:pos="990"/>
              </w:tabs>
            </w:pPr>
          </w:p>
        </w:tc>
        <w:tc>
          <w:tcPr>
            <w:tcW w:w="6470" w:type="dxa"/>
          </w:tcPr>
          <w:p w14:paraId="2C3EA0BF" w14:textId="77777777" w:rsidR="00286705" w:rsidRDefault="00286705" w:rsidP="003C2D34">
            <w:pPr>
              <w:pStyle w:val="Heading2"/>
            </w:pPr>
            <w:r>
              <w:t>DEPARTMENT</w:t>
            </w:r>
          </w:p>
          <w:p w14:paraId="79A97FE6" w14:textId="77777777" w:rsidR="00286705" w:rsidRDefault="00286705" w:rsidP="003C2D34">
            <w:pPr>
              <w:rPr>
                <w:rFonts w:cs="Calibri"/>
                <w:b/>
                <w:color w:val="000000"/>
                <w:sz w:val="17"/>
                <w:szCs w:val="17"/>
              </w:rPr>
            </w:pPr>
            <w:r>
              <w:rPr>
                <w:rFonts w:cs="Calibri"/>
                <w:b/>
                <w:color w:val="000000"/>
                <w:sz w:val="17"/>
                <w:szCs w:val="17"/>
              </w:rPr>
              <w:t>Design, Engineering and Construction Management</w:t>
            </w:r>
          </w:p>
          <w:p w14:paraId="769C9A74" w14:textId="77777777" w:rsidR="00286705" w:rsidRDefault="00286705" w:rsidP="003C2D34">
            <w:pPr>
              <w:pStyle w:val="Heading2"/>
              <w:jc w:val="both"/>
            </w:pPr>
            <w:r>
              <w:t>Position Description</w:t>
            </w:r>
          </w:p>
          <w:p w14:paraId="70DE56BD" w14:textId="77777777" w:rsidR="00286705" w:rsidRDefault="00286705" w:rsidP="003C2D34">
            <w:pPr>
              <w:jc w:val="both"/>
              <w:rPr>
                <w:sz w:val="17"/>
                <w:szCs w:val="17"/>
              </w:rPr>
            </w:pPr>
            <w:r>
              <w:rPr>
                <w:b/>
                <w:sz w:val="17"/>
                <w:szCs w:val="17"/>
              </w:rPr>
              <w:t>Wit provides direct oversight, coaching, training and performance feedback to staff and multiple consultant teams. Wit ensures that proper and comprehensive project controls systems for management and delivery of scope, schedule, budget, costs and risks are implemented across projects. He ensures that policies and procedures are applied effectively. Wit oversees multiple concurrent contracts; directs consultant activities, prepares contract documents and evaluates proposals. He provides inputs and guidance to senior management in support of their decision-making. Wit also assisted the project team in the development and negotiation of inter-local agreements, and regularly coordinated work with inter-agency work teams and external stakeholders.</w:t>
            </w:r>
          </w:p>
          <w:p w14:paraId="1CB28194" w14:textId="77777777" w:rsidR="00286705" w:rsidRDefault="00286705" w:rsidP="003C2D34">
            <w:pPr>
              <w:pStyle w:val="Heading2"/>
            </w:pPr>
            <w:r>
              <w:t>Business Project</w:t>
            </w:r>
          </w:p>
          <w:p w14:paraId="0721DA6B" w14:textId="77777777" w:rsidR="00286705" w:rsidRDefault="00286705" w:rsidP="003C2D34">
            <w:pPr>
              <w:rPr>
                <w:b/>
                <w:sz w:val="17"/>
                <w:szCs w:val="17"/>
              </w:rPr>
            </w:pPr>
            <w:r>
              <w:rPr>
                <w:b/>
                <w:sz w:val="17"/>
                <w:szCs w:val="17"/>
              </w:rPr>
              <w:t xml:space="preserve">Sound Transit (ST) is a regional transit authority that operates within the jurisdiction of local cities, counties and the state. </w:t>
            </w:r>
          </w:p>
          <w:p w14:paraId="38C4F192" w14:textId="77777777" w:rsidR="00286705" w:rsidRDefault="00286705" w:rsidP="003C2D34">
            <w:pPr>
              <w:rPr>
                <w:b/>
                <w:sz w:val="17"/>
                <w:szCs w:val="17"/>
              </w:rPr>
            </w:pPr>
          </w:p>
          <w:p w14:paraId="76743871" w14:textId="77777777" w:rsidR="00286705" w:rsidRDefault="00286705" w:rsidP="003C2D34">
            <w:pPr>
              <w:rPr>
                <w:b/>
                <w:sz w:val="17"/>
                <w:szCs w:val="17"/>
              </w:rPr>
            </w:pPr>
            <w:r>
              <w:rPr>
                <w:b/>
                <w:sz w:val="17"/>
                <w:szCs w:val="17"/>
              </w:rPr>
              <w:t>ST's capital program has finite financial capacity and timeline for delivery. The cost of delivering a capital project in the entire Puget Sound region is already facing pressure due to an unprecedented increase in real estate and construction costs. Scope creep and lengthy permitting processes lead to unnecessary added cost and lost time, which makes it more difficult to deliver capital programs on time and within budget. As a Project Controls Manager for the Central Corridor which is going to be the largest project that the region has ever undertaken, I see controlling scope creeps and streamlining permitting processes as keys to successful project delivery.  A 1% cost growth in the $35 Billion ST3 Program could results in $350,000,000 of avoidable cost.</w:t>
            </w:r>
          </w:p>
          <w:p w14:paraId="63A62F0D" w14:textId="77777777" w:rsidR="00286705" w:rsidRDefault="00286705" w:rsidP="003C2D34">
            <w:pPr>
              <w:rPr>
                <w:b/>
                <w:sz w:val="17"/>
                <w:szCs w:val="17"/>
              </w:rPr>
            </w:pPr>
          </w:p>
          <w:p w14:paraId="7967E40E" w14:textId="77777777" w:rsidR="00286705" w:rsidRDefault="00286705" w:rsidP="003C2D34">
            <w:pPr>
              <w:rPr>
                <w:sz w:val="17"/>
                <w:szCs w:val="17"/>
              </w:rPr>
            </w:pPr>
            <w:r>
              <w:rPr>
                <w:b/>
                <w:sz w:val="17"/>
                <w:szCs w:val="17"/>
              </w:rPr>
              <w:t>The knowledge and experience that I will acquire from the EnoMAX Program through collaboration, inter-agency networking and the sharing of best-practices with other mature public transportation agencies will provides insights into the issue and potential strategies to work with local jurisdictions having authority to control scope and optimize permitting process, which could be put to immediate use on the Central Corridor and potentially the rest of ST3 Program.</w:t>
            </w:r>
          </w:p>
          <w:p w14:paraId="21A4E13A" w14:textId="77777777" w:rsidR="00286705" w:rsidRDefault="00286705" w:rsidP="003C2D34">
            <w:pPr>
              <w:rPr>
                <w:color w:val="FFFFFF" w:themeColor="background1"/>
              </w:rPr>
            </w:pPr>
          </w:p>
        </w:tc>
      </w:tr>
    </w:tbl>
    <w:p w14:paraId="2575A552" w14:textId="77777777" w:rsidR="00286705" w:rsidRDefault="00286705" w:rsidP="00286705">
      <w:pPr>
        <w:tabs>
          <w:tab w:val="left" w:pos="990"/>
        </w:tabs>
      </w:pPr>
    </w:p>
    <w:p w14:paraId="2D54112F" w14:textId="77777777" w:rsidR="00286705" w:rsidRDefault="00286705" w:rsidP="00286705"/>
    <w:tbl>
      <w:tblPr>
        <w:tblW w:w="0" w:type="auto"/>
        <w:tblLayout w:type="fixed"/>
        <w:tblLook w:val="04A0" w:firstRow="1" w:lastRow="0" w:firstColumn="1" w:lastColumn="0" w:noHBand="0" w:noVBand="1"/>
      </w:tblPr>
      <w:tblGrid>
        <w:gridCol w:w="3600"/>
        <w:gridCol w:w="720"/>
        <w:gridCol w:w="6470"/>
      </w:tblGrid>
      <w:tr w:rsidR="00286705" w14:paraId="4FB654DD" w14:textId="77777777" w:rsidTr="003C2D34">
        <w:trPr>
          <w:trHeight w:val="4410"/>
        </w:trPr>
        <w:tc>
          <w:tcPr>
            <w:tcW w:w="3600" w:type="dxa"/>
            <w:vAlign w:val="bottom"/>
            <w:hideMark/>
          </w:tcPr>
          <w:p w14:paraId="0D23FC1D" w14:textId="77777777" w:rsidR="00286705" w:rsidRDefault="00286705" w:rsidP="003C2D34">
            <w:pPr>
              <w:tabs>
                <w:tab w:val="left" w:pos="990"/>
              </w:tabs>
              <w:jc w:val="center"/>
            </w:pPr>
            <w:r>
              <w:rPr>
                <w:noProof/>
              </w:rPr>
              <w:drawing>
                <wp:inline distT="0" distB="0" distL="0" distR="0" wp14:anchorId="4B040D52" wp14:editId="757FEA1D">
                  <wp:extent cx="1644650" cy="2197100"/>
                  <wp:effectExtent l="0" t="0" r="0" b="0"/>
                  <wp:docPr id="21" name="Picture 21"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erson smiling for the camera&#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4650" cy="2197100"/>
                          </a:xfrm>
                          <a:prstGeom prst="rect">
                            <a:avLst/>
                          </a:prstGeom>
                          <a:noFill/>
                          <a:ln>
                            <a:noFill/>
                          </a:ln>
                        </pic:spPr>
                      </pic:pic>
                    </a:graphicData>
                  </a:graphic>
                </wp:inline>
              </w:drawing>
            </w:r>
          </w:p>
        </w:tc>
        <w:tc>
          <w:tcPr>
            <w:tcW w:w="720" w:type="dxa"/>
          </w:tcPr>
          <w:p w14:paraId="388B9550" w14:textId="77777777" w:rsidR="00286705" w:rsidRDefault="00286705" w:rsidP="003C2D34">
            <w:pPr>
              <w:tabs>
                <w:tab w:val="left" w:pos="990"/>
              </w:tabs>
            </w:pPr>
          </w:p>
        </w:tc>
        <w:tc>
          <w:tcPr>
            <w:tcW w:w="6470" w:type="dxa"/>
            <w:vAlign w:val="bottom"/>
            <w:hideMark/>
          </w:tcPr>
          <w:p w14:paraId="5DEC016A" w14:textId="77777777" w:rsidR="00286705" w:rsidRDefault="00286705" w:rsidP="003C2D34">
            <w:pPr>
              <w:rPr>
                <w:rFonts w:asciiTheme="majorHAnsi" w:hAnsiTheme="majorHAnsi"/>
                <w:sz w:val="72"/>
                <w:szCs w:val="72"/>
              </w:rPr>
            </w:pPr>
            <w:r>
              <w:rPr>
                <w:rFonts w:asciiTheme="majorHAnsi" w:hAnsiTheme="majorHAnsi"/>
                <w:caps/>
                <w:color w:val="000000" w:themeColor="text1"/>
                <w:sz w:val="72"/>
                <w:szCs w:val="72"/>
              </w:rPr>
              <w:t>melissa gomez</w:t>
            </w:r>
          </w:p>
          <w:p w14:paraId="41FF3A2A" w14:textId="77777777" w:rsidR="00286705" w:rsidRDefault="00286705" w:rsidP="003C2D34">
            <w:pPr>
              <w:rPr>
                <w:rFonts w:asciiTheme="majorHAnsi" w:hAnsiTheme="majorHAnsi"/>
                <w:b/>
                <w:sz w:val="40"/>
                <w:szCs w:val="40"/>
              </w:rPr>
            </w:pPr>
            <w:r>
              <w:rPr>
                <w:rFonts w:asciiTheme="majorHAnsi" w:hAnsiTheme="majorHAnsi"/>
                <w:b/>
                <w:sz w:val="40"/>
                <w:szCs w:val="40"/>
              </w:rPr>
              <w:t>Sound Transit</w:t>
            </w:r>
          </w:p>
          <w:p w14:paraId="7767445B" w14:textId="77777777" w:rsidR="00286705" w:rsidRDefault="00286705" w:rsidP="003C2D34">
            <w:pPr>
              <w:pStyle w:val="Title"/>
              <w:rPr>
                <w:sz w:val="36"/>
                <w:szCs w:val="36"/>
              </w:rPr>
            </w:pPr>
            <w:r>
              <w:rPr>
                <w:rFonts w:asciiTheme="majorHAnsi" w:hAnsiTheme="majorHAnsi"/>
                <w:sz w:val="36"/>
                <w:szCs w:val="36"/>
              </w:rPr>
              <w:t>Operations Project Control Supervisor</w:t>
            </w:r>
          </w:p>
        </w:tc>
      </w:tr>
      <w:tr w:rsidR="00286705" w14:paraId="306D281A" w14:textId="77777777" w:rsidTr="003C2D34">
        <w:trPr>
          <w:trHeight w:val="7434"/>
        </w:trPr>
        <w:tc>
          <w:tcPr>
            <w:tcW w:w="3600" w:type="dxa"/>
            <w:tcMar>
              <w:top w:w="0" w:type="dxa"/>
              <w:left w:w="115" w:type="dxa"/>
              <w:bottom w:w="0" w:type="dxa"/>
              <w:right w:w="115" w:type="dxa"/>
            </w:tcMar>
          </w:tcPr>
          <w:sdt>
            <w:sdtPr>
              <w:id w:val="183571955"/>
              <w:placeholder>
                <w:docPart w:val="B53A252A984D4B67A18B588F0D097002"/>
              </w:placeholder>
              <w:temporary/>
              <w:showingPlcHdr/>
            </w:sdtPr>
            <w:sdtEndPr/>
            <w:sdtContent>
              <w:p w14:paraId="20E27B3A" w14:textId="77777777" w:rsidR="00286705" w:rsidRDefault="00286705" w:rsidP="003C2D34">
                <w:pPr>
                  <w:pStyle w:val="Heading3"/>
                </w:pPr>
                <w:r>
                  <w:rPr>
                    <w:rFonts w:ascii="Interstate Regular" w:hAnsi="Interstate Regular"/>
                  </w:rPr>
                  <w:t>Profile</w:t>
                </w:r>
              </w:p>
            </w:sdtContent>
          </w:sdt>
          <w:p w14:paraId="2B9E2ADA" w14:textId="77777777" w:rsidR="00286705" w:rsidRDefault="00286705" w:rsidP="003C2D34">
            <w:r>
              <w:t xml:space="preserve">Project Control Supervisor with 18 years of increasing project control experience, 10 years in Construction and the last 8 years in Operations.  </w:t>
            </w:r>
          </w:p>
          <w:p w14:paraId="6DDEAB4F" w14:textId="77777777" w:rsidR="00286705" w:rsidRDefault="00286705" w:rsidP="003C2D34"/>
          <w:p w14:paraId="125EE5CC" w14:textId="77777777" w:rsidR="00286705" w:rsidRDefault="00286705" w:rsidP="003C2D34">
            <w:r>
              <w:t xml:space="preserve">I successfully implemented the pre-procurement process currently in place when I first started working for the Facilities division.  Recently, I was moved to Operations Business to support Operations.  </w:t>
            </w:r>
          </w:p>
          <w:p w14:paraId="5DA26C65" w14:textId="77777777" w:rsidR="00286705" w:rsidRDefault="00286705" w:rsidP="003C2D34"/>
          <w:p w14:paraId="3B253BC1" w14:textId="77777777" w:rsidR="00286705" w:rsidRDefault="00286705" w:rsidP="003C2D34">
            <w:r>
              <w:t>I enjoy taking photos and nature walks.</w:t>
            </w:r>
          </w:p>
          <w:p w14:paraId="1E722585" w14:textId="77777777" w:rsidR="00286705" w:rsidRDefault="00BE1416" w:rsidP="003C2D34">
            <w:pPr>
              <w:pStyle w:val="Heading3"/>
            </w:pPr>
            <w:sdt>
              <w:sdtPr>
                <w:id w:val="1306595927"/>
                <w:placeholder>
                  <w:docPart w:val="BE8D1A8C0A0B42F68BD40B6732A3BB8B"/>
                </w:placeholder>
                <w:temporary/>
                <w:showingPlcHdr/>
              </w:sdtPr>
              <w:sdtEndPr/>
              <w:sdtContent>
                <w:r w:rsidR="00286705">
                  <w:rPr>
                    <w:rFonts w:ascii="Interstate Regular" w:hAnsi="Interstate Regular"/>
                  </w:rPr>
                  <w:t>Contact</w:t>
                </w:r>
              </w:sdtContent>
            </w:sdt>
          </w:p>
          <w:sdt>
            <w:sdtPr>
              <w:id w:val="-696231208"/>
              <w:placeholder>
                <w:docPart w:val="4B54E306942A4A52AD1F81837A8FE8E1"/>
              </w:placeholder>
              <w:temporary/>
              <w:showingPlcHdr/>
            </w:sdtPr>
            <w:sdtEndPr/>
            <w:sdtContent>
              <w:p w14:paraId="1C1620F5" w14:textId="77777777" w:rsidR="00286705" w:rsidRDefault="00286705" w:rsidP="003C2D34">
                <w:r>
                  <w:t>PHONE:</w:t>
                </w:r>
              </w:p>
            </w:sdtContent>
          </w:sdt>
          <w:p w14:paraId="17FB0EFA" w14:textId="77777777" w:rsidR="00286705" w:rsidRDefault="00286705" w:rsidP="003C2D34">
            <w:r>
              <w:t>(206) 398-5391</w:t>
            </w:r>
          </w:p>
          <w:p w14:paraId="157A5A99" w14:textId="77777777" w:rsidR="00286705" w:rsidRDefault="00286705" w:rsidP="003C2D34"/>
          <w:p w14:paraId="11F267E4" w14:textId="77777777" w:rsidR="00286705" w:rsidRDefault="00286705" w:rsidP="003C2D34">
            <w:r>
              <w:t>CELL PHONE:</w:t>
            </w:r>
          </w:p>
          <w:p w14:paraId="1B88542C" w14:textId="77777777" w:rsidR="00286705" w:rsidRDefault="00286705" w:rsidP="003C2D34">
            <w:r>
              <w:t>(425) 443-1255</w:t>
            </w:r>
          </w:p>
          <w:p w14:paraId="5811D441" w14:textId="77777777" w:rsidR="00286705" w:rsidRDefault="00286705" w:rsidP="003C2D34"/>
          <w:sdt>
            <w:sdtPr>
              <w:id w:val="1705674029"/>
              <w:placeholder>
                <w:docPart w:val="117668AC045241B5A546931965D2101B"/>
              </w:placeholder>
              <w:temporary/>
              <w:showingPlcHdr/>
            </w:sdtPr>
            <w:sdtEndPr/>
            <w:sdtContent>
              <w:p w14:paraId="3F08AB43" w14:textId="77777777" w:rsidR="00286705" w:rsidRDefault="00286705" w:rsidP="003C2D34">
                <w:r>
                  <w:t>EMAIL:</w:t>
                </w:r>
              </w:p>
            </w:sdtContent>
          </w:sdt>
          <w:p w14:paraId="4A9F0786" w14:textId="77777777" w:rsidR="00286705" w:rsidRDefault="00286705" w:rsidP="003C2D34">
            <w:r>
              <w:rPr>
                <w:rStyle w:val="Hyperlink"/>
                <w:color w:val="548AB7" w:themeColor="accent1" w:themeShade="BF"/>
              </w:rPr>
              <w:t>melissa.gomez@soundtransit.org</w:t>
            </w:r>
          </w:p>
        </w:tc>
        <w:tc>
          <w:tcPr>
            <w:tcW w:w="720" w:type="dxa"/>
            <w:tcMar>
              <w:top w:w="0" w:type="dxa"/>
              <w:left w:w="115" w:type="dxa"/>
              <w:bottom w:w="0" w:type="dxa"/>
              <w:right w:w="115" w:type="dxa"/>
            </w:tcMar>
          </w:tcPr>
          <w:p w14:paraId="51F085E2" w14:textId="77777777" w:rsidR="00286705" w:rsidRDefault="00286705" w:rsidP="003C2D34">
            <w:pPr>
              <w:tabs>
                <w:tab w:val="left" w:pos="990"/>
              </w:tabs>
            </w:pPr>
          </w:p>
        </w:tc>
        <w:tc>
          <w:tcPr>
            <w:tcW w:w="6470" w:type="dxa"/>
            <w:tcMar>
              <w:top w:w="0" w:type="dxa"/>
              <w:left w:w="115" w:type="dxa"/>
              <w:bottom w:w="0" w:type="dxa"/>
              <w:right w:w="115" w:type="dxa"/>
            </w:tcMar>
          </w:tcPr>
          <w:p w14:paraId="134CFFA7" w14:textId="77777777" w:rsidR="00286705" w:rsidRDefault="00286705" w:rsidP="003C2D34">
            <w:pPr>
              <w:pStyle w:val="Heading2"/>
              <w:rPr>
                <w:rFonts w:asciiTheme="minorHAnsi" w:hAnsiTheme="minorHAnsi"/>
              </w:rPr>
            </w:pPr>
            <w:r>
              <w:rPr>
                <w:rFonts w:asciiTheme="minorHAnsi" w:hAnsiTheme="minorHAnsi"/>
              </w:rPr>
              <w:t>department</w:t>
            </w:r>
          </w:p>
          <w:p w14:paraId="0BF86743" w14:textId="77777777" w:rsidR="00286705" w:rsidRDefault="00286705" w:rsidP="003C2D34">
            <w:pPr>
              <w:rPr>
                <w:b/>
                <w:szCs w:val="18"/>
              </w:rPr>
            </w:pPr>
            <w:r>
              <w:rPr>
                <w:b/>
                <w:szCs w:val="18"/>
              </w:rPr>
              <w:t>Operations</w:t>
            </w:r>
          </w:p>
          <w:p w14:paraId="539E34A7" w14:textId="77777777" w:rsidR="00286705" w:rsidRDefault="00286705" w:rsidP="003C2D34">
            <w:pPr>
              <w:pStyle w:val="Heading2"/>
              <w:rPr>
                <w:rFonts w:asciiTheme="minorHAnsi" w:hAnsiTheme="minorHAnsi"/>
              </w:rPr>
            </w:pPr>
            <w:r>
              <w:rPr>
                <w:rFonts w:asciiTheme="minorHAnsi" w:hAnsiTheme="minorHAnsi"/>
              </w:rPr>
              <w:t>position description</w:t>
            </w:r>
          </w:p>
          <w:p w14:paraId="7756D729" w14:textId="77777777" w:rsidR="00286705" w:rsidRDefault="00286705" w:rsidP="003C2D34">
            <w:pPr>
              <w:rPr>
                <w:b/>
              </w:rPr>
            </w:pPr>
            <w:r>
              <w:rPr>
                <w:b/>
              </w:rPr>
              <w:t xml:space="preserve">Prepare operating expense and State of Good Repair budgets, support project delivery (from initiation to close-put), track and report on related project costs, contract management and process improvement. </w:t>
            </w:r>
          </w:p>
          <w:p w14:paraId="598940B2" w14:textId="77777777" w:rsidR="00286705" w:rsidRDefault="00286705" w:rsidP="003C2D34">
            <w:pPr>
              <w:ind w:left="360"/>
              <w:rPr>
                <w:b/>
              </w:rPr>
            </w:pPr>
          </w:p>
          <w:p w14:paraId="0183CFCC" w14:textId="77777777" w:rsidR="00286705" w:rsidRDefault="00286705" w:rsidP="003C2D34">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38C78480" w14:textId="77777777" w:rsidR="00286705" w:rsidRDefault="00286705" w:rsidP="003C2D34">
            <w:pPr>
              <w:rPr>
                <w:b/>
              </w:rPr>
            </w:pPr>
            <w:r>
              <w:rPr>
                <w:b/>
              </w:rPr>
              <w:t>I am interested in how other agencies support the delivery of Operations (OPS) state of good repair (SOGR) projects, and the types of controls in place over realistic budget planning, practical scheduling, and performance monitoring.  This knowledge will be used to assist with mapping out a more efficient process that will span across the department.  A recent internal audit on our current Operations Small Capital Project process assessed the controls in place over realistic budget planning, practical scheduling, and adequate performance monitoring are not adequate.  Internal audit recommends our process should be strengthened.</w:t>
            </w:r>
          </w:p>
          <w:p w14:paraId="5932EF9A" w14:textId="77777777" w:rsidR="00286705" w:rsidRDefault="00286705" w:rsidP="003C2D34">
            <w:pPr>
              <w:rPr>
                <w:b/>
              </w:rPr>
            </w:pPr>
          </w:p>
          <w:p w14:paraId="121EC8BB" w14:textId="77777777" w:rsidR="00286705" w:rsidRDefault="00286705" w:rsidP="003C2D34">
            <w:pPr>
              <w:rPr>
                <w:b/>
              </w:rPr>
            </w:pPr>
            <w:r>
              <w:rPr>
                <w:b/>
              </w:rPr>
              <w:t>My MAX business project will focus on exploring what types of controls are in place at other agencies for realistic budget planning, the delivery of state of good repair work in an efficient and timely manner and how project controls assist with the delivery. My project will include identifying the technology and staff organization that are employed by the other agencies to track project life-cycle (identified need to close-out) and is the technology used flexible to adapt to a growing department.  As Sound Transit begins to shift from building systems to full operations, I'd like to implement and document an efficient budgeting, delivery and monitoring process for our Operations Department.</w:t>
            </w:r>
          </w:p>
          <w:p w14:paraId="420762FC" w14:textId="77777777" w:rsidR="00286705" w:rsidRDefault="00286705" w:rsidP="003C2D34">
            <w:pPr>
              <w:rPr>
                <w:b/>
              </w:rPr>
            </w:pPr>
          </w:p>
        </w:tc>
      </w:tr>
    </w:tbl>
    <w:p w14:paraId="66A83D04" w14:textId="77777777" w:rsidR="00286705" w:rsidRDefault="00286705" w:rsidP="00286705"/>
    <w:p w14:paraId="5F39BEE8" w14:textId="77777777" w:rsidR="00286705" w:rsidRDefault="00286705" w:rsidP="00286705">
      <w:r>
        <w:br w:type="page"/>
      </w:r>
    </w:p>
    <w:tbl>
      <w:tblPr>
        <w:tblW w:w="0" w:type="auto"/>
        <w:tblLayout w:type="fixed"/>
        <w:tblLook w:val="04A0" w:firstRow="1" w:lastRow="0" w:firstColumn="1" w:lastColumn="0" w:noHBand="0" w:noVBand="1"/>
      </w:tblPr>
      <w:tblGrid>
        <w:gridCol w:w="3600"/>
        <w:gridCol w:w="720"/>
        <w:gridCol w:w="6470"/>
      </w:tblGrid>
      <w:tr w:rsidR="00286705" w14:paraId="5DDCE2CC" w14:textId="77777777" w:rsidTr="003C2D34">
        <w:trPr>
          <w:trHeight w:val="4410"/>
        </w:trPr>
        <w:tc>
          <w:tcPr>
            <w:tcW w:w="3600" w:type="dxa"/>
            <w:vAlign w:val="bottom"/>
            <w:hideMark/>
          </w:tcPr>
          <w:p w14:paraId="455DBF2B" w14:textId="77777777" w:rsidR="00286705" w:rsidRDefault="00286705" w:rsidP="003C2D34">
            <w:pPr>
              <w:tabs>
                <w:tab w:val="left" w:pos="990"/>
              </w:tabs>
              <w:jc w:val="center"/>
            </w:pPr>
            <w:r>
              <w:rPr>
                <w:noProof/>
              </w:rPr>
              <w:lastRenderedPageBreak/>
              <w:drawing>
                <wp:inline distT="0" distB="0" distL="0" distR="0" wp14:anchorId="474546E2" wp14:editId="47BD18C1">
                  <wp:extent cx="1644650" cy="2197100"/>
                  <wp:effectExtent l="0" t="0" r="0" b="0"/>
                  <wp:docPr id="22" name="Picture 22" descr="A person wearing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erson wearing a suit and tie&#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4650" cy="2197100"/>
                          </a:xfrm>
                          <a:prstGeom prst="rect">
                            <a:avLst/>
                          </a:prstGeom>
                          <a:noFill/>
                          <a:ln>
                            <a:noFill/>
                          </a:ln>
                        </pic:spPr>
                      </pic:pic>
                    </a:graphicData>
                  </a:graphic>
                </wp:inline>
              </w:drawing>
            </w:r>
          </w:p>
        </w:tc>
        <w:tc>
          <w:tcPr>
            <w:tcW w:w="720" w:type="dxa"/>
          </w:tcPr>
          <w:p w14:paraId="387BBC3F" w14:textId="77777777" w:rsidR="00286705" w:rsidRDefault="00286705" w:rsidP="003C2D34">
            <w:pPr>
              <w:tabs>
                <w:tab w:val="left" w:pos="990"/>
              </w:tabs>
            </w:pPr>
          </w:p>
        </w:tc>
        <w:tc>
          <w:tcPr>
            <w:tcW w:w="6470" w:type="dxa"/>
            <w:vAlign w:val="bottom"/>
            <w:hideMark/>
          </w:tcPr>
          <w:p w14:paraId="7DF19EBD" w14:textId="77777777" w:rsidR="00286705" w:rsidRDefault="00286705" w:rsidP="003C2D34">
            <w:pPr>
              <w:rPr>
                <w:rFonts w:asciiTheme="majorHAnsi" w:hAnsiTheme="majorHAnsi"/>
                <w:sz w:val="72"/>
                <w:szCs w:val="72"/>
              </w:rPr>
            </w:pPr>
            <w:r>
              <w:rPr>
                <w:rFonts w:asciiTheme="majorHAnsi" w:hAnsiTheme="majorHAnsi"/>
                <w:caps/>
                <w:color w:val="000000" w:themeColor="text1"/>
                <w:sz w:val="72"/>
                <w:szCs w:val="72"/>
              </w:rPr>
              <w:t>ahmed idrees</w:t>
            </w:r>
          </w:p>
          <w:p w14:paraId="3963C168" w14:textId="77777777" w:rsidR="00286705" w:rsidRDefault="00286705" w:rsidP="003C2D34">
            <w:pPr>
              <w:rPr>
                <w:rFonts w:asciiTheme="majorHAnsi" w:hAnsiTheme="majorHAnsi"/>
                <w:b/>
                <w:sz w:val="40"/>
                <w:szCs w:val="40"/>
              </w:rPr>
            </w:pPr>
            <w:r>
              <w:rPr>
                <w:rFonts w:asciiTheme="majorHAnsi" w:hAnsiTheme="majorHAnsi"/>
                <w:b/>
                <w:sz w:val="40"/>
                <w:szCs w:val="40"/>
              </w:rPr>
              <w:t>Sound Transit</w:t>
            </w:r>
          </w:p>
          <w:p w14:paraId="42FF794A" w14:textId="77777777" w:rsidR="00286705" w:rsidRDefault="00286705" w:rsidP="003C2D34">
            <w:pPr>
              <w:pStyle w:val="Title"/>
              <w:rPr>
                <w:sz w:val="36"/>
                <w:szCs w:val="36"/>
              </w:rPr>
            </w:pPr>
            <w:r>
              <w:rPr>
                <w:rFonts w:asciiTheme="majorHAnsi" w:hAnsiTheme="majorHAnsi"/>
                <w:sz w:val="36"/>
                <w:szCs w:val="36"/>
              </w:rPr>
              <w:t>SCADA &amp; Controls Systems Engineer Supervisor</w:t>
            </w:r>
          </w:p>
        </w:tc>
      </w:tr>
      <w:tr w:rsidR="00286705" w14:paraId="60F8B8DA" w14:textId="77777777" w:rsidTr="003C2D34">
        <w:trPr>
          <w:trHeight w:val="7434"/>
        </w:trPr>
        <w:tc>
          <w:tcPr>
            <w:tcW w:w="3600" w:type="dxa"/>
            <w:tcMar>
              <w:top w:w="0" w:type="dxa"/>
              <w:left w:w="115" w:type="dxa"/>
              <w:bottom w:w="0" w:type="dxa"/>
              <w:right w:w="115" w:type="dxa"/>
            </w:tcMar>
          </w:tcPr>
          <w:sdt>
            <w:sdtPr>
              <w:id w:val="-1698460721"/>
              <w:placeholder>
                <w:docPart w:val="6E71A29FD862475796ECB343D327B888"/>
              </w:placeholder>
              <w:temporary/>
              <w:showingPlcHdr/>
            </w:sdtPr>
            <w:sdtEndPr/>
            <w:sdtContent>
              <w:p w14:paraId="7DF5A0EB" w14:textId="77777777" w:rsidR="00286705" w:rsidRDefault="00286705" w:rsidP="003C2D34">
                <w:pPr>
                  <w:pStyle w:val="Heading3"/>
                </w:pPr>
                <w:r>
                  <w:rPr>
                    <w:rFonts w:ascii="Interstate Regular" w:hAnsi="Interstate Regular"/>
                    <w:sz w:val="20"/>
                    <w:szCs w:val="20"/>
                  </w:rPr>
                  <w:t>Profile</w:t>
                </w:r>
              </w:p>
            </w:sdtContent>
          </w:sdt>
          <w:p w14:paraId="532B5E64" w14:textId="77777777" w:rsidR="00286705" w:rsidRDefault="00286705" w:rsidP="003C2D34">
            <w:pPr>
              <w:rPr>
                <w:sz w:val="17"/>
                <w:szCs w:val="17"/>
              </w:rPr>
            </w:pPr>
            <w:r>
              <w:rPr>
                <w:sz w:val="17"/>
                <w:szCs w:val="17"/>
              </w:rPr>
              <w:t xml:space="preserve">Ahmed Idrees is a SCADA and Control Systems Engineer Supervisor at ST Operations Technology and Engineering.  His focus is primarily on the Link Light Rail SCADA and Industrial Control System.  He collaborates across departments including ST IT, King County Metro, Contractors, and Design Engineering and Construction Management group in engineering and design of the Link Light Rail expansion. </w:t>
            </w:r>
          </w:p>
          <w:p w14:paraId="41D10875" w14:textId="77777777" w:rsidR="00286705" w:rsidRDefault="00286705" w:rsidP="003C2D34">
            <w:pPr>
              <w:rPr>
                <w:sz w:val="17"/>
                <w:szCs w:val="17"/>
              </w:rPr>
            </w:pPr>
          </w:p>
          <w:p w14:paraId="0B3E3A16" w14:textId="77777777" w:rsidR="00286705" w:rsidRDefault="00286705" w:rsidP="003C2D34">
            <w:pPr>
              <w:rPr>
                <w:sz w:val="17"/>
                <w:szCs w:val="17"/>
              </w:rPr>
            </w:pPr>
            <w:r>
              <w:rPr>
                <w:sz w:val="17"/>
                <w:szCs w:val="17"/>
              </w:rPr>
              <w:t xml:space="preserve">Ahmed has strong expertise in SCADA &amp; Control System Design Engineering and Field implementation as well as SCADA PLC &amp; HMI programming.  He has extensive background in network design and implementation including field start-up and testing of control systems. </w:t>
            </w:r>
          </w:p>
          <w:p w14:paraId="6D471FB4" w14:textId="77777777" w:rsidR="00286705" w:rsidRDefault="00286705" w:rsidP="003C2D34">
            <w:pPr>
              <w:rPr>
                <w:sz w:val="17"/>
                <w:szCs w:val="17"/>
              </w:rPr>
            </w:pPr>
          </w:p>
          <w:p w14:paraId="5C9821B1" w14:textId="77777777" w:rsidR="00286705" w:rsidRDefault="00286705" w:rsidP="003C2D34">
            <w:pPr>
              <w:rPr>
                <w:sz w:val="17"/>
                <w:szCs w:val="17"/>
              </w:rPr>
            </w:pPr>
            <w:r>
              <w:rPr>
                <w:sz w:val="17"/>
                <w:szCs w:val="17"/>
              </w:rPr>
              <w:t>Ahmed is the Vice-Chair in the APTA Control &amp; Communications Security Working Group, a committee of transit professionals working with TSA to publish best practice recommendations around securing our crucial transit related systems, the goals of which are to add security features based on cyber and intrusion vulnerabilities to the controls and auxiliary systems of the light rail and bus transit systems.</w:t>
            </w:r>
          </w:p>
          <w:p w14:paraId="53517351" w14:textId="77777777" w:rsidR="00286705" w:rsidRDefault="00BE1416" w:rsidP="003C2D34">
            <w:pPr>
              <w:pStyle w:val="Heading3"/>
            </w:pPr>
            <w:sdt>
              <w:sdtPr>
                <w:id w:val="-469204707"/>
                <w:placeholder>
                  <w:docPart w:val="50C6FBA356594B08B0A797028100E64C"/>
                </w:placeholder>
                <w:temporary/>
                <w:showingPlcHdr/>
              </w:sdtPr>
              <w:sdtEndPr/>
              <w:sdtContent>
                <w:r w:rsidR="00286705">
                  <w:rPr>
                    <w:rFonts w:ascii="Interstate Regular" w:hAnsi="Interstate Regular"/>
                    <w:sz w:val="20"/>
                    <w:szCs w:val="20"/>
                  </w:rPr>
                  <w:t>Contact</w:t>
                </w:r>
              </w:sdtContent>
            </w:sdt>
          </w:p>
          <w:sdt>
            <w:sdtPr>
              <w:rPr>
                <w:sz w:val="17"/>
                <w:szCs w:val="17"/>
              </w:rPr>
              <w:id w:val="-1778870284"/>
              <w:placeholder>
                <w:docPart w:val="702E93CCB4A541A6A983D80EFAFD49A3"/>
              </w:placeholder>
              <w:temporary/>
              <w:showingPlcHdr/>
            </w:sdtPr>
            <w:sdtEndPr/>
            <w:sdtContent>
              <w:p w14:paraId="76C1D977" w14:textId="77777777" w:rsidR="00286705" w:rsidRDefault="00286705" w:rsidP="003C2D34">
                <w:pPr>
                  <w:rPr>
                    <w:sz w:val="17"/>
                    <w:szCs w:val="17"/>
                  </w:rPr>
                </w:pPr>
                <w:r>
                  <w:rPr>
                    <w:sz w:val="17"/>
                    <w:szCs w:val="17"/>
                  </w:rPr>
                  <w:t>PHONE:</w:t>
                </w:r>
              </w:p>
            </w:sdtContent>
          </w:sdt>
          <w:p w14:paraId="05C0B1C8" w14:textId="77777777" w:rsidR="00286705" w:rsidRDefault="00286705" w:rsidP="003C2D34">
            <w:pPr>
              <w:rPr>
                <w:sz w:val="17"/>
                <w:szCs w:val="17"/>
              </w:rPr>
            </w:pPr>
            <w:r>
              <w:rPr>
                <w:sz w:val="17"/>
                <w:szCs w:val="17"/>
              </w:rPr>
              <w:t>(206) 903-7449</w:t>
            </w:r>
          </w:p>
          <w:p w14:paraId="4C70E966" w14:textId="77777777" w:rsidR="00286705" w:rsidRDefault="00286705" w:rsidP="003C2D34">
            <w:pPr>
              <w:rPr>
                <w:sz w:val="17"/>
                <w:szCs w:val="17"/>
              </w:rPr>
            </w:pPr>
          </w:p>
          <w:p w14:paraId="22B6BA2F" w14:textId="77777777" w:rsidR="00286705" w:rsidRDefault="00286705" w:rsidP="003C2D34">
            <w:pPr>
              <w:rPr>
                <w:sz w:val="17"/>
                <w:szCs w:val="17"/>
              </w:rPr>
            </w:pPr>
            <w:r>
              <w:rPr>
                <w:sz w:val="17"/>
                <w:szCs w:val="17"/>
              </w:rPr>
              <w:t>CELL PHONE:</w:t>
            </w:r>
          </w:p>
          <w:p w14:paraId="57116587" w14:textId="77777777" w:rsidR="00286705" w:rsidRDefault="00286705" w:rsidP="003C2D34">
            <w:pPr>
              <w:rPr>
                <w:rFonts w:ascii="Arial Narrow" w:hAnsi="Arial Narrow" w:cs="Calibri"/>
                <w:color w:val="000000"/>
                <w:sz w:val="17"/>
                <w:szCs w:val="17"/>
              </w:rPr>
            </w:pPr>
            <w:r>
              <w:rPr>
                <w:rFonts w:ascii="Arial Narrow" w:hAnsi="Arial Narrow" w:cs="Calibri"/>
                <w:color w:val="000000"/>
                <w:sz w:val="17"/>
                <w:szCs w:val="17"/>
              </w:rPr>
              <w:t>(206) 288-9124</w:t>
            </w:r>
          </w:p>
          <w:p w14:paraId="5170DEAF" w14:textId="77777777" w:rsidR="00286705" w:rsidRDefault="00286705" w:rsidP="003C2D34">
            <w:pPr>
              <w:rPr>
                <w:sz w:val="17"/>
                <w:szCs w:val="17"/>
              </w:rPr>
            </w:pPr>
          </w:p>
          <w:sdt>
            <w:sdtPr>
              <w:rPr>
                <w:sz w:val="17"/>
                <w:szCs w:val="17"/>
              </w:rPr>
              <w:id w:val="-557790372"/>
              <w:placeholder>
                <w:docPart w:val="C9C0325647964BD5B93841C8CF40DAD0"/>
              </w:placeholder>
              <w:temporary/>
              <w:showingPlcHdr/>
            </w:sdtPr>
            <w:sdtEndPr/>
            <w:sdtContent>
              <w:p w14:paraId="721BB5F7" w14:textId="77777777" w:rsidR="00286705" w:rsidRDefault="00286705" w:rsidP="003C2D34">
                <w:pPr>
                  <w:rPr>
                    <w:sz w:val="17"/>
                    <w:szCs w:val="17"/>
                  </w:rPr>
                </w:pPr>
                <w:r>
                  <w:rPr>
                    <w:sz w:val="17"/>
                    <w:szCs w:val="17"/>
                  </w:rPr>
                  <w:t>EMAIL:</w:t>
                </w:r>
              </w:p>
            </w:sdtContent>
          </w:sdt>
          <w:p w14:paraId="2C20AF21" w14:textId="77777777" w:rsidR="00286705" w:rsidRDefault="00286705" w:rsidP="003C2D34">
            <w:r>
              <w:rPr>
                <w:rStyle w:val="Hyperlink"/>
                <w:color w:val="548AB7" w:themeColor="accent1" w:themeShade="BF"/>
                <w:sz w:val="17"/>
                <w:szCs w:val="17"/>
              </w:rPr>
              <w:t>Ahmed.Idrees@SoundTransit.org</w:t>
            </w:r>
          </w:p>
        </w:tc>
        <w:tc>
          <w:tcPr>
            <w:tcW w:w="720" w:type="dxa"/>
            <w:tcMar>
              <w:top w:w="0" w:type="dxa"/>
              <w:left w:w="115" w:type="dxa"/>
              <w:bottom w:w="0" w:type="dxa"/>
              <w:right w:w="115" w:type="dxa"/>
            </w:tcMar>
          </w:tcPr>
          <w:p w14:paraId="7CEB5C20" w14:textId="77777777" w:rsidR="00286705" w:rsidRDefault="00286705" w:rsidP="003C2D34">
            <w:pPr>
              <w:tabs>
                <w:tab w:val="left" w:pos="990"/>
              </w:tabs>
            </w:pPr>
          </w:p>
        </w:tc>
        <w:tc>
          <w:tcPr>
            <w:tcW w:w="6470" w:type="dxa"/>
            <w:tcMar>
              <w:top w:w="0" w:type="dxa"/>
              <w:left w:w="115" w:type="dxa"/>
              <w:bottom w:w="0" w:type="dxa"/>
              <w:right w:w="115" w:type="dxa"/>
            </w:tcMar>
          </w:tcPr>
          <w:p w14:paraId="6C3A4157" w14:textId="77777777" w:rsidR="00286705" w:rsidRDefault="00286705" w:rsidP="003C2D34">
            <w:pPr>
              <w:pStyle w:val="Heading2"/>
              <w:rPr>
                <w:rFonts w:asciiTheme="minorHAnsi" w:hAnsiTheme="minorHAnsi"/>
                <w:sz w:val="20"/>
                <w:szCs w:val="20"/>
              </w:rPr>
            </w:pPr>
            <w:r>
              <w:rPr>
                <w:rFonts w:asciiTheme="minorHAnsi" w:hAnsiTheme="minorHAnsi"/>
                <w:sz w:val="20"/>
                <w:szCs w:val="20"/>
              </w:rPr>
              <w:t>department</w:t>
            </w:r>
          </w:p>
          <w:p w14:paraId="11E9A16B" w14:textId="77777777" w:rsidR="00286705" w:rsidRDefault="00286705" w:rsidP="003C2D34">
            <w:pPr>
              <w:rPr>
                <w:b/>
                <w:sz w:val="17"/>
                <w:szCs w:val="17"/>
              </w:rPr>
            </w:pPr>
            <w:r>
              <w:rPr>
                <w:b/>
                <w:sz w:val="17"/>
                <w:szCs w:val="17"/>
              </w:rPr>
              <w:t>OPS - Operations Technology, SCADA Engineering</w:t>
            </w:r>
          </w:p>
          <w:p w14:paraId="4AE22E42" w14:textId="77777777" w:rsidR="00286705" w:rsidRDefault="00286705" w:rsidP="003C2D34">
            <w:pPr>
              <w:pStyle w:val="Heading2"/>
              <w:rPr>
                <w:rFonts w:asciiTheme="minorHAnsi" w:hAnsiTheme="minorHAnsi"/>
                <w:sz w:val="20"/>
                <w:szCs w:val="20"/>
              </w:rPr>
            </w:pPr>
            <w:r>
              <w:rPr>
                <w:rFonts w:asciiTheme="minorHAnsi" w:hAnsiTheme="minorHAnsi"/>
                <w:sz w:val="20"/>
                <w:szCs w:val="20"/>
              </w:rPr>
              <w:t>position description</w:t>
            </w:r>
          </w:p>
          <w:p w14:paraId="62157024" w14:textId="77777777" w:rsidR="00286705" w:rsidRDefault="00286705" w:rsidP="00286705">
            <w:pPr>
              <w:pStyle w:val="ListParagraph"/>
              <w:numPr>
                <w:ilvl w:val="0"/>
                <w:numId w:val="16"/>
              </w:numPr>
              <w:rPr>
                <w:b/>
                <w:sz w:val="17"/>
                <w:szCs w:val="17"/>
              </w:rPr>
            </w:pPr>
            <w:r>
              <w:rPr>
                <w:b/>
                <w:sz w:val="17"/>
                <w:szCs w:val="17"/>
              </w:rPr>
              <w:t>Leads the SCADA Engineering team responsible for the 24x7 operational management of the Link Light Rail SCADA application including configuration, programming, change and configuration management, testing, and troubleshooting.</w:t>
            </w:r>
          </w:p>
          <w:p w14:paraId="6B7C10EF" w14:textId="77777777" w:rsidR="00286705" w:rsidRDefault="00286705" w:rsidP="00286705">
            <w:pPr>
              <w:pStyle w:val="ListParagraph"/>
              <w:numPr>
                <w:ilvl w:val="0"/>
                <w:numId w:val="16"/>
              </w:numPr>
              <w:rPr>
                <w:b/>
                <w:sz w:val="17"/>
                <w:szCs w:val="17"/>
              </w:rPr>
            </w:pPr>
            <w:r>
              <w:rPr>
                <w:b/>
                <w:sz w:val="17"/>
                <w:szCs w:val="17"/>
              </w:rPr>
              <w:t>Oversee the design, development, implementation, testing and maintenance support of SCADA systems for monitoring and control of: train signaling, traction power, fire/life safety and building management systems.</w:t>
            </w:r>
          </w:p>
          <w:p w14:paraId="11A28455" w14:textId="77777777" w:rsidR="00286705" w:rsidRDefault="00286705" w:rsidP="00286705">
            <w:pPr>
              <w:pStyle w:val="ListParagraph"/>
              <w:numPr>
                <w:ilvl w:val="0"/>
                <w:numId w:val="16"/>
              </w:numPr>
              <w:rPr>
                <w:b/>
                <w:sz w:val="17"/>
                <w:szCs w:val="17"/>
              </w:rPr>
            </w:pPr>
            <w:r>
              <w:rPr>
                <w:b/>
                <w:sz w:val="17"/>
                <w:szCs w:val="17"/>
              </w:rPr>
              <w:t>Develops and maintain standards in coordination with other agency technology groups.</w:t>
            </w:r>
          </w:p>
          <w:p w14:paraId="22BB6CC0" w14:textId="77777777" w:rsidR="00286705" w:rsidRDefault="00286705" w:rsidP="00286705">
            <w:pPr>
              <w:pStyle w:val="ListParagraph"/>
              <w:numPr>
                <w:ilvl w:val="0"/>
                <w:numId w:val="16"/>
              </w:numPr>
              <w:rPr>
                <w:b/>
                <w:sz w:val="17"/>
                <w:szCs w:val="17"/>
              </w:rPr>
            </w:pPr>
            <w:r>
              <w:rPr>
                <w:b/>
                <w:sz w:val="17"/>
                <w:szCs w:val="17"/>
              </w:rPr>
              <w:t>Collaborates with IT infrastructure team to architect the SCADA system, design, network, installation and testing of servers, storage and data centers in production and test environments.</w:t>
            </w:r>
          </w:p>
          <w:p w14:paraId="0B47BA40" w14:textId="77777777" w:rsidR="00286705" w:rsidRDefault="00286705" w:rsidP="00286705">
            <w:pPr>
              <w:pStyle w:val="ListParagraph"/>
              <w:numPr>
                <w:ilvl w:val="0"/>
                <w:numId w:val="16"/>
              </w:numPr>
              <w:rPr>
                <w:b/>
                <w:sz w:val="17"/>
                <w:szCs w:val="17"/>
              </w:rPr>
            </w:pPr>
            <w:r>
              <w:rPr>
                <w:b/>
                <w:sz w:val="17"/>
                <w:szCs w:val="17"/>
              </w:rPr>
              <w:t>Develop and maintain standards and enhancements in coordination with the other agency technology and engineering groups.</w:t>
            </w:r>
          </w:p>
          <w:p w14:paraId="59C0DB13" w14:textId="77777777" w:rsidR="00286705" w:rsidRDefault="00286705" w:rsidP="003C2D34"/>
          <w:p w14:paraId="56A16016" w14:textId="77777777" w:rsidR="00286705" w:rsidRDefault="00286705" w:rsidP="003C2D34">
            <w:pPr>
              <w:pStyle w:val="Heading2"/>
              <w:spacing w:before="0" w:after="60"/>
              <w:rPr>
                <w:rFonts w:asciiTheme="minorHAnsi" w:eastAsiaTheme="minorEastAsia" w:hAnsiTheme="minorHAnsi" w:cstheme="minorHAnsi"/>
                <w:bCs w:val="0"/>
                <w:caps w:val="0"/>
                <w:sz w:val="20"/>
                <w:szCs w:val="20"/>
              </w:rPr>
            </w:pPr>
            <w:r>
              <w:rPr>
                <w:rFonts w:asciiTheme="minorHAnsi" w:hAnsiTheme="minorHAnsi"/>
                <w:sz w:val="20"/>
                <w:szCs w:val="20"/>
              </w:rPr>
              <w:t>business project</w:t>
            </w:r>
          </w:p>
          <w:p w14:paraId="07F01352" w14:textId="77777777" w:rsidR="00286705" w:rsidRDefault="00286705" w:rsidP="003C2D34">
            <w:pPr>
              <w:rPr>
                <w:b/>
                <w:sz w:val="17"/>
                <w:szCs w:val="17"/>
              </w:rPr>
            </w:pPr>
            <w:bookmarkStart w:id="1" w:name="_Hlk2003297"/>
            <w:r>
              <w:rPr>
                <w:b/>
                <w:sz w:val="17"/>
                <w:szCs w:val="17"/>
              </w:rPr>
              <w:t>Sound Transit's OPS group focuses on the Link Light rail industrial control systems and various contractors install these systems which must be integrated into a common headend.  We have begun implementing a few hardware integration and implementation standards but identifying precise requirements from operations and engineering for data retention, standard reporting, data management, backup management, and version control has been challenging. I would like to identify other agencies’ best practices, industry standards on configuration management, software requirements, and configuration and programming of systems including:</w:t>
            </w:r>
          </w:p>
          <w:p w14:paraId="2021F6C6" w14:textId="77777777" w:rsidR="00286705" w:rsidRDefault="00286705" w:rsidP="00286705">
            <w:pPr>
              <w:pStyle w:val="ListParagraph"/>
              <w:numPr>
                <w:ilvl w:val="0"/>
                <w:numId w:val="17"/>
              </w:numPr>
              <w:rPr>
                <w:b/>
                <w:sz w:val="17"/>
                <w:szCs w:val="17"/>
              </w:rPr>
            </w:pPr>
            <w:r>
              <w:rPr>
                <w:b/>
                <w:sz w:val="17"/>
                <w:szCs w:val="17"/>
              </w:rPr>
              <w:t>SCADA Building Management System, Emergency Ventilation System, and Train Control System and Subsystems within each</w:t>
            </w:r>
          </w:p>
          <w:p w14:paraId="5204D66E" w14:textId="77777777" w:rsidR="00286705" w:rsidRDefault="00286705" w:rsidP="00286705">
            <w:pPr>
              <w:pStyle w:val="ListParagraph"/>
              <w:numPr>
                <w:ilvl w:val="0"/>
                <w:numId w:val="17"/>
              </w:numPr>
              <w:rPr>
                <w:b/>
                <w:sz w:val="17"/>
                <w:szCs w:val="17"/>
              </w:rPr>
            </w:pPr>
            <w:r>
              <w:rPr>
                <w:b/>
                <w:sz w:val="17"/>
                <w:szCs w:val="17"/>
              </w:rPr>
              <w:t>Phone systems</w:t>
            </w:r>
          </w:p>
          <w:p w14:paraId="1EA32543" w14:textId="77777777" w:rsidR="00286705" w:rsidRDefault="00286705" w:rsidP="00286705">
            <w:pPr>
              <w:pStyle w:val="ListParagraph"/>
              <w:numPr>
                <w:ilvl w:val="0"/>
                <w:numId w:val="17"/>
              </w:numPr>
              <w:rPr>
                <w:b/>
                <w:sz w:val="17"/>
                <w:szCs w:val="17"/>
              </w:rPr>
            </w:pPr>
            <w:r>
              <w:rPr>
                <w:b/>
                <w:sz w:val="17"/>
                <w:szCs w:val="17"/>
              </w:rPr>
              <w:t>CCTV and Access Control</w:t>
            </w:r>
          </w:p>
          <w:p w14:paraId="73D93302" w14:textId="77777777" w:rsidR="00286705" w:rsidRDefault="00286705" w:rsidP="00286705">
            <w:pPr>
              <w:pStyle w:val="ListParagraph"/>
              <w:numPr>
                <w:ilvl w:val="0"/>
                <w:numId w:val="17"/>
              </w:numPr>
              <w:rPr>
                <w:b/>
                <w:sz w:val="17"/>
                <w:szCs w:val="17"/>
              </w:rPr>
            </w:pPr>
            <w:r>
              <w:rPr>
                <w:b/>
                <w:sz w:val="17"/>
                <w:szCs w:val="17"/>
              </w:rPr>
              <w:t>PA/VMS</w:t>
            </w:r>
          </w:p>
          <w:p w14:paraId="6E86D25A" w14:textId="77777777" w:rsidR="00286705" w:rsidRDefault="00286705" w:rsidP="00286705">
            <w:pPr>
              <w:pStyle w:val="ListParagraph"/>
              <w:numPr>
                <w:ilvl w:val="0"/>
                <w:numId w:val="17"/>
              </w:numPr>
              <w:rPr>
                <w:b/>
                <w:sz w:val="17"/>
                <w:szCs w:val="17"/>
              </w:rPr>
            </w:pPr>
            <w:r>
              <w:rPr>
                <w:b/>
                <w:sz w:val="17"/>
                <w:szCs w:val="17"/>
              </w:rPr>
              <w:t>Industrial Networking</w:t>
            </w:r>
            <w:bookmarkEnd w:id="1"/>
          </w:p>
          <w:p w14:paraId="4540C600" w14:textId="77777777" w:rsidR="00286705" w:rsidRDefault="00286705" w:rsidP="003C2D34">
            <w:pPr>
              <w:rPr>
                <w:b/>
              </w:rPr>
            </w:pPr>
            <w:r>
              <w:rPr>
                <w:b/>
                <w:sz w:val="17"/>
                <w:szCs w:val="17"/>
              </w:rPr>
              <w:t>I would like to refine and implement standards at ST with a focused effort of what has worked well and what to avoid including ideas on how SCADA is used, what data is utilized, and how to best leverage data.</w:t>
            </w:r>
          </w:p>
        </w:tc>
      </w:tr>
    </w:tbl>
    <w:p w14:paraId="40D86EA5" w14:textId="77777777" w:rsidR="00286705" w:rsidRDefault="00286705" w:rsidP="00286705"/>
    <w:p w14:paraId="4A19758D" w14:textId="77777777" w:rsidR="00286705" w:rsidRDefault="00286705" w:rsidP="00286705">
      <w:r>
        <w:br w:type="page"/>
      </w:r>
    </w:p>
    <w:tbl>
      <w:tblPr>
        <w:tblW w:w="0" w:type="auto"/>
        <w:tblLayout w:type="fixed"/>
        <w:tblLook w:val="04A0" w:firstRow="1" w:lastRow="0" w:firstColumn="1" w:lastColumn="0" w:noHBand="0" w:noVBand="1"/>
      </w:tblPr>
      <w:tblGrid>
        <w:gridCol w:w="3600"/>
        <w:gridCol w:w="720"/>
        <w:gridCol w:w="6470"/>
      </w:tblGrid>
      <w:tr w:rsidR="00286705" w14:paraId="4D495313" w14:textId="77777777" w:rsidTr="003C2D34">
        <w:trPr>
          <w:trHeight w:val="4410"/>
        </w:trPr>
        <w:tc>
          <w:tcPr>
            <w:tcW w:w="3600" w:type="dxa"/>
            <w:vAlign w:val="bottom"/>
            <w:hideMark/>
          </w:tcPr>
          <w:p w14:paraId="4DBF723F" w14:textId="77777777" w:rsidR="00286705" w:rsidRDefault="00286705" w:rsidP="003C2D34">
            <w:pPr>
              <w:tabs>
                <w:tab w:val="left" w:pos="990"/>
              </w:tabs>
              <w:jc w:val="center"/>
            </w:pPr>
            <w:r>
              <w:rPr>
                <w:noProof/>
              </w:rPr>
              <w:lastRenderedPageBreak/>
              <w:drawing>
                <wp:inline distT="0" distB="0" distL="0" distR="0" wp14:anchorId="3C6B76FC" wp14:editId="01C07758">
                  <wp:extent cx="1644650" cy="2197100"/>
                  <wp:effectExtent l="0" t="0" r="0" b="0"/>
                  <wp:docPr id="23" name="Picture 23" descr="A person wearing a suit and tie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erson wearing a suit and tie smiling at the camera&#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44650" cy="2197100"/>
                          </a:xfrm>
                          <a:prstGeom prst="rect">
                            <a:avLst/>
                          </a:prstGeom>
                          <a:noFill/>
                          <a:ln>
                            <a:noFill/>
                          </a:ln>
                        </pic:spPr>
                      </pic:pic>
                    </a:graphicData>
                  </a:graphic>
                </wp:inline>
              </w:drawing>
            </w:r>
          </w:p>
        </w:tc>
        <w:tc>
          <w:tcPr>
            <w:tcW w:w="720" w:type="dxa"/>
          </w:tcPr>
          <w:p w14:paraId="448EB46D" w14:textId="77777777" w:rsidR="00286705" w:rsidRDefault="00286705" w:rsidP="003C2D34">
            <w:pPr>
              <w:tabs>
                <w:tab w:val="left" w:pos="990"/>
              </w:tabs>
            </w:pPr>
          </w:p>
        </w:tc>
        <w:tc>
          <w:tcPr>
            <w:tcW w:w="6470" w:type="dxa"/>
            <w:vAlign w:val="bottom"/>
            <w:hideMark/>
          </w:tcPr>
          <w:p w14:paraId="31AC95C3" w14:textId="77777777" w:rsidR="00286705" w:rsidRDefault="00286705" w:rsidP="003C2D34">
            <w:pPr>
              <w:rPr>
                <w:rFonts w:asciiTheme="majorHAnsi" w:hAnsiTheme="majorHAnsi"/>
                <w:sz w:val="72"/>
                <w:szCs w:val="72"/>
              </w:rPr>
            </w:pPr>
            <w:r>
              <w:rPr>
                <w:rFonts w:asciiTheme="majorHAnsi" w:hAnsiTheme="majorHAnsi"/>
                <w:caps/>
                <w:color w:val="000000" w:themeColor="text1"/>
                <w:sz w:val="72"/>
                <w:szCs w:val="72"/>
              </w:rPr>
              <w:t>rahul nagalkar</w:t>
            </w:r>
          </w:p>
          <w:p w14:paraId="44FA1D5A" w14:textId="77777777" w:rsidR="00286705" w:rsidRDefault="00286705" w:rsidP="003C2D34">
            <w:pPr>
              <w:rPr>
                <w:rFonts w:asciiTheme="majorHAnsi" w:hAnsiTheme="majorHAnsi"/>
                <w:b/>
                <w:sz w:val="40"/>
                <w:szCs w:val="40"/>
              </w:rPr>
            </w:pPr>
            <w:r>
              <w:rPr>
                <w:rFonts w:asciiTheme="majorHAnsi" w:hAnsiTheme="majorHAnsi"/>
                <w:b/>
                <w:sz w:val="40"/>
                <w:szCs w:val="40"/>
              </w:rPr>
              <w:t>Sound Transit</w:t>
            </w:r>
          </w:p>
          <w:p w14:paraId="4A44D26C" w14:textId="77777777" w:rsidR="00286705" w:rsidRDefault="00286705" w:rsidP="003C2D34">
            <w:pPr>
              <w:pStyle w:val="Title"/>
              <w:rPr>
                <w:sz w:val="36"/>
                <w:szCs w:val="36"/>
              </w:rPr>
            </w:pPr>
            <w:r>
              <w:rPr>
                <w:rFonts w:asciiTheme="majorHAnsi" w:hAnsiTheme="majorHAnsi"/>
                <w:sz w:val="36"/>
                <w:szCs w:val="36"/>
              </w:rPr>
              <w:t>Value Engineering Program Manager</w:t>
            </w:r>
          </w:p>
        </w:tc>
      </w:tr>
      <w:tr w:rsidR="00286705" w14:paraId="63A643B6" w14:textId="77777777" w:rsidTr="003C2D34">
        <w:trPr>
          <w:trHeight w:val="7434"/>
        </w:trPr>
        <w:tc>
          <w:tcPr>
            <w:tcW w:w="3600" w:type="dxa"/>
            <w:tcMar>
              <w:top w:w="0" w:type="dxa"/>
              <w:left w:w="115" w:type="dxa"/>
              <w:bottom w:w="0" w:type="dxa"/>
              <w:right w:w="115" w:type="dxa"/>
            </w:tcMar>
          </w:tcPr>
          <w:sdt>
            <w:sdtPr>
              <w:id w:val="1933859364"/>
              <w:placeholder>
                <w:docPart w:val="C991F72568B34B2B9ADDB8E838F33127"/>
              </w:placeholder>
              <w:temporary/>
              <w:showingPlcHdr/>
            </w:sdtPr>
            <w:sdtEndPr/>
            <w:sdtContent>
              <w:p w14:paraId="1104D194" w14:textId="77777777" w:rsidR="00286705" w:rsidRDefault="00286705" w:rsidP="003C2D34">
                <w:pPr>
                  <w:pStyle w:val="Heading3"/>
                </w:pPr>
                <w:r>
                  <w:rPr>
                    <w:rFonts w:ascii="Interstate Regular" w:hAnsi="Interstate Regular"/>
                  </w:rPr>
                  <w:t>Profile</w:t>
                </w:r>
              </w:p>
            </w:sdtContent>
          </w:sdt>
          <w:p w14:paraId="00E8CDCC" w14:textId="77777777" w:rsidR="00286705" w:rsidRDefault="00286705" w:rsidP="003C2D34">
            <w:pPr>
              <w:rPr>
                <w:sz w:val="17"/>
                <w:szCs w:val="17"/>
              </w:rPr>
            </w:pPr>
            <w:r>
              <w:rPr>
                <w:sz w:val="17"/>
                <w:szCs w:val="17"/>
              </w:rPr>
              <w:t>I am the Value Management Program Manager for Sound Transit. I conduct independent reviews of Sound Transit's products, projects and processes using the value management methodology including Value Analysis, Constructability Reviews, and Risk Assessment/Analysis workshops.</w:t>
            </w:r>
          </w:p>
          <w:p w14:paraId="7E2BB2F8" w14:textId="77777777" w:rsidR="00286705" w:rsidRDefault="00286705" w:rsidP="003C2D34">
            <w:pPr>
              <w:rPr>
                <w:sz w:val="17"/>
                <w:szCs w:val="17"/>
              </w:rPr>
            </w:pPr>
          </w:p>
          <w:p w14:paraId="6D7DC635" w14:textId="77777777" w:rsidR="00286705" w:rsidRDefault="00286705" w:rsidP="00286705">
            <w:pPr>
              <w:pStyle w:val="ListParagraph"/>
              <w:numPr>
                <w:ilvl w:val="0"/>
                <w:numId w:val="18"/>
              </w:numPr>
              <w:ind w:left="360"/>
              <w:rPr>
                <w:sz w:val="17"/>
                <w:szCs w:val="17"/>
              </w:rPr>
            </w:pPr>
            <w:r>
              <w:rPr>
                <w:sz w:val="17"/>
                <w:szCs w:val="17"/>
              </w:rPr>
              <w:t>Advocate for Value Management (VM)/ Value Engineering (VE) process as a problem-solving tool to build consensus among stakeholders, increase stewardship, improve customer service with our partners, solve difficult transportation problems, and improve project quality.</w:t>
            </w:r>
          </w:p>
          <w:p w14:paraId="0D29DD36" w14:textId="77777777" w:rsidR="00286705" w:rsidRDefault="00286705" w:rsidP="00286705">
            <w:pPr>
              <w:pStyle w:val="ListParagraph"/>
              <w:numPr>
                <w:ilvl w:val="0"/>
                <w:numId w:val="18"/>
              </w:numPr>
              <w:ind w:left="360"/>
              <w:rPr>
                <w:sz w:val="17"/>
                <w:szCs w:val="17"/>
              </w:rPr>
            </w:pPr>
            <w:r>
              <w:rPr>
                <w:sz w:val="17"/>
                <w:szCs w:val="17"/>
              </w:rPr>
              <w:t xml:space="preserve">Promote VE internally to facilitate overall ST management objectives of streamlining operations, improving performance, reliability, quality, safety and reducing life-cycle costs.    </w:t>
            </w:r>
          </w:p>
          <w:p w14:paraId="1A182122" w14:textId="77777777" w:rsidR="00286705" w:rsidRDefault="00286705" w:rsidP="00286705">
            <w:pPr>
              <w:pStyle w:val="ListParagraph"/>
              <w:numPr>
                <w:ilvl w:val="0"/>
                <w:numId w:val="18"/>
              </w:numPr>
              <w:ind w:left="360"/>
              <w:rPr>
                <w:sz w:val="17"/>
                <w:szCs w:val="17"/>
              </w:rPr>
            </w:pPr>
            <w:r>
              <w:rPr>
                <w:sz w:val="17"/>
                <w:szCs w:val="17"/>
              </w:rPr>
              <w:t>Train ST staff in Policy and Procedures as they relate to Value Engineering and Risk Management.</w:t>
            </w:r>
          </w:p>
          <w:p w14:paraId="2ABBD7E4" w14:textId="77777777" w:rsidR="00286705" w:rsidRDefault="00286705" w:rsidP="00286705">
            <w:pPr>
              <w:pStyle w:val="ListParagraph"/>
              <w:numPr>
                <w:ilvl w:val="0"/>
                <w:numId w:val="18"/>
              </w:numPr>
              <w:ind w:left="360"/>
              <w:rPr>
                <w:sz w:val="17"/>
                <w:szCs w:val="17"/>
              </w:rPr>
            </w:pPr>
            <w:r>
              <w:rPr>
                <w:sz w:val="17"/>
                <w:szCs w:val="17"/>
              </w:rPr>
              <w:t>Liaison with FTA/ PMOC for Value Engineering and Risk Management activities.</w:t>
            </w:r>
          </w:p>
          <w:p w14:paraId="035604B2" w14:textId="77777777" w:rsidR="00286705" w:rsidRDefault="00BE1416" w:rsidP="003C2D34">
            <w:pPr>
              <w:pStyle w:val="Heading3"/>
            </w:pPr>
            <w:sdt>
              <w:sdtPr>
                <w:id w:val="1806736782"/>
                <w:placeholder>
                  <w:docPart w:val="BBDFAFB11BF146A3B24FD1DD77252DBA"/>
                </w:placeholder>
                <w:temporary/>
                <w:showingPlcHdr/>
              </w:sdtPr>
              <w:sdtEndPr/>
              <w:sdtContent>
                <w:r w:rsidR="00286705">
                  <w:rPr>
                    <w:rFonts w:ascii="Interstate Regular" w:hAnsi="Interstate Regular"/>
                  </w:rPr>
                  <w:t>Contact</w:t>
                </w:r>
              </w:sdtContent>
            </w:sdt>
          </w:p>
          <w:sdt>
            <w:sdtPr>
              <w:rPr>
                <w:sz w:val="17"/>
                <w:szCs w:val="17"/>
              </w:rPr>
              <w:id w:val="-1469350399"/>
              <w:placeholder>
                <w:docPart w:val="7C40F97D0EF645E6B6E1F8E38C92611D"/>
              </w:placeholder>
              <w:temporary/>
              <w:showingPlcHdr/>
            </w:sdtPr>
            <w:sdtEndPr/>
            <w:sdtContent>
              <w:p w14:paraId="15FEE35A" w14:textId="77777777" w:rsidR="00286705" w:rsidRDefault="00286705" w:rsidP="003C2D34">
                <w:pPr>
                  <w:rPr>
                    <w:sz w:val="17"/>
                    <w:szCs w:val="17"/>
                  </w:rPr>
                </w:pPr>
                <w:r>
                  <w:rPr>
                    <w:sz w:val="17"/>
                    <w:szCs w:val="17"/>
                  </w:rPr>
                  <w:t>PHONE:</w:t>
                </w:r>
              </w:p>
            </w:sdtContent>
          </w:sdt>
          <w:p w14:paraId="6E64C07F" w14:textId="77777777" w:rsidR="00286705" w:rsidRDefault="00286705" w:rsidP="003C2D34">
            <w:pPr>
              <w:rPr>
                <w:sz w:val="17"/>
                <w:szCs w:val="17"/>
              </w:rPr>
            </w:pPr>
            <w:r>
              <w:rPr>
                <w:sz w:val="17"/>
                <w:szCs w:val="17"/>
              </w:rPr>
              <w:t>(206) 398-5255</w:t>
            </w:r>
          </w:p>
          <w:p w14:paraId="2A39A8F2" w14:textId="77777777" w:rsidR="00286705" w:rsidRDefault="00286705" w:rsidP="003C2D34">
            <w:pPr>
              <w:rPr>
                <w:sz w:val="17"/>
                <w:szCs w:val="17"/>
              </w:rPr>
            </w:pPr>
          </w:p>
          <w:p w14:paraId="01131978" w14:textId="77777777" w:rsidR="00286705" w:rsidRDefault="00286705" w:rsidP="003C2D34">
            <w:pPr>
              <w:rPr>
                <w:sz w:val="17"/>
                <w:szCs w:val="17"/>
              </w:rPr>
            </w:pPr>
            <w:r>
              <w:rPr>
                <w:sz w:val="17"/>
                <w:szCs w:val="17"/>
              </w:rPr>
              <w:t>CELL PHONE:</w:t>
            </w:r>
          </w:p>
          <w:p w14:paraId="54C4C3FE" w14:textId="77777777" w:rsidR="00286705" w:rsidRDefault="00286705" w:rsidP="003C2D34">
            <w:pPr>
              <w:rPr>
                <w:sz w:val="17"/>
                <w:szCs w:val="17"/>
              </w:rPr>
            </w:pPr>
            <w:r>
              <w:rPr>
                <w:sz w:val="17"/>
                <w:szCs w:val="17"/>
              </w:rPr>
              <w:t>(206) 953-1768</w:t>
            </w:r>
          </w:p>
          <w:p w14:paraId="1B9FD858" w14:textId="77777777" w:rsidR="00286705" w:rsidRDefault="00286705" w:rsidP="003C2D34">
            <w:pPr>
              <w:rPr>
                <w:sz w:val="17"/>
                <w:szCs w:val="17"/>
              </w:rPr>
            </w:pPr>
          </w:p>
          <w:sdt>
            <w:sdtPr>
              <w:rPr>
                <w:sz w:val="17"/>
                <w:szCs w:val="17"/>
              </w:rPr>
              <w:id w:val="1080403090"/>
              <w:placeholder>
                <w:docPart w:val="1E63FF701E484360881CC31D0A8C7E99"/>
              </w:placeholder>
              <w:temporary/>
              <w:showingPlcHdr/>
            </w:sdtPr>
            <w:sdtEndPr/>
            <w:sdtContent>
              <w:p w14:paraId="5E3B6A94" w14:textId="77777777" w:rsidR="00286705" w:rsidRDefault="00286705" w:rsidP="003C2D34">
                <w:pPr>
                  <w:rPr>
                    <w:sz w:val="17"/>
                    <w:szCs w:val="17"/>
                  </w:rPr>
                </w:pPr>
                <w:r>
                  <w:rPr>
                    <w:sz w:val="17"/>
                    <w:szCs w:val="17"/>
                  </w:rPr>
                  <w:t>EMAIL:</w:t>
                </w:r>
              </w:p>
            </w:sdtContent>
          </w:sdt>
          <w:p w14:paraId="28749BF7" w14:textId="77777777" w:rsidR="00286705" w:rsidRDefault="00286705" w:rsidP="003C2D34">
            <w:r>
              <w:rPr>
                <w:rStyle w:val="Hyperlink"/>
                <w:color w:val="548AB7" w:themeColor="accent1" w:themeShade="BF"/>
                <w:sz w:val="17"/>
                <w:szCs w:val="17"/>
              </w:rPr>
              <w:t>rahul.nagalkar@soundtransit.org</w:t>
            </w:r>
          </w:p>
        </w:tc>
        <w:tc>
          <w:tcPr>
            <w:tcW w:w="720" w:type="dxa"/>
            <w:tcMar>
              <w:top w:w="0" w:type="dxa"/>
              <w:left w:w="115" w:type="dxa"/>
              <w:bottom w:w="0" w:type="dxa"/>
              <w:right w:w="115" w:type="dxa"/>
            </w:tcMar>
          </w:tcPr>
          <w:p w14:paraId="1C90114C" w14:textId="77777777" w:rsidR="00286705" w:rsidRDefault="00286705" w:rsidP="003C2D34">
            <w:pPr>
              <w:tabs>
                <w:tab w:val="left" w:pos="990"/>
              </w:tabs>
            </w:pPr>
          </w:p>
        </w:tc>
        <w:tc>
          <w:tcPr>
            <w:tcW w:w="6470" w:type="dxa"/>
            <w:tcMar>
              <w:top w:w="0" w:type="dxa"/>
              <w:left w:w="115" w:type="dxa"/>
              <w:bottom w:w="0" w:type="dxa"/>
              <w:right w:w="115" w:type="dxa"/>
            </w:tcMar>
          </w:tcPr>
          <w:p w14:paraId="5DF45DC9" w14:textId="77777777" w:rsidR="00286705" w:rsidRDefault="00286705" w:rsidP="003C2D34">
            <w:pPr>
              <w:pStyle w:val="Heading2"/>
              <w:rPr>
                <w:rFonts w:asciiTheme="minorHAnsi" w:hAnsiTheme="minorHAnsi"/>
              </w:rPr>
            </w:pPr>
            <w:r>
              <w:rPr>
                <w:rFonts w:asciiTheme="minorHAnsi" w:hAnsiTheme="minorHAnsi"/>
              </w:rPr>
              <w:t>department</w:t>
            </w:r>
          </w:p>
          <w:p w14:paraId="02BEC54F" w14:textId="77777777" w:rsidR="00286705" w:rsidRDefault="00286705" w:rsidP="003C2D34">
            <w:pPr>
              <w:rPr>
                <w:b/>
                <w:sz w:val="17"/>
                <w:szCs w:val="17"/>
              </w:rPr>
            </w:pPr>
            <w:r>
              <w:rPr>
                <w:b/>
                <w:sz w:val="17"/>
                <w:szCs w:val="17"/>
              </w:rPr>
              <w:t>Design, Engineering and Construction Management</w:t>
            </w:r>
          </w:p>
          <w:p w14:paraId="6BA420A4" w14:textId="77777777" w:rsidR="00286705" w:rsidRDefault="00286705" w:rsidP="003C2D34">
            <w:pPr>
              <w:pStyle w:val="Heading2"/>
              <w:rPr>
                <w:rFonts w:asciiTheme="minorHAnsi" w:hAnsiTheme="minorHAnsi"/>
              </w:rPr>
            </w:pPr>
            <w:r>
              <w:rPr>
                <w:rFonts w:asciiTheme="minorHAnsi" w:hAnsiTheme="minorHAnsi"/>
              </w:rPr>
              <w:t>position description</w:t>
            </w:r>
          </w:p>
          <w:p w14:paraId="12853596" w14:textId="77777777" w:rsidR="00286705" w:rsidRDefault="00286705" w:rsidP="00286705">
            <w:pPr>
              <w:pStyle w:val="ListParagraph"/>
              <w:numPr>
                <w:ilvl w:val="0"/>
                <w:numId w:val="19"/>
              </w:numPr>
              <w:rPr>
                <w:b/>
                <w:sz w:val="17"/>
                <w:szCs w:val="17"/>
              </w:rPr>
            </w:pPr>
            <w:r>
              <w:rPr>
                <w:b/>
                <w:sz w:val="17"/>
                <w:szCs w:val="17"/>
              </w:rPr>
              <w:t>Conduct independent reviews of agency product, project and processes using the value management methodology (includes Value Analysis, Constructability Reviews and Risk Assessment/ Analysis workshops)</w:t>
            </w:r>
          </w:p>
          <w:p w14:paraId="1B65653B" w14:textId="77777777" w:rsidR="00286705" w:rsidRDefault="00286705" w:rsidP="00286705">
            <w:pPr>
              <w:pStyle w:val="ListParagraph"/>
              <w:numPr>
                <w:ilvl w:val="0"/>
                <w:numId w:val="19"/>
              </w:numPr>
              <w:rPr>
                <w:b/>
                <w:sz w:val="17"/>
                <w:szCs w:val="17"/>
              </w:rPr>
            </w:pPr>
            <w:r>
              <w:rPr>
                <w:b/>
                <w:sz w:val="17"/>
                <w:szCs w:val="17"/>
              </w:rPr>
              <w:t>Advocate for Value Management (VM)/ Value Engineering (VE) process as a problem-solving tool to build consensus among stakeholders, increase stewardship, improve customer service with our partners, solve difficult transportation problems, and improve project quality.</w:t>
            </w:r>
          </w:p>
          <w:p w14:paraId="1BE94295" w14:textId="77777777" w:rsidR="00286705" w:rsidRDefault="00286705" w:rsidP="00286705">
            <w:pPr>
              <w:pStyle w:val="ListParagraph"/>
              <w:numPr>
                <w:ilvl w:val="0"/>
                <w:numId w:val="19"/>
              </w:numPr>
              <w:rPr>
                <w:b/>
                <w:sz w:val="17"/>
                <w:szCs w:val="17"/>
              </w:rPr>
            </w:pPr>
            <w:r>
              <w:rPr>
                <w:b/>
                <w:sz w:val="17"/>
                <w:szCs w:val="17"/>
              </w:rPr>
              <w:t xml:space="preserve">Promote VE internally to facilitate overall ST management objectives of streamlining operations, improving performance, reliability, quality, safety and reducing life-cycle costs.    </w:t>
            </w:r>
          </w:p>
          <w:p w14:paraId="5EABFFCE" w14:textId="77777777" w:rsidR="00286705" w:rsidRDefault="00286705" w:rsidP="00286705">
            <w:pPr>
              <w:pStyle w:val="ListParagraph"/>
              <w:numPr>
                <w:ilvl w:val="0"/>
                <w:numId w:val="19"/>
              </w:numPr>
              <w:rPr>
                <w:b/>
                <w:sz w:val="17"/>
                <w:szCs w:val="17"/>
              </w:rPr>
            </w:pPr>
            <w:r>
              <w:rPr>
                <w:b/>
                <w:sz w:val="17"/>
                <w:szCs w:val="17"/>
              </w:rPr>
              <w:t>Train ST staff in Policy and Procedures as they relate to Value Engineering and Risk Management</w:t>
            </w:r>
          </w:p>
          <w:p w14:paraId="07816C17" w14:textId="77777777" w:rsidR="00286705" w:rsidRDefault="00286705" w:rsidP="00286705">
            <w:pPr>
              <w:pStyle w:val="ListParagraph"/>
              <w:numPr>
                <w:ilvl w:val="0"/>
                <w:numId w:val="19"/>
              </w:numPr>
              <w:rPr>
                <w:b/>
                <w:sz w:val="17"/>
                <w:szCs w:val="17"/>
              </w:rPr>
            </w:pPr>
            <w:r>
              <w:rPr>
                <w:b/>
                <w:sz w:val="17"/>
                <w:szCs w:val="17"/>
              </w:rPr>
              <w:t>Liaison with FTA/ PMOC for Value Engineering and Risk Management</w:t>
            </w:r>
          </w:p>
          <w:p w14:paraId="0B1C5133" w14:textId="77777777" w:rsidR="00286705" w:rsidRDefault="00286705" w:rsidP="003C2D34">
            <w:pPr>
              <w:ind w:left="360"/>
              <w:rPr>
                <w:b/>
                <w:sz w:val="17"/>
                <w:szCs w:val="17"/>
              </w:rPr>
            </w:pPr>
          </w:p>
          <w:p w14:paraId="5863D6C3" w14:textId="77777777" w:rsidR="00286705" w:rsidRDefault="00286705" w:rsidP="003C2D34">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0932CA63" w14:textId="77777777" w:rsidR="00286705" w:rsidRDefault="00286705" w:rsidP="003C2D34">
            <w:pPr>
              <w:rPr>
                <w:b/>
                <w:sz w:val="17"/>
                <w:szCs w:val="17"/>
              </w:rPr>
            </w:pPr>
            <w:r>
              <w:rPr>
                <w:b/>
                <w:sz w:val="17"/>
                <w:szCs w:val="17"/>
              </w:rPr>
              <w:t>I would like to develop a comprehensive agency strategy and centralized management approach of how we engage with Third Parties in our capital project planning, design and construction phases.</w:t>
            </w:r>
          </w:p>
          <w:p w14:paraId="7C8AFFBE" w14:textId="77777777" w:rsidR="00286705" w:rsidRDefault="00286705" w:rsidP="003C2D34">
            <w:pPr>
              <w:rPr>
                <w:b/>
                <w:sz w:val="17"/>
                <w:szCs w:val="17"/>
              </w:rPr>
            </w:pPr>
          </w:p>
          <w:p w14:paraId="7B821CAC" w14:textId="77777777" w:rsidR="00286705" w:rsidRDefault="00286705" w:rsidP="003C2D34">
            <w:r>
              <w:rPr>
                <w:b/>
                <w:sz w:val="17"/>
                <w:szCs w:val="17"/>
              </w:rPr>
              <w:t>I am primarily interested in how other agencies strategize their dealings with jurisdictions having permitting authority and external stakeholders -Authorities Having Jurisdiction (AHJ). Does each agency project team deal with AHJ's on their own or is there a centralized management and strategy to deal with AHJ's?</w:t>
            </w:r>
            <w:r>
              <w:t xml:space="preserve"> </w:t>
            </w:r>
          </w:p>
          <w:p w14:paraId="4992EE0A" w14:textId="77777777" w:rsidR="00286705" w:rsidRDefault="00286705" w:rsidP="003C2D34"/>
          <w:p w14:paraId="24C2E3B4" w14:textId="77777777" w:rsidR="00286705" w:rsidRDefault="00286705" w:rsidP="003C2D34">
            <w:r>
              <w:rPr>
                <w:b/>
                <w:sz w:val="17"/>
                <w:szCs w:val="17"/>
              </w:rPr>
              <w:t>One approach for ST is to pursue a state legislature approval that will grant a legal self-permitting authority. However, this may be a big lift. Instead ST could use several strategies that can minimize the effects on ST projects relative to schedule and cost impacts. For example, AHJ requirements and ST design criteria manual requirements for stations, facilities often conflict. There is an opportunity to develop a mutually beneficial plan that can minimize risks for project and build stakeholder engagement. These are issues that are not new to ST and I want to use my time at EnoMAX to understand how other transit agencies have developed strategies that foster partnerships with major AHJ's.</w:t>
            </w:r>
          </w:p>
        </w:tc>
      </w:tr>
    </w:tbl>
    <w:p w14:paraId="7C80765A" w14:textId="77777777" w:rsidR="00286705" w:rsidRDefault="00286705" w:rsidP="00286705">
      <w:r>
        <w:br w:type="page"/>
      </w:r>
    </w:p>
    <w:tbl>
      <w:tblPr>
        <w:tblW w:w="0" w:type="auto"/>
        <w:tblLayout w:type="fixed"/>
        <w:tblLook w:val="04A0" w:firstRow="1" w:lastRow="0" w:firstColumn="1" w:lastColumn="0" w:noHBand="0" w:noVBand="1"/>
      </w:tblPr>
      <w:tblGrid>
        <w:gridCol w:w="3600"/>
        <w:gridCol w:w="720"/>
        <w:gridCol w:w="6470"/>
      </w:tblGrid>
      <w:tr w:rsidR="00286705" w14:paraId="72EA63AC" w14:textId="77777777" w:rsidTr="003C2D34">
        <w:trPr>
          <w:trHeight w:val="4410"/>
        </w:trPr>
        <w:tc>
          <w:tcPr>
            <w:tcW w:w="3600" w:type="dxa"/>
            <w:vAlign w:val="bottom"/>
            <w:hideMark/>
          </w:tcPr>
          <w:p w14:paraId="674967B5" w14:textId="77777777" w:rsidR="00286705" w:rsidRDefault="00286705" w:rsidP="003C2D34">
            <w:pPr>
              <w:tabs>
                <w:tab w:val="left" w:pos="990"/>
              </w:tabs>
              <w:jc w:val="center"/>
            </w:pPr>
            <w:r>
              <w:rPr>
                <w:noProof/>
              </w:rPr>
              <w:lastRenderedPageBreak/>
              <w:drawing>
                <wp:inline distT="0" distB="0" distL="0" distR="0" wp14:anchorId="4FAF1D9F" wp14:editId="0C102E84">
                  <wp:extent cx="1644650" cy="2197100"/>
                  <wp:effectExtent l="0" t="0" r="0" b="0"/>
                  <wp:docPr id="24" name="Picture 24" descr="A person wearing a suit and tie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person wearing a suit and tie smiling at the camera&#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44650" cy="2197100"/>
                          </a:xfrm>
                          <a:prstGeom prst="rect">
                            <a:avLst/>
                          </a:prstGeom>
                          <a:noFill/>
                          <a:ln>
                            <a:noFill/>
                          </a:ln>
                        </pic:spPr>
                      </pic:pic>
                    </a:graphicData>
                  </a:graphic>
                </wp:inline>
              </w:drawing>
            </w:r>
          </w:p>
        </w:tc>
        <w:tc>
          <w:tcPr>
            <w:tcW w:w="720" w:type="dxa"/>
          </w:tcPr>
          <w:p w14:paraId="061C8544" w14:textId="77777777" w:rsidR="00286705" w:rsidRDefault="00286705" w:rsidP="003C2D34">
            <w:pPr>
              <w:tabs>
                <w:tab w:val="left" w:pos="990"/>
              </w:tabs>
            </w:pPr>
          </w:p>
        </w:tc>
        <w:tc>
          <w:tcPr>
            <w:tcW w:w="6470" w:type="dxa"/>
            <w:vAlign w:val="bottom"/>
            <w:hideMark/>
          </w:tcPr>
          <w:p w14:paraId="0F313482" w14:textId="77777777" w:rsidR="00286705" w:rsidRDefault="00286705" w:rsidP="003C2D34">
            <w:pPr>
              <w:rPr>
                <w:rFonts w:asciiTheme="majorHAnsi" w:hAnsiTheme="majorHAnsi"/>
                <w:sz w:val="72"/>
                <w:szCs w:val="72"/>
              </w:rPr>
            </w:pPr>
            <w:r>
              <w:rPr>
                <w:rFonts w:asciiTheme="majorHAnsi" w:hAnsiTheme="majorHAnsi"/>
                <w:caps/>
                <w:color w:val="000000" w:themeColor="text1"/>
                <w:sz w:val="72"/>
                <w:szCs w:val="72"/>
              </w:rPr>
              <w:t>Gabe rukeyser</w:t>
            </w:r>
          </w:p>
          <w:p w14:paraId="6DB8188B" w14:textId="77777777" w:rsidR="00286705" w:rsidRDefault="00286705" w:rsidP="003C2D34">
            <w:pPr>
              <w:rPr>
                <w:rFonts w:asciiTheme="majorHAnsi" w:hAnsiTheme="majorHAnsi"/>
                <w:b/>
                <w:sz w:val="40"/>
                <w:szCs w:val="40"/>
              </w:rPr>
            </w:pPr>
            <w:r>
              <w:rPr>
                <w:rFonts w:asciiTheme="majorHAnsi" w:hAnsiTheme="majorHAnsi"/>
                <w:b/>
                <w:sz w:val="40"/>
                <w:szCs w:val="40"/>
              </w:rPr>
              <w:t>Sound Transit</w:t>
            </w:r>
          </w:p>
          <w:p w14:paraId="4A928AFA" w14:textId="77777777" w:rsidR="00286705" w:rsidRDefault="00286705" w:rsidP="003C2D34">
            <w:pPr>
              <w:pStyle w:val="Title"/>
              <w:rPr>
                <w:sz w:val="36"/>
                <w:szCs w:val="36"/>
              </w:rPr>
            </w:pPr>
            <w:r>
              <w:rPr>
                <w:rFonts w:asciiTheme="majorHAnsi" w:hAnsiTheme="majorHAnsi"/>
                <w:sz w:val="36"/>
                <w:szCs w:val="36"/>
              </w:rPr>
              <w:t>Link Transportation Manager</w:t>
            </w:r>
          </w:p>
        </w:tc>
      </w:tr>
      <w:tr w:rsidR="00286705" w14:paraId="2F03979B" w14:textId="77777777" w:rsidTr="003C2D34">
        <w:trPr>
          <w:trHeight w:val="7434"/>
        </w:trPr>
        <w:tc>
          <w:tcPr>
            <w:tcW w:w="3600" w:type="dxa"/>
            <w:tcMar>
              <w:top w:w="0" w:type="dxa"/>
              <w:left w:w="115" w:type="dxa"/>
              <w:bottom w:w="0" w:type="dxa"/>
              <w:right w:w="115" w:type="dxa"/>
            </w:tcMar>
          </w:tcPr>
          <w:sdt>
            <w:sdtPr>
              <w:id w:val="-104657642"/>
              <w:placeholder>
                <w:docPart w:val="23A6307D05E841AAA7C01AE07E4CF49D"/>
              </w:placeholder>
              <w:temporary/>
              <w:showingPlcHdr/>
            </w:sdtPr>
            <w:sdtEndPr/>
            <w:sdtContent>
              <w:p w14:paraId="24FEA8EF" w14:textId="77777777" w:rsidR="00286705" w:rsidRDefault="00286705" w:rsidP="003C2D34">
                <w:pPr>
                  <w:pStyle w:val="Heading3"/>
                </w:pPr>
                <w:r>
                  <w:rPr>
                    <w:rFonts w:ascii="Interstate Regular" w:hAnsi="Interstate Regular"/>
                  </w:rPr>
                  <w:t>Profile</w:t>
                </w:r>
              </w:p>
            </w:sdtContent>
          </w:sdt>
          <w:p w14:paraId="58A39E95" w14:textId="77777777" w:rsidR="00286705" w:rsidRDefault="00286705" w:rsidP="003C2D34">
            <w:r>
              <w:t xml:space="preserve">Gabe Rukeyser is the Link Transportation Manager for Sound Transit's Link Light Rail System. Before joining Sound Transit, Gabe worked for several transit agencies including King County Metro Rail, San Francisco Muni and the Hudson Bergen Light Rail system in New Jersey. Gabe began his rail career in freight railroads, working as a Car Inspector and Yardmaster for CSX in New York City. Prior to his rail transportation career, Gabe served in the US Navy for seven years. </w:t>
            </w:r>
          </w:p>
          <w:p w14:paraId="18079817" w14:textId="77777777" w:rsidR="00286705" w:rsidRDefault="00286705" w:rsidP="003C2D34"/>
          <w:p w14:paraId="76627BA6" w14:textId="77777777" w:rsidR="00286705" w:rsidRDefault="00286705" w:rsidP="003C2D34">
            <w:r>
              <w:t>When not working, Gabe enjoys spending time with his two daughters.</w:t>
            </w:r>
          </w:p>
          <w:p w14:paraId="3B2E9294" w14:textId="77777777" w:rsidR="00286705" w:rsidRDefault="00BE1416" w:rsidP="003C2D34">
            <w:pPr>
              <w:pStyle w:val="Heading3"/>
            </w:pPr>
            <w:sdt>
              <w:sdtPr>
                <w:id w:val="1096902474"/>
                <w:placeholder>
                  <w:docPart w:val="E68E8A635E0D47469D101A346E3355AB"/>
                </w:placeholder>
                <w:temporary/>
                <w:showingPlcHdr/>
              </w:sdtPr>
              <w:sdtEndPr/>
              <w:sdtContent>
                <w:r w:rsidR="00286705">
                  <w:rPr>
                    <w:rFonts w:ascii="Interstate Regular" w:hAnsi="Interstate Regular"/>
                  </w:rPr>
                  <w:t>Contact</w:t>
                </w:r>
              </w:sdtContent>
            </w:sdt>
          </w:p>
          <w:sdt>
            <w:sdtPr>
              <w:id w:val="-817874814"/>
              <w:placeholder>
                <w:docPart w:val="71D7B2F12A0B43BB8ECD191E8AD32728"/>
              </w:placeholder>
              <w:temporary/>
              <w:showingPlcHdr/>
            </w:sdtPr>
            <w:sdtEndPr/>
            <w:sdtContent>
              <w:p w14:paraId="04BA1A9A" w14:textId="77777777" w:rsidR="00286705" w:rsidRDefault="00286705" w:rsidP="003C2D34">
                <w:r>
                  <w:t>PHONE:</w:t>
                </w:r>
              </w:p>
            </w:sdtContent>
          </w:sdt>
          <w:p w14:paraId="729B2975" w14:textId="77777777" w:rsidR="00286705" w:rsidRDefault="00286705" w:rsidP="003C2D34">
            <w:r>
              <w:t>(206) 903-7411</w:t>
            </w:r>
          </w:p>
          <w:p w14:paraId="45927174" w14:textId="77777777" w:rsidR="00286705" w:rsidRDefault="00286705" w:rsidP="003C2D34"/>
          <w:p w14:paraId="1E174409" w14:textId="77777777" w:rsidR="00286705" w:rsidRDefault="00286705" w:rsidP="003C2D34">
            <w:r>
              <w:t>CELL PHONE:</w:t>
            </w:r>
          </w:p>
          <w:p w14:paraId="7D99DF63" w14:textId="77777777" w:rsidR="00286705" w:rsidRDefault="00286705" w:rsidP="003C2D34">
            <w:r>
              <w:t>(206) 255-2901</w:t>
            </w:r>
          </w:p>
          <w:p w14:paraId="131BDC2B" w14:textId="77777777" w:rsidR="00286705" w:rsidRDefault="00286705" w:rsidP="003C2D34"/>
          <w:sdt>
            <w:sdtPr>
              <w:id w:val="910126365"/>
              <w:placeholder>
                <w:docPart w:val="AD2693ACF8E64C0098F1519FFDAB4FE5"/>
              </w:placeholder>
              <w:temporary/>
              <w:showingPlcHdr/>
            </w:sdtPr>
            <w:sdtEndPr/>
            <w:sdtContent>
              <w:p w14:paraId="2EDA1332" w14:textId="77777777" w:rsidR="00286705" w:rsidRDefault="00286705" w:rsidP="003C2D34">
                <w:r>
                  <w:t>EMAIL:</w:t>
                </w:r>
              </w:p>
            </w:sdtContent>
          </w:sdt>
          <w:p w14:paraId="7F1F3A21" w14:textId="77777777" w:rsidR="00286705" w:rsidRDefault="00286705" w:rsidP="003C2D34">
            <w:r>
              <w:rPr>
                <w:rStyle w:val="Hyperlink"/>
                <w:color w:val="548AB7" w:themeColor="accent1" w:themeShade="BF"/>
              </w:rPr>
              <w:t>gabe.rukeyser@soundtransit.org</w:t>
            </w:r>
          </w:p>
        </w:tc>
        <w:tc>
          <w:tcPr>
            <w:tcW w:w="720" w:type="dxa"/>
            <w:tcMar>
              <w:top w:w="0" w:type="dxa"/>
              <w:left w:w="115" w:type="dxa"/>
              <w:bottom w:w="0" w:type="dxa"/>
              <w:right w:w="115" w:type="dxa"/>
            </w:tcMar>
          </w:tcPr>
          <w:p w14:paraId="6C060370" w14:textId="77777777" w:rsidR="00286705" w:rsidRDefault="00286705" w:rsidP="003C2D34">
            <w:pPr>
              <w:tabs>
                <w:tab w:val="left" w:pos="990"/>
              </w:tabs>
            </w:pPr>
          </w:p>
        </w:tc>
        <w:tc>
          <w:tcPr>
            <w:tcW w:w="6470" w:type="dxa"/>
            <w:tcMar>
              <w:top w:w="0" w:type="dxa"/>
              <w:left w:w="115" w:type="dxa"/>
              <w:bottom w:w="0" w:type="dxa"/>
              <w:right w:w="115" w:type="dxa"/>
            </w:tcMar>
          </w:tcPr>
          <w:p w14:paraId="3DBEDED7" w14:textId="77777777" w:rsidR="00286705" w:rsidRDefault="00286705" w:rsidP="003C2D34">
            <w:pPr>
              <w:pStyle w:val="Heading2"/>
              <w:rPr>
                <w:rFonts w:asciiTheme="minorHAnsi" w:hAnsiTheme="minorHAnsi"/>
              </w:rPr>
            </w:pPr>
            <w:r>
              <w:rPr>
                <w:rFonts w:asciiTheme="minorHAnsi" w:hAnsiTheme="minorHAnsi"/>
              </w:rPr>
              <w:t>department</w:t>
            </w:r>
          </w:p>
          <w:p w14:paraId="5E77C162" w14:textId="77777777" w:rsidR="00286705" w:rsidRDefault="00286705" w:rsidP="003C2D34">
            <w:pPr>
              <w:rPr>
                <w:b/>
                <w:szCs w:val="18"/>
              </w:rPr>
            </w:pPr>
            <w:r>
              <w:rPr>
                <w:b/>
                <w:szCs w:val="18"/>
              </w:rPr>
              <w:t>Operations</w:t>
            </w:r>
          </w:p>
          <w:p w14:paraId="3342C04B" w14:textId="77777777" w:rsidR="00286705" w:rsidRDefault="00286705" w:rsidP="003C2D34">
            <w:pPr>
              <w:pStyle w:val="Heading2"/>
              <w:rPr>
                <w:rFonts w:asciiTheme="minorHAnsi" w:hAnsiTheme="minorHAnsi"/>
              </w:rPr>
            </w:pPr>
            <w:r>
              <w:rPr>
                <w:rFonts w:asciiTheme="minorHAnsi" w:hAnsiTheme="minorHAnsi"/>
              </w:rPr>
              <w:t>position description</w:t>
            </w:r>
          </w:p>
          <w:p w14:paraId="22D7C21B" w14:textId="77777777" w:rsidR="00286705" w:rsidRDefault="00286705" w:rsidP="00286705">
            <w:pPr>
              <w:pStyle w:val="ListParagraph"/>
              <w:numPr>
                <w:ilvl w:val="0"/>
                <w:numId w:val="11"/>
              </w:numPr>
              <w:spacing w:after="160" w:line="256" w:lineRule="auto"/>
              <w:rPr>
                <w:b/>
              </w:rPr>
            </w:pPr>
            <w:r>
              <w:rPr>
                <w:b/>
              </w:rPr>
              <w:t>Manages and coordinates oversight of Agency contractor operator for Central Link light rail train service</w:t>
            </w:r>
          </w:p>
          <w:p w14:paraId="4A3E5CE0" w14:textId="77777777" w:rsidR="00286705" w:rsidRDefault="00286705" w:rsidP="00286705">
            <w:pPr>
              <w:pStyle w:val="ListParagraph"/>
              <w:numPr>
                <w:ilvl w:val="0"/>
                <w:numId w:val="11"/>
              </w:numPr>
              <w:spacing w:after="160" w:line="256" w:lineRule="auto"/>
              <w:rPr>
                <w:b/>
              </w:rPr>
            </w:pPr>
            <w:r>
              <w:rPr>
                <w:b/>
              </w:rPr>
              <w:t>Develops, manages and audits annual operating budget</w:t>
            </w:r>
          </w:p>
          <w:p w14:paraId="557DD9C3" w14:textId="77777777" w:rsidR="00286705" w:rsidRDefault="00286705" w:rsidP="00286705">
            <w:pPr>
              <w:pStyle w:val="ListParagraph"/>
              <w:numPr>
                <w:ilvl w:val="0"/>
                <w:numId w:val="11"/>
              </w:numPr>
              <w:spacing w:after="160" w:line="256" w:lineRule="auto"/>
              <w:rPr>
                <w:b/>
              </w:rPr>
            </w:pPr>
            <w:r>
              <w:rPr>
                <w:b/>
              </w:rPr>
              <w:t xml:space="preserve">Responsible for operational design criteria and requirements for systems and civil designs </w:t>
            </w:r>
          </w:p>
          <w:p w14:paraId="5817E641" w14:textId="77777777" w:rsidR="00286705" w:rsidRDefault="00286705" w:rsidP="00286705">
            <w:pPr>
              <w:pStyle w:val="ListParagraph"/>
              <w:numPr>
                <w:ilvl w:val="0"/>
                <w:numId w:val="11"/>
              </w:numPr>
              <w:spacing w:after="160" w:line="256" w:lineRule="auto"/>
              <w:rPr>
                <w:b/>
              </w:rPr>
            </w:pPr>
            <w:r>
              <w:rPr>
                <w:b/>
              </w:rPr>
              <w:t>Establishes train service requirements and schedules</w:t>
            </w:r>
          </w:p>
          <w:p w14:paraId="27E93257" w14:textId="77777777" w:rsidR="00286705" w:rsidRDefault="00286705" w:rsidP="00286705">
            <w:pPr>
              <w:pStyle w:val="ListParagraph"/>
              <w:numPr>
                <w:ilvl w:val="0"/>
                <w:numId w:val="11"/>
              </w:numPr>
              <w:spacing w:after="160" w:line="256" w:lineRule="auto"/>
              <w:rPr>
                <w:b/>
              </w:rPr>
            </w:pPr>
            <w:r>
              <w:rPr>
                <w:b/>
              </w:rPr>
              <w:t>Reviews design submittals for system safety elements coordinating with internal and external stakeholders and systems interfaces for operational functionality</w:t>
            </w:r>
          </w:p>
          <w:p w14:paraId="383D0E92" w14:textId="77777777" w:rsidR="00286705" w:rsidRDefault="00286705" w:rsidP="00286705">
            <w:pPr>
              <w:pStyle w:val="ListParagraph"/>
              <w:numPr>
                <w:ilvl w:val="0"/>
                <w:numId w:val="11"/>
              </w:numPr>
              <w:spacing w:after="160" w:line="256" w:lineRule="auto"/>
              <w:rPr>
                <w:b/>
              </w:rPr>
            </w:pPr>
            <w:r>
              <w:rPr>
                <w:b/>
              </w:rPr>
              <w:t>Develops Operations and Fleet Management Plans for existing and future lines</w:t>
            </w:r>
          </w:p>
          <w:p w14:paraId="1964BE26" w14:textId="77777777" w:rsidR="00286705" w:rsidRDefault="00286705" w:rsidP="00286705">
            <w:pPr>
              <w:pStyle w:val="ListParagraph"/>
              <w:numPr>
                <w:ilvl w:val="0"/>
                <w:numId w:val="11"/>
              </w:numPr>
              <w:spacing w:after="160" w:line="256" w:lineRule="auto"/>
              <w:rPr>
                <w:b/>
              </w:rPr>
            </w:pPr>
            <w:r>
              <w:rPr>
                <w:b/>
              </w:rPr>
              <w:t xml:space="preserve">Provides leadership to the division in support of department/division goals, policies, and procedures </w:t>
            </w:r>
            <w:r>
              <w:t xml:space="preserve"> </w:t>
            </w:r>
          </w:p>
          <w:p w14:paraId="48DF79BE" w14:textId="77777777" w:rsidR="00286705" w:rsidRDefault="00286705" w:rsidP="003C2D34">
            <w:pPr>
              <w:pStyle w:val="Heading2"/>
              <w:spacing w:before="0" w:after="60"/>
              <w:rPr>
                <w:rFonts w:asciiTheme="minorHAnsi" w:eastAsiaTheme="minorEastAsia" w:hAnsiTheme="minorHAnsi" w:cstheme="minorHAnsi"/>
                <w:bCs w:val="0"/>
                <w:caps w:val="0"/>
                <w:sz w:val="18"/>
                <w:szCs w:val="18"/>
              </w:rPr>
            </w:pPr>
            <w:r>
              <w:rPr>
                <w:rFonts w:asciiTheme="minorHAnsi" w:hAnsiTheme="minorHAnsi"/>
              </w:rPr>
              <w:t>business project</w:t>
            </w:r>
          </w:p>
          <w:p w14:paraId="404E41DE" w14:textId="77777777" w:rsidR="00286705" w:rsidRDefault="00286705" w:rsidP="003C2D34">
            <w:pPr>
              <w:jc w:val="both"/>
              <w:rPr>
                <w:b/>
                <w:szCs w:val="18"/>
              </w:rPr>
            </w:pPr>
            <w:r>
              <w:rPr>
                <w:b/>
                <w:szCs w:val="18"/>
              </w:rPr>
              <w:t xml:space="preserve">I am interested in how other transit agencies collect and disseminate daily operational data. At Sound Transit, much of the daily operational data is collected and documented by the control center, staffed by King County Metro, the contractor tasked with operations and maintenance of the rail system. The current system relies on individual controllers documenting events in a CSR (Controller Service Report) or a daily communication log. There is a high degree of variance in how and when CSRs and log entries are generated - although guidelines do exist. Because of this variability, it is difficult to analyze data to identify trends or trouble spots on the railroad. Sound Transit's SCADA system collects volumes of data but harvesting this data in a useable way has proved difficult. </w:t>
            </w:r>
          </w:p>
          <w:p w14:paraId="1541C54E" w14:textId="77777777" w:rsidR="00286705" w:rsidRDefault="00286705" w:rsidP="003C2D34">
            <w:pPr>
              <w:jc w:val="both"/>
              <w:rPr>
                <w:b/>
                <w:szCs w:val="18"/>
              </w:rPr>
            </w:pPr>
          </w:p>
          <w:p w14:paraId="173B0B25" w14:textId="77777777" w:rsidR="00286705" w:rsidRDefault="00286705" w:rsidP="003C2D34">
            <w:pPr>
              <w:jc w:val="both"/>
              <w:rPr>
                <w:b/>
                <w:szCs w:val="18"/>
              </w:rPr>
            </w:pPr>
            <w:r>
              <w:rPr>
                <w:b/>
                <w:szCs w:val="18"/>
              </w:rPr>
              <w:t xml:space="preserve">In learning more about how other agencies collect, document and disseminate operational data, I would like to develop some industry best practices to bring back to Sound Transit. I believe that collecting daily operational data will allow the operations team to analyze it and develop strategies for improving the performance of our system.  </w:t>
            </w:r>
          </w:p>
          <w:p w14:paraId="4F273AB2" w14:textId="77777777" w:rsidR="00286705" w:rsidRDefault="00286705" w:rsidP="003C2D34"/>
        </w:tc>
      </w:tr>
    </w:tbl>
    <w:p w14:paraId="37DBE016" w14:textId="77777777" w:rsidR="00286705" w:rsidRDefault="00286705" w:rsidP="00286705"/>
    <w:tbl>
      <w:tblPr>
        <w:tblW w:w="10845" w:type="dxa"/>
        <w:tblLayout w:type="fixed"/>
        <w:tblLook w:val="04A0" w:firstRow="1" w:lastRow="0" w:firstColumn="1" w:lastColumn="0" w:noHBand="0" w:noVBand="1"/>
      </w:tblPr>
      <w:tblGrid>
        <w:gridCol w:w="3618"/>
        <w:gridCol w:w="724"/>
        <w:gridCol w:w="6503"/>
      </w:tblGrid>
      <w:tr w:rsidR="00286705" w14:paraId="360F63E9" w14:textId="77777777" w:rsidTr="003C2D34">
        <w:trPr>
          <w:trHeight w:val="4285"/>
        </w:trPr>
        <w:tc>
          <w:tcPr>
            <w:tcW w:w="3620" w:type="dxa"/>
            <w:vAlign w:val="bottom"/>
            <w:hideMark/>
          </w:tcPr>
          <w:p w14:paraId="0930907A" w14:textId="77777777" w:rsidR="00286705" w:rsidRDefault="00286705" w:rsidP="003C2D34">
            <w:pPr>
              <w:tabs>
                <w:tab w:val="left" w:pos="990"/>
              </w:tabs>
              <w:jc w:val="center"/>
            </w:pPr>
            <w:r>
              <w:rPr>
                <w:noProof/>
              </w:rPr>
              <w:lastRenderedPageBreak/>
              <w:drawing>
                <wp:inline distT="0" distB="0" distL="0" distR="0" wp14:anchorId="63D52896" wp14:editId="0382E9E6">
                  <wp:extent cx="1644650" cy="2197100"/>
                  <wp:effectExtent l="0" t="0" r="0" b="0"/>
                  <wp:docPr id="25" name="Picture 25"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person smiling for the camera&#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44650" cy="2197100"/>
                          </a:xfrm>
                          <a:prstGeom prst="rect">
                            <a:avLst/>
                          </a:prstGeom>
                          <a:noFill/>
                          <a:ln>
                            <a:noFill/>
                          </a:ln>
                        </pic:spPr>
                      </pic:pic>
                    </a:graphicData>
                  </a:graphic>
                </wp:inline>
              </w:drawing>
            </w:r>
          </w:p>
        </w:tc>
        <w:tc>
          <w:tcPr>
            <w:tcW w:w="724" w:type="dxa"/>
          </w:tcPr>
          <w:p w14:paraId="27233BB0" w14:textId="77777777" w:rsidR="00286705" w:rsidRDefault="00286705" w:rsidP="003C2D34">
            <w:pPr>
              <w:tabs>
                <w:tab w:val="left" w:pos="990"/>
              </w:tabs>
            </w:pPr>
          </w:p>
        </w:tc>
        <w:tc>
          <w:tcPr>
            <w:tcW w:w="6506" w:type="dxa"/>
            <w:vAlign w:val="bottom"/>
            <w:hideMark/>
          </w:tcPr>
          <w:p w14:paraId="0DB59E97" w14:textId="77777777" w:rsidR="00286705" w:rsidRDefault="00286705" w:rsidP="003C2D34">
            <w:pPr>
              <w:rPr>
                <w:rFonts w:asciiTheme="majorHAnsi" w:hAnsiTheme="majorHAnsi"/>
                <w:sz w:val="72"/>
                <w:szCs w:val="72"/>
              </w:rPr>
            </w:pPr>
            <w:r>
              <w:rPr>
                <w:rFonts w:asciiTheme="majorHAnsi" w:hAnsiTheme="majorHAnsi"/>
                <w:caps/>
                <w:color w:val="000000" w:themeColor="text1"/>
                <w:sz w:val="72"/>
                <w:szCs w:val="72"/>
              </w:rPr>
              <w:t>Candace toth</w:t>
            </w:r>
          </w:p>
          <w:p w14:paraId="0B91BD8F" w14:textId="77777777" w:rsidR="00286705" w:rsidRDefault="00286705" w:rsidP="003C2D34">
            <w:pPr>
              <w:rPr>
                <w:rFonts w:asciiTheme="majorHAnsi" w:hAnsiTheme="majorHAnsi"/>
                <w:b/>
                <w:sz w:val="40"/>
                <w:szCs w:val="40"/>
              </w:rPr>
            </w:pPr>
            <w:r>
              <w:rPr>
                <w:rFonts w:asciiTheme="majorHAnsi" w:hAnsiTheme="majorHAnsi"/>
                <w:b/>
                <w:sz w:val="40"/>
                <w:szCs w:val="40"/>
              </w:rPr>
              <w:t>Sound Transit</w:t>
            </w:r>
          </w:p>
          <w:p w14:paraId="7121BAFD" w14:textId="77777777" w:rsidR="00286705" w:rsidRDefault="00286705" w:rsidP="003C2D34">
            <w:pPr>
              <w:pStyle w:val="Title"/>
              <w:rPr>
                <w:sz w:val="36"/>
                <w:szCs w:val="36"/>
              </w:rPr>
            </w:pPr>
            <w:r>
              <w:rPr>
                <w:rFonts w:asciiTheme="majorHAnsi" w:hAnsiTheme="majorHAnsi"/>
                <w:sz w:val="36"/>
                <w:szCs w:val="36"/>
              </w:rPr>
              <w:t>Program Manager - Capital Signage</w:t>
            </w:r>
          </w:p>
        </w:tc>
      </w:tr>
      <w:tr w:rsidR="00286705" w14:paraId="7C860774" w14:textId="77777777" w:rsidTr="003C2D34">
        <w:trPr>
          <w:trHeight w:val="7223"/>
        </w:trPr>
        <w:tc>
          <w:tcPr>
            <w:tcW w:w="3620" w:type="dxa"/>
            <w:tcMar>
              <w:top w:w="0" w:type="dxa"/>
              <w:left w:w="115" w:type="dxa"/>
              <w:bottom w:w="0" w:type="dxa"/>
              <w:right w:w="115" w:type="dxa"/>
            </w:tcMar>
          </w:tcPr>
          <w:p w14:paraId="0778BFFC" w14:textId="77777777" w:rsidR="00286705" w:rsidRDefault="00286705" w:rsidP="003C2D34">
            <w:pPr>
              <w:pStyle w:val="Heading3"/>
              <w:rPr>
                <w:sz w:val="20"/>
                <w:szCs w:val="20"/>
              </w:rPr>
            </w:pPr>
            <w:r>
              <w:rPr>
                <w:sz w:val="20"/>
                <w:szCs w:val="20"/>
              </w:rPr>
              <w:t>PROFILE</w:t>
            </w:r>
          </w:p>
          <w:p w14:paraId="3E69CDF6" w14:textId="77777777" w:rsidR="00286705" w:rsidRDefault="00286705" w:rsidP="003C2D34">
            <w:pPr>
              <w:rPr>
                <w:sz w:val="16"/>
                <w:szCs w:val="16"/>
              </w:rPr>
            </w:pPr>
            <w:r>
              <w:rPr>
                <w:sz w:val="16"/>
                <w:szCs w:val="16"/>
              </w:rPr>
              <w:t>Candace Toth joined Sound Transit in 2012 after 6 years of as a Project Manager for a nationally recognized east coast public artist.  Her responsibilities included evolving the artwork from concept through design, engineering, fabrication, on-site construction and installation. She utilizes her experience managing design and fabrication for ST's Capital Signage program, which involves the standards, design, and implementation of the Agency's wayfinding, ADA, and customer information signage at new facilities throughout multiple transportation modes.  Candace closely coordinates with various departments, operating partners, municipal jurisdictions, and signage fabrication and installation contractors.  In 2017 Candace earned her Project Management Professional (PMP) certification and participated in ST’s Management Excellence Program. Prior to that, she was awarded Mass Transit Magazine's "Top 40 Under 40" in 2016.</w:t>
            </w:r>
          </w:p>
          <w:p w14:paraId="7C0F1EAB" w14:textId="77777777" w:rsidR="00286705" w:rsidRDefault="00286705" w:rsidP="003C2D34">
            <w:pPr>
              <w:rPr>
                <w:sz w:val="16"/>
                <w:szCs w:val="16"/>
              </w:rPr>
            </w:pPr>
          </w:p>
          <w:p w14:paraId="6B189130" w14:textId="77777777" w:rsidR="00286705" w:rsidRDefault="00286705" w:rsidP="003C2D34">
            <w:pPr>
              <w:rPr>
                <w:sz w:val="16"/>
                <w:szCs w:val="16"/>
              </w:rPr>
            </w:pPr>
            <w:r>
              <w:rPr>
                <w:sz w:val="16"/>
                <w:szCs w:val="16"/>
              </w:rPr>
              <w:t>She is a Brown University alumni and Ivy League Fastpitch Softball Champion. When not focused on signage and wayfinding, she enjoys bike camping throughout the Pacific Northwest, and making and sharing good food with good friends. She is a maker, baker, biker and obsessed knitter.</w:t>
            </w:r>
          </w:p>
          <w:p w14:paraId="2886BD13" w14:textId="77777777" w:rsidR="00286705" w:rsidRDefault="00286705" w:rsidP="003C2D34">
            <w:pPr>
              <w:pStyle w:val="Heading3"/>
              <w:rPr>
                <w:sz w:val="20"/>
                <w:szCs w:val="20"/>
              </w:rPr>
            </w:pPr>
            <w:r>
              <w:rPr>
                <w:sz w:val="20"/>
                <w:szCs w:val="20"/>
              </w:rPr>
              <w:t>CONTACT</w:t>
            </w:r>
          </w:p>
          <w:sdt>
            <w:sdtPr>
              <w:rPr>
                <w:sz w:val="16"/>
                <w:szCs w:val="16"/>
              </w:rPr>
              <w:id w:val="-291747597"/>
              <w:placeholder>
                <w:docPart w:val="3EEAE342C9DE4FEFA55CBA52BF846EBF"/>
              </w:placeholder>
              <w:temporary/>
              <w:showingPlcHdr/>
            </w:sdtPr>
            <w:sdtEndPr/>
            <w:sdtContent>
              <w:p w14:paraId="54104543" w14:textId="77777777" w:rsidR="00286705" w:rsidRDefault="00286705" w:rsidP="003C2D34">
                <w:pPr>
                  <w:rPr>
                    <w:sz w:val="16"/>
                    <w:szCs w:val="16"/>
                  </w:rPr>
                </w:pPr>
                <w:r>
                  <w:rPr>
                    <w:sz w:val="16"/>
                    <w:szCs w:val="16"/>
                  </w:rPr>
                  <w:t>PHONE:</w:t>
                </w:r>
              </w:p>
            </w:sdtContent>
          </w:sdt>
          <w:p w14:paraId="0F3E007F" w14:textId="77777777" w:rsidR="00286705" w:rsidRDefault="00286705" w:rsidP="003C2D34">
            <w:pPr>
              <w:rPr>
                <w:sz w:val="16"/>
                <w:szCs w:val="16"/>
              </w:rPr>
            </w:pPr>
            <w:r>
              <w:rPr>
                <w:sz w:val="16"/>
                <w:szCs w:val="16"/>
              </w:rPr>
              <w:t>(206) 903-7513</w:t>
            </w:r>
          </w:p>
          <w:p w14:paraId="58A5C3DA" w14:textId="77777777" w:rsidR="00286705" w:rsidRDefault="00286705" w:rsidP="003C2D34">
            <w:pPr>
              <w:rPr>
                <w:sz w:val="16"/>
                <w:szCs w:val="16"/>
              </w:rPr>
            </w:pPr>
          </w:p>
          <w:p w14:paraId="6A57797B" w14:textId="77777777" w:rsidR="00286705" w:rsidRDefault="00286705" w:rsidP="003C2D34">
            <w:pPr>
              <w:rPr>
                <w:sz w:val="16"/>
                <w:szCs w:val="16"/>
              </w:rPr>
            </w:pPr>
            <w:r>
              <w:rPr>
                <w:sz w:val="16"/>
                <w:szCs w:val="16"/>
              </w:rPr>
              <w:t>CELL PHONE:</w:t>
            </w:r>
          </w:p>
          <w:p w14:paraId="38DC441E" w14:textId="77777777" w:rsidR="00286705" w:rsidRDefault="00286705" w:rsidP="003C2D34">
            <w:pPr>
              <w:rPr>
                <w:sz w:val="16"/>
                <w:szCs w:val="16"/>
              </w:rPr>
            </w:pPr>
            <w:r>
              <w:rPr>
                <w:sz w:val="16"/>
                <w:szCs w:val="16"/>
              </w:rPr>
              <w:t>(425) 922-5129</w:t>
            </w:r>
          </w:p>
          <w:p w14:paraId="752E03F8" w14:textId="77777777" w:rsidR="00286705" w:rsidRDefault="00286705" w:rsidP="003C2D34">
            <w:pPr>
              <w:rPr>
                <w:sz w:val="16"/>
                <w:szCs w:val="16"/>
              </w:rPr>
            </w:pPr>
          </w:p>
          <w:sdt>
            <w:sdtPr>
              <w:rPr>
                <w:sz w:val="16"/>
                <w:szCs w:val="16"/>
              </w:rPr>
              <w:id w:val="-401829587"/>
              <w:placeholder>
                <w:docPart w:val="32D146202DB24A45A2BBC9FB92F94564"/>
              </w:placeholder>
              <w:temporary/>
              <w:showingPlcHdr/>
            </w:sdtPr>
            <w:sdtEndPr/>
            <w:sdtContent>
              <w:p w14:paraId="015B2F78" w14:textId="77777777" w:rsidR="00286705" w:rsidRDefault="00286705" w:rsidP="003C2D34">
                <w:pPr>
                  <w:rPr>
                    <w:sz w:val="16"/>
                    <w:szCs w:val="16"/>
                  </w:rPr>
                </w:pPr>
                <w:r>
                  <w:rPr>
                    <w:sz w:val="16"/>
                    <w:szCs w:val="16"/>
                  </w:rPr>
                  <w:t>EMAIL:</w:t>
                </w:r>
              </w:p>
            </w:sdtContent>
          </w:sdt>
          <w:p w14:paraId="2238B123" w14:textId="77777777" w:rsidR="00286705" w:rsidRDefault="00286705" w:rsidP="003C2D34">
            <w:r>
              <w:rPr>
                <w:rStyle w:val="Hyperlink"/>
                <w:color w:val="548AB7" w:themeColor="accent1" w:themeShade="BF"/>
                <w:sz w:val="16"/>
                <w:szCs w:val="16"/>
              </w:rPr>
              <w:t>Candace.Toth@soundtransit.org</w:t>
            </w:r>
          </w:p>
        </w:tc>
        <w:tc>
          <w:tcPr>
            <w:tcW w:w="724" w:type="dxa"/>
            <w:tcMar>
              <w:top w:w="0" w:type="dxa"/>
              <w:left w:w="115" w:type="dxa"/>
              <w:bottom w:w="0" w:type="dxa"/>
              <w:right w:w="115" w:type="dxa"/>
            </w:tcMar>
          </w:tcPr>
          <w:p w14:paraId="73F05B70" w14:textId="77777777" w:rsidR="00286705" w:rsidRDefault="00286705" w:rsidP="003C2D34">
            <w:pPr>
              <w:tabs>
                <w:tab w:val="left" w:pos="990"/>
              </w:tabs>
            </w:pPr>
          </w:p>
        </w:tc>
        <w:tc>
          <w:tcPr>
            <w:tcW w:w="6506" w:type="dxa"/>
            <w:tcMar>
              <w:top w:w="0" w:type="dxa"/>
              <w:left w:w="115" w:type="dxa"/>
              <w:bottom w:w="0" w:type="dxa"/>
              <w:right w:w="115" w:type="dxa"/>
            </w:tcMar>
          </w:tcPr>
          <w:p w14:paraId="66F0C737" w14:textId="77777777" w:rsidR="00286705" w:rsidRDefault="00286705" w:rsidP="003C2D34">
            <w:pPr>
              <w:pStyle w:val="Heading2"/>
              <w:rPr>
                <w:rFonts w:asciiTheme="minorHAnsi" w:hAnsiTheme="minorHAnsi"/>
                <w:sz w:val="20"/>
                <w:szCs w:val="20"/>
              </w:rPr>
            </w:pPr>
            <w:r>
              <w:rPr>
                <w:rFonts w:asciiTheme="minorHAnsi" w:hAnsiTheme="minorHAnsi"/>
                <w:sz w:val="20"/>
                <w:szCs w:val="20"/>
              </w:rPr>
              <w:t>department</w:t>
            </w:r>
          </w:p>
          <w:p w14:paraId="3E178463" w14:textId="77777777" w:rsidR="00286705" w:rsidRDefault="00286705" w:rsidP="003C2D34">
            <w:pPr>
              <w:rPr>
                <w:b/>
                <w:sz w:val="17"/>
                <w:szCs w:val="17"/>
              </w:rPr>
            </w:pPr>
            <w:r>
              <w:rPr>
                <w:b/>
                <w:sz w:val="17"/>
                <w:szCs w:val="17"/>
              </w:rPr>
              <w:t>Design Engineering Construction Management / Architecture &amp; Art Division</w:t>
            </w:r>
          </w:p>
          <w:p w14:paraId="273EAA06" w14:textId="77777777" w:rsidR="00286705" w:rsidRDefault="00286705" w:rsidP="003C2D34">
            <w:pPr>
              <w:pStyle w:val="Heading2"/>
              <w:rPr>
                <w:rFonts w:asciiTheme="minorHAnsi" w:hAnsiTheme="minorHAnsi"/>
                <w:sz w:val="20"/>
                <w:szCs w:val="20"/>
              </w:rPr>
            </w:pPr>
            <w:r>
              <w:rPr>
                <w:rFonts w:asciiTheme="minorHAnsi" w:hAnsiTheme="minorHAnsi"/>
                <w:sz w:val="20"/>
                <w:szCs w:val="20"/>
              </w:rPr>
              <w:t>position description</w:t>
            </w:r>
          </w:p>
          <w:p w14:paraId="2A0D7CC7" w14:textId="77777777" w:rsidR="00286705" w:rsidRDefault="00286705" w:rsidP="00286705">
            <w:pPr>
              <w:pStyle w:val="ListParagraph"/>
              <w:numPr>
                <w:ilvl w:val="0"/>
                <w:numId w:val="20"/>
              </w:numPr>
              <w:rPr>
                <w:b/>
                <w:sz w:val="17"/>
                <w:szCs w:val="17"/>
              </w:rPr>
            </w:pPr>
            <w:r>
              <w:rPr>
                <w:b/>
                <w:sz w:val="17"/>
                <w:szCs w:val="17"/>
              </w:rPr>
              <w:t>DECM Customer Signage Project Manager. Manage Sound Transit's Capital Signage Program.  Manage scope, schedule, budget for multiple simultaneous capital projects and overlapping contracts (primarily static customer signage).  Manage procurement and project implementation strategy for static signage.  Oversee staff and consultants.</w:t>
            </w:r>
          </w:p>
          <w:p w14:paraId="6278948A" w14:textId="77777777" w:rsidR="00286705" w:rsidRDefault="00286705" w:rsidP="00286705">
            <w:pPr>
              <w:pStyle w:val="ListParagraph"/>
              <w:numPr>
                <w:ilvl w:val="0"/>
                <w:numId w:val="20"/>
              </w:numPr>
              <w:rPr>
                <w:b/>
                <w:sz w:val="17"/>
                <w:szCs w:val="17"/>
              </w:rPr>
            </w:pPr>
            <w:r>
              <w:rPr>
                <w:b/>
                <w:sz w:val="17"/>
                <w:szCs w:val="17"/>
              </w:rPr>
              <w:t>Manage sign standards, manuals, guide specs and related documents. Oversee required updates.  Develop new standards and processes when needed for both static signage and dynamic signage.</w:t>
            </w:r>
          </w:p>
          <w:p w14:paraId="46E75F74" w14:textId="77777777" w:rsidR="00286705" w:rsidRDefault="00286705" w:rsidP="00286705">
            <w:pPr>
              <w:pStyle w:val="ListParagraph"/>
              <w:numPr>
                <w:ilvl w:val="0"/>
                <w:numId w:val="20"/>
              </w:numPr>
              <w:rPr>
                <w:b/>
                <w:sz w:val="17"/>
                <w:szCs w:val="17"/>
              </w:rPr>
            </w:pPr>
            <w:r>
              <w:rPr>
                <w:b/>
                <w:sz w:val="17"/>
                <w:szCs w:val="17"/>
              </w:rPr>
              <w:t>Design Manager for Capital customer signage at new facilities. Direct consultants, generate IFC ready drawings, collaborate with Communications &amp; External Affairs to develop production-ready graphics and protect brand.</w:t>
            </w:r>
          </w:p>
          <w:p w14:paraId="3545BF81" w14:textId="77777777" w:rsidR="00286705" w:rsidRDefault="00286705" w:rsidP="00286705">
            <w:pPr>
              <w:pStyle w:val="ListParagraph"/>
              <w:numPr>
                <w:ilvl w:val="0"/>
                <w:numId w:val="20"/>
              </w:numPr>
              <w:rPr>
                <w:b/>
                <w:sz w:val="17"/>
                <w:szCs w:val="17"/>
              </w:rPr>
            </w:pPr>
            <w:r>
              <w:rPr>
                <w:b/>
                <w:sz w:val="17"/>
                <w:szCs w:val="17"/>
              </w:rPr>
              <w:t>Construction Manager for Capital customer signage at new facilities. Manage on-site installation work of 3rd party vendors, while coordinating with civil contracts. Oversee permitting/site access, creative problem-solving in the field, change orders, inspections and punch lists through Link revenue service and contract closure.</w:t>
            </w:r>
          </w:p>
          <w:p w14:paraId="4FD093F3" w14:textId="77777777" w:rsidR="00286705" w:rsidRDefault="00286705" w:rsidP="00286705">
            <w:pPr>
              <w:pStyle w:val="ListParagraph"/>
              <w:numPr>
                <w:ilvl w:val="0"/>
                <w:numId w:val="20"/>
              </w:numPr>
              <w:rPr>
                <w:b/>
                <w:sz w:val="17"/>
                <w:szCs w:val="17"/>
              </w:rPr>
            </w:pPr>
            <w:r>
              <w:rPr>
                <w:b/>
                <w:sz w:val="17"/>
                <w:szCs w:val="17"/>
              </w:rPr>
              <w:t xml:space="preserve">Collaborate with all project stakeholders to incorporate best practices and UX user-centered design approach into signage research, studies, and design standards for static and dynamic signage. Co-Chair of Signage Governance Team (SGT), interdepartmental committee ensuring agency-wide programmatic approach to signage management. </w:t>
            </w:r>
          </w:p>
          <w:p w14:paraId="0FC8B430" w14:textId="77777777" w:rsidR="00286705" w:rsidRDefault="00286705" w:rsidP="003C2D34">
            <w:pPr>
              <w:ind w:left="360"/>
              <w:rPr>
                <w:b/>
                <w:sz w:val="17"/>
                <w:szCs w:val="17"/>
              </w:rPr>
            </w:pPr>
          </w:p>
          <w:p w14:paraId="21B53FED" w14:textId="77777777" w:rsidR="00286705" w:rsidRDefault="00286705" w:rsidP="003C2D34">
            <w:pPr>
              <w:pStyle w:val="Heading2"/>
              <w:spacing w:before="0" w:after="60"/>
              <w:rPr>
                <w:rFonts w:asciiTheme="minorHAnsi" w:eastAsiaTheme="minorEastAsia" w:hAnsiTheme="minorHAnsi" w:cstheme="minorHAnsi"/>
                <w:bCs w:val="0"/>
                <w:caps w:val="0"/>
                <w:sz w:val="20"/>
                <w:szCs w:val="20"/>
              </w:rPr>
            </w:pPr>
            <w:r>
              <w:rPr>
                <w:rFonts w:asciiTheme="minorHAnsi" w:hAnsiTheme="minorHAnsi"/>
                <w:sz w:val="20"/>
                <w:szCs w:val="20"/>
              </w:rPr>
              <w:t>business project</w:t>
            </w:r>
          </w:p>
          <w:p w14:paraId="41621A33" w14:textId="77777777" w:rsidR="00286705" w:rsidRDefault="00286705" w:rsidP="003C2D34">
            <w:pPr>
              <w:rPr>
                <w:b/>
                <w:sz w:val="17"/>
                <w:szCs w:val="17"/>
              </w:rPr>
            </w:pPr>
            <w:r>
              <w:rPr>
                <w:b/>
                <w:sz w:val="17"/>
                <w:szCs w:val="17"/>
              </w:rPr>
              <w:t xml:space="preserve">I am interested in learning about other agency's signage standards for static signage and dynamic signage (both in stations and on vehicles). My focus is primarily rail; however, bus, intermodal, and BRT standards would also be useful. I will be updating our agency's signage manual this year and would like that effort informed by best practices gleaned from EnoMAX. In addition, I will be updating a number of signs at existing stations each time we open an expansion of our Link light rail system, or BRT system-these are excellent opportunities to implement improvements, which could also stem from recommendations gleaned from EnoMAX.  </w:t>
            </w:r>
          </w:p>
          <w:p w14:paraId="6B93EBB8" w14:textId="77777777" w:rsidR="00286705" w:rsidRDefault="00286705" w:rsidP="003C2D34">
            <w:pPr>
              <w:rPr>
                <w:b/>
                <w:sz w:val="17"/>
                <w:szCs w:val="17"/>
              </w:rPr>
            </w:pPr>
          </w:p>
          <w:p w14:paraId="24C6DFD7" w14:textId="77777777" w:rsidR="00286705" w:rsidRDefault="00286705" w:rsidP="003C2D34">
            <w:pPr>
              <w:rPr>
                <w:b/>
                <w:sz w:val="17"/>
                <w:szCs w:val="17"/>
              </w:rPr>
            </w:pPr>
            <w:r>
              <w:rPr>
                <w:b/>
                <w:sz w:val="17"/>
                <w:szCs w:val="17"/>
              </w:rPr>
              <w:t>How do we design a signage system to be flexible and future-proof?</w:t>
            </w:r>
          </w:p>
        </w:tc>
      </w:tr>
    </w:tbl>
    <w:p w14:paraId="3CD8F0DD" w14:textId="77777777" w:rsidR="00286705" w:rsidRDefault="00286705" w:rsidP="00286705"/>
    <w:p w14:paraId="6CF6E91B" w14:textId="2F96ACE7" w:rsidR="00286705" w:rsidRDefault="00286705">
      <w:r>
        <w:br w:type="page"/>
      </w:r>
    </w:p>
    <w:tbl>
      <w:tblPr>
        <w:tblW w:w="0" w:type="auto"/>
        <w:tblLayout w:type="fixed"/>
        <w:tblLook w:val="04A0" w:firstRow="1" w:lastRow="0" w:firstColumn="1" w:lastColumn="0" w:noHBand="0" w:noVBand="1"/>
      </w:tblPr>
      <w:tblGrid>
        <w:gridCol w:w="3600"/>
        <w:gridCol w:w="720"/>
        <w:gridCol w:w="6470"/>
      </w:tblGrid>
      <w:tr w:rsidR="00286705" w14:paraId="4E159E5D" w14:textId="77777777" w:rsidTr="003C2D34">
        <w:trPr>
          <w:trHeight w:val="4410"/>
        </w:trPr>
        <w:tc>
          <w:tcPr>
            <w:tcW w:w="3600" w:type="dxa"/>
            <w:vAlign w:val="bottom"/>
          </w:tcPr>
          <w:p w14:paraId="49B39B70" w14:textId="77777777" w:rsidR="00286705" w:rsidRDefault="00286705" w:rsidP="003C2D34">
            <w:pPr>
              <w:tabs>
                <w:tab w:val="left" w:pos="990"/>
              </w:tabs>
              <w:jc w:val="center"/>
            </w:pPr>
            <w:r>
              <w:rPr>
                <w:noProof/>
              </w:rPr>
              <w:lastRenderedPageBreak/>
              <w:drawing>
                <wp:inline distT="0" distB="0" distL="0" distR="0" wp14:anchorId="365A984D" wp14:editId="4C919DD6">
                  <wp:extent cx="2478024" cy="1783080"/>
                  <wp:effectExtent l="0" t="0" r="0" b="7620"/>
                  <wp:docPr id="26" name="Picture 26" descr="A person wearing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M-MB Finnerty.jpg"/>
                          <pic:cNvPicPr/>
                        </pic:nvPicPr>
                        <pic:blipFill>
                          <a:blip r:embed="rId36">
                            <a:extLst>
                              <a:ext uri="{28A0092B-C50C-407E-A947-70E740481C1C}">
                                <a14:useLocalDpi xmlns:a14="http://schemas.microsoft.com/office/drawing/2010/main" val="0"/>
                              </a:ext>
                            </a:extLst>
                          </a:blip>
                          <a:stretch>
                            <a:fillRect/>
                          </a:stretch>
                        </pic:blipFill>
                        <pic:spPr>
                          <a:xfrm>
                            <a:off x="0" y="0"/>
                            <a:ext cx="2478024" cy="1783080"/>
                          </a:xfrm>
                          <a:prstGeom prst="rect">
                            <a:avLst/>
                          </a:prstGeom>
                        </pic:spPr>
                      </pic:pic>
                    </a:graphicData>
                  </a:graphic>
                </wp:inline>
              </w:drawing>
            </w:r>
          </w:p>
        </w:tc>
        <w:tc>
          <w:tcPr>
            <w:tcW w:w="720" w:type="dxa"/>
          </w:tcPr>
          <w:p w14:paraId="0A5EE71D" w14:textId="77777777" w:rsidR="00286705" w:rsidRDefault="00286705" w:rsidP="003C2D34">
            <w:pPr>
              <w:tabs>
                <w:tab w:val="left" w:pos="990"/>
              </w:tabs>
            </w:pPr>
          </w:p>
        </w:tc>
        <w:tc>
          <w:tcPr>
            <w:tcW w:w="6470" w:type="dxa"/>
            <w:vAlign w:val="bottom"/>
          </w:tcPr>
          <w:p w14:paraId="75D50BB0" w14:textId="77777777" w:rsidR="00286705" w:rsidRPr="00BD3B91" w:rsidRDefault="00286705" w:rsidP="003C2D34">
            <w:pPr>
              <w:rPr>
                <w:rFonts w:asciiTheme="majorHAnsi" w:hAnsiTheme="majorHAnsi"/>
                <w:sz w:val="72"/>
                <w:szCs w:val="72"/>
              </w:rPr>
            </w:pPr>
            <w:r w:rsidRPr="00BD3B91">
              <w:rPr>
                <w:rFonts w:asciiTheme="majorHAnsi" w:hAnsiTheme="majorHAnsi"/>
                <w:caps/>
                <w:color w:val="000000" w:themeColor="text1"/>
                <w:sz w:val="72"/>
                <w:szCs w:val="72"/>
              </w:rPr>
              <w:t>MB Finnerty</w:t>
            </w:r>
          </w:p>
          <w:p w14:paraId="092E5C12" w14:textId="77777777" w:rsidR="00286705" w:rsidRPr="00BD3B91" w:rsidRDefault="00286705" w:rsidP="003C2D34">
            <w:pPr>
              <w:rPr>
                <w:rFonts w:asciiTheme="majorHAnsi" w:hAnsiTheme="majorHAnsi"/>
                <w:b/>
                <w:sz w:val="40"/>
                <w:szCs w:val="40"/>
              </w:rPr>
            </w:pPr>
            <w:r w:rsidRPr="00BD3B91">
              <w:rPr>
                <w:rFonts w:asciiTheme="majorHAnsi" w:hAnsiTheme="majorHAnsi"/>
                <w:b/>
                <w:sz w:val="40"/>
                <w:szCs w:val="40"/>
              </w:rPr>
              <w:t>Valley Metro</w:t>
            </w:r>
          </w:p>
          <w:p w14:paraId="528EDF34" w14:textId="77777777" w:rsidR="00286705" w:rsidRPr="00BD3B91" w:rsidRDefault="00286705" w:rsidP="003C2D34">
            <w:pPr>
              <w:pStyle w:val="Title"/>
              <w:rPr>
                <w:sz w:val="36"/>
                <w:szCs w:val="36"/>
              </w:rPr>
            </w:pPr>
            <w:r w:rsidRPr="00BD3B91">
              <w:rPr>
                <w:rFonts w:asciiTheme="majorHAnsi" w:hAnsiTheme="majorHAnsi"/>
                <w:sz w:val="36"/>
                <w:szCs w:val="36"/>
              </w:rPr>
              <w:t>Public arts administrator</w:t>
            </w:r>
          </w:p>
        </w:tc>
      </w:tr>
      <w:tr w:rsidR="00286705" w14:paraId="3F252291" w14:textId="77777777" w:rsidTr="003C2D34">
        <w:tblPrEx>
          <w:tblCellMar>
            <w:left w:w="115" w:type="dxa"/>
            <w:right w:w="115" w:type="dxa"/>
          </w:tblCellMar>
        </w:tblPrEx>
        <w:trPr>
          <w:trHeight w:val="7434"/>
        </w:trPr>
        <w:tc>
          <w:tcPr>
            <w:tcW w:w="3600" w:type="dxa"/>
          </w:tcPr>
          <w:p w14:paraId="2E6932C6" w14:textId="77777777" w:rsidR="00286705" w:rsidRPr="00F422C7" w:rsidRDefault="00286705" w:rsidP="003C2D34">
            <w:pPr>
              <w:pStyle w:val="Heading3"/>
              <w:rPr>
                <w:szCs w:val="22"/>
              </w:rPr>
            </w:pPr>
            <w:r w:rsidRPr="00F422C7">
              <w:rPr>
                <w:szCs w:val="22"/>
              </w:rPr>
              <w:t>PROFILE</w:t>
            </w:r>
          </w:p>
          <w:p w14:paraId="14CD995E" w14:textId="77777777" w:rsidR="00286705" w:rsidRDefault="00286705" w:rsidP="003C2D34">
            <w:r>
              <w:t xml:space="preserve">I am the Public Art Administrator for Valley Metro where I have headed the program for over 17 years.  I have also worked in public art at the city of Mesa.  I have a Bachelor of Arts from the University of Arizona and a Master of Arts from the University of Texas, Austin - specializing in Medieval Art History.  </w:t>
            </w:r>
          </w:p>
          <w:p w14:paraId="2E8170E8" w14:textId="77777777" w:rsidR="00286705" w:rsidRDefault="00286705" w:rsidP="003C2D34"/>
          <w:p w14:paraId="36D5523E" w14:textId="77777777" w:rsidR="00286705" w:rsidRPr="009A2B9E" w:rsidRDefault="00286705" w:rsidP="003C2D34">
            <w:r>
              <w:t>I was born in Bangkok, Thailand and taught English in Himeji, Japan.  My hobbies include painting, ceramics and costuming. My husband and I also enjoy travelling and camping.</w:t>
            </w:r>
          </w:p>
          <w:p w14:paraId="30C0E5D2" w14:textId="77777777" w:rsidR="00286705" w:rsidRPr="00F422C7" w:rsidRDefault="00BE1416" w:rsidP="003C2D34">
            <w:pPr>
              <w:pStyle w:val="Heading3"/>
              <w:rPr>
                <w:szCs w:val="22"/>
              </w:rPr>
            </w:pPr>
            <w:sdt>
              <w:sdtPr>
                <w:rPr>
                  <w:szCs w:val="22"/>
                </w:rPr>
                <w:id w:val="131991300"/>
                <w:placeholder>
                  <w:docPart w:val="508A36D31D7E47479F30F141AEB4B50E"/>
                </w:placeholder>
                <w:temporary/>
                <w:showingPlcHdr/>
              </w:sdtPr>
              <w:sdtEndPr/>
              <w:sdtContent>
                <w:r w:rsidR="00286705" w:rsidRPr="00F422C7">
                  <w:rPr>
                    <w:rFonts w:ascii="Interstate Regular" w:hAnsi="Interstate Regular"/>
                    <w:szCs w:val="22"/>
                  </w:rPr>
                  <w:t>Contact</w:t>
                </w:r>
              </w:sdtContent>
            </w:sdt>
          </w:p>
          <w:sdt>
            <w:sdtPr>
              <w:rPr>
                <w:szCs w:val="18"/>
              </w:rPr>
              <w:id w:val="1772582857"/>
              <w:placeholder>
                <w:docPart w:val="D9B5DFE2D8F54BD1AB0D963919418B7F"/>
              </w:placeholder>
              <w:temporary/>
              <w:showingPlcHdr/>
            </w:sdtPr>
            <w:sdtEndPr/>
            <w:sdtContent>
              <w:p w14:paraId="733D8633" w14:textId="77777777" w:rsidR="00286705" w:rsidRPr="00EE738E" w:rsidRDefault="00286705" w:rsidP="003C2D34">
                <w:pPr>
                  <w:rPr>
                    <w:szCs w:val="18"/>
                  </w:rPr>
                </w:pPr>
                <w:r w:rsidRPr="00EE738E">
                  <w:rPr>
                    <w:szCs w:val="18"/>
                  </w:rPr>
                  <w:t>PHONE:</w:t>
                </w:r>
              </w:p>
            </w:sdtContent>
          </w:sdt>
          <w:p w14:paraId="1A52355C" w14:textId="77777777" w:rsidR="00286705" w:rsidRDefault="00286705" w:rsidP="003C2D34">
            <w:pPr>
              <w:rPr>
                <w:szCs w:val="18"/>
              </w:rPr>
            </w:pPr>
            <w:r w:rsidRPr="006F7639">
              <w:rPr>
                <w:szCs w:val="18"/>
              </w:rPr>
              <w:t>(602) 322-4471</w:t>
            </w:r>
          </w:p>
          <w:p w14:paraId="5ED5D460" w14:textId="77777777" w:rsidR="00286705" w:rsidRPr="00EE738E" w:rsidRDefault="00286705" w:rsidP="003C2D34">
            <w:pPr>
              <w:rPr>
                <w:szCs w:val="18"/>
              </w:rPr>
            </w:pPr>
          </w:p>
          <w:p w14:paraId="4C414B6E" w14:textId="77777777" w:rsidR="00286705" w:rsidRPr="00EE738E" w:rsidRDefault="00286705" w:rsidP="003C2D34">
            <w:pPr>
              <w:rPr>
                <w:szCs w:val="18"/>
              </w:rPr>
            </w:pPr>
            <w:r w:rsidRPr="00EE738E">
              <w:rPr>
                <w:szCs w:val="18"/>
              </w:rPr>
              <w:t>CELL PHONE:</w:t>
            </w:r>
          </w:p>
          <w:p w14:paraId="7FF78BA8" w14:textId="77777777" w:rsidR="00286705" w:rsidRDefault="00286705" w:rsidP="003C2D34">
            <w:pPr>
              <w:rPr>
                <w:szCs w:val="18"/>
              </w:rPr>
            </w:pPr>
            <w:r w:rsidRPr="006F7639">
              <w:rPr>
                <w:szCs w:val="18"/>
              </w:rPr>
              <w:t>(602) 317-4514</w:t>
            </w:r>
          </w:p>
          <w:p w14:paraId="56B59DEC" w14:textId="77777777" w:rsidR="00286705" w:rsidRPr="00EE738E" w:rsidRDefault="00286705" w:rsidP="003C2D34">
            <w:pPr>
              <w:rPr>
                <w:szCs w:val="18"/>
              </w:rPr>
            </w:pPr>
          </w:p>
          <w:sdt>
            <w:sdtPr>
              <w:rPr>
                <w:szCs w:val="18"/>
              </w:rPr>
              <w:id w:val="-1385792371"/>
              <w:placeholder>
                <w:docPart w:val="EFA4D255B97243D6BFD3573BE6318347"/>
              </w:placeholder>
              <w:temporary/>
              <w:showingPlcHdr/>
            </w:sdtPr>
            <w:sdtEndPr/>
            <w:sdtContent>
              <w:p w14:paraId="1078442C" w14:textId="77777777" w:rsidR="00286705" w:rsidRPr="00EE738E" w:rsidRDefault="00286705" w:rsidP="003C2D34">
                <w:pPr>
                  <w:rPr>
                    <w:szCs w:val="18"/>
                  </w:rPr>
                </w:pPr>
                <w:r w:rsidRPr="00EE738E">
                  <w:rPr>
                    <w:szCs w:val="18"/>
                  </w:rPr>
                  <w:t>EMAIL:</w:t>
                </w:r>
              </w:p>
            </w:sdtContent>
          </w:sdt>
          <w:p w14:paraId="70DC12DD" w14:textId="77777777" w:rsidR="00286705" w:rsidRPr="004D3011" w:rsidRDefault="00286705" w:rsidP="003C2D34">
            <w:r w:rsidRPr="006F7639">
              <w:rPr>
                <w:rStyle w:val="Hyperlink"/>
                <w:color w:val="548AB7" w:themeColor="accent1" w:themeShade="BF"/>
                <w:szCs w:val="18"/>
              </w:rPr>
              <w:t>mfinnerty@valleymetro.org</w:t>
            </w:r>
          </w:p>
        </w:tc>
        <w:tc>
          <w:tcPr>
            <w:tcW w:w="720" w:type="dxa"/>
          </w:tcPr>
          <w:p w14:paraId="45CCA20B" w14:textId="77777777" w:rsidR="00286705" w:rsidRDefault="00286705" w:rsidP="003C2D34">
            <w:pPr>
              <w:tabs>
                <w:tab w:val="left" w:pos="990"/>
              </w:tabs>
            </w:pPr>
          </w:p>
        </w:tc>
        <w:tc>
          <w:tcPr>
            <w:tcW w:w="6470" w:type="dxa"/>
          </w:tcPr>
          <w:p w14:paraId="56716047" w14:textId="77777777" w:rsidR="00286705" w:rsidRPr="000005B0" w:rsidRDefault="00286705" w:rsidP="003C2D34">
            <w:pPr>
              <w:pStyle w:val="Heading2"/>
              <w:rPr>
                <w:rFonts w:asciiTheme="minorHAnsi" w:hAnsiTheme="minorHAnsi"/>
              </w:rPr>
            </w:pPr>
            <w:r w:rsidRPr="000005B0">
              <w:rPr>
                <w:rFonts w:asciiTheme="minorHAnsi" w:hAnsiTheme="minorHAnsi"/>
              </w:rPr>
              <w:t>department</w:t>
            </w:r>
          </w:p>
          <w:p w14:paraId="56876D4A" w14:textId="77777777" w:rsidR="00286705" w:rsidRPr="00DC51E0" w:rsidRDefault="00286705" w:rsidP="003C2D34">
            <w:pPr>
              <w:rPr>
                <w:b/>
              </w:rPr>
            </w:pPr>
            <w:r w:rsidRPr="0071448D">
              <w:rPr>
                <w:b/>
              </w:rPr>
              <w:t>Capital and Service Development Division</w:t>
            </w:r>
          </w:p>
          <w:p w14:paraId="2478A67F" w14:textId="77777777" w:rsidR="00286705" w:rsidRPr="000005B0" w:rsidRDefault="00286705" w:rsidP="003C2D34">
            <w:pPr>
              <w:pStyle w:val="Heading2"/>
              <w:rPr>
                <w:rFonts w:asciiTheme="minorHAnsi" w:hAnsiTheme="minorHAnsi"/>
              </w:rPr>
            </w:pPr>
            <w:r w:rsidRPr="000005B0">
              <w:rPr>
                <w:rFonts w:asciiTheme="minorHAnsi" w:hAnsiTheme="minorHAnsi"/>
              </w:rPr>
              <w:t>position description</w:t>
            </w:r>
          </w:p>
          <w:p w14:paraId="43981E38" w14:textId="77777777" w:rsidR="00286705" w:rsidRPr="00E96543" w:rsidRDefault="00286705" w:rsidP="003C2D34">
            <w:pPr>
              <w:rPr>
                <w:b/>
                <w:szCs w:val="18"/>
              </w:rPr>
            </w:pPr>
            <w:r w:rsidRPr="00E96543">
              <w:rPr>
                <w:b/>
                <w:szCs w:val="18"/>
              </w:rPr>
              <w:t>Manage the public art program for Valley Metro streetcar and light rail.</w:t>
            </w:r>
          </w:p>
          <w:p w14:paraId="3DCC1A25" w14:textId="77777777" w:rsidR="00286705" w:rsidRPr="00E96543" w:rsidRDefault="00286705" w:rsidP="003C2D34"/>
          <w:p w14:paraId="5A13C213" w14:textId="77777777" w:rsidR="00286705" w:rsidRPr="000005B0" w:rsidRDefault="00286705" w:rsidP="003C2D34">
            <w:pPr>
              <w:pStyle w:val="Heading2"/>
              <w:spacing w:before="0" w:after="60"/>
              <w:rPr>
                <w:rFonts w:asciiTheme="minorHAnsi" w:eastAsiaTheme="minorEastAsia" w:hAnsiTheme="minorHAnsi" w:cstheme="minorHAnsi"/>
                <w:bCs w:val="0"/>
                <w:caps w:val="0"/>
                <w:sz w:val="18"/>
                <w:szCs w:val="18"/>
              </w:rPr>
            </w:pPr>
            <w:r w:rsidRPr="000005B0">
              <w:rPr>
                <w:rFonts w:asciiTheme="minorHAnsi" w:hAnsiTheme="minorHAnsi"/>
              </w:rPr>
              <w:t>business project</w:t>
            </w:r>
          </w:p>
          <w:p w14:paraId="43093B6D" w14:textId="77777777" w:rsidR="00286705" w:rsidRPr="006F7639" w:rsidRDefault="00286705" w:rsidP="003C2D34">
            <w:pPr>
              <w:rPr>
                <w:b/>
              </w:rPr>
            </w:pPr>
            <w:r w:rsidRPr="006F7639">
              <w:rPr>
                <w:b/>
              </w:rPr>
              <w:t>I would like to learn how other agencies organize their public art maintenance programs and how they connect to, or interact with, their general rail maintenance and operations groups.</w:t>
            </w:r>
          </w:p>
          <w:p w14:paraId="5439AD59" w14:textId="77777777" w:rsidR="00286705" w:rsidRPr="006F7639" w:rsidRDefault="00286705" w:rsidP="003C2D34">
            <w:pPr>
              <w:rPr>
                <w:b/>
              </w:rPr>
            </w:pPr>
            <w:r w:rsidRPr="006F7639">
              <w:rPr>
                <w:b/>
              </w:rPr>
              <w:t xml:space="preserve">Our art program has been growing steadily and is now over 10 years old.  While we have completed repairs on various, individual projects, our collection as a whole needs conservation and an overall assessment and our data management system is inadequate. Our maintenance group conducts daily cleaning as well as alerting us to troubles in the field, which mean that we need to work within their maintenance framework, but we need flexibility to address issues of conservation that are unique to public art.   </w:t>
            </w:r>
          </w:p>
          <w:p w14:paraId="43BC06A0" w14:textId="77777777" w:rsidR="00286705" w:rsidRDefault="00286705" w:rsidP="003C2D34">
            <w:pPr>
              <w:rPr>
                <w:b/>
              </w:rPr>
            </w:pPr>
          </w:p>
          <w:p w14:paraId="1F56F30E" w14:textId="77777777" w:rsidR="00286705" w:rsidRPr="006F7639" w:rsidRDefault="00286705" w:rsidP="003C2D34">
            <w:pPr>
              <w:rPr>
                <w:b/>
              </w:rPr>
            </w:pPr>
            <w:r w:rsidRPr="006F7639">
              <w:rPr>
                <w:b/>
              </w:rPr>
              <w:t>For my MAX business project, I will be studying how other agencies coordinate between the two groups.  I would also like to learn more about best practices for public art maintenance and collections management that I can incorporate at Valley Metro.</w:t>
            </w:r>
          </w:p>
          <w:p w14:paraId="65B72C23" w14:textId="77777777" w:rsidR="00286705" w:rsidRPr="00EB54CE" w:rsidRDefault="00286705" w:rsidP="003C2D34"/>
        </w:tc>
      </w:tr>
    </w:tbl>
    <w:p w14:paraId="0EABE514" w14:textId="77777777" w:rsidR="00286705" w:rsidRDefault="00286705" w:rsidP="00286705">
      <w:pPr>
        <w:tabs>
          <w:tab w:val="left" w:pos="990"/>
        </w:tabs>
      </w:pPr>
    </w:p>
    <w:p w14:paraId="737FDFEB" w14:textId="77777777" w:rsidR="00286705" w:rsidRDefault="00286705" w:rsidP="00286705">
      <w:r>
        <w:br w:type="page"/>
      </w:r>
    </w:p>
    <w:tbl>
      <w:tblPr>
        <w:tblW w:w="0" w:type="auto"/>
        <w:tblLayout w:type="fixed"/>
        <w:tblLook w:val="04A0" w:firstRow="1" w:lastRow="0" w:firstColumn="1" w:lastColumn="0" w:noHBand="0" w:noVBand="1"/>
      </w:tblPr>
      <w:tblGrid>
        <w:gridCol w:w="3600"/>
        <w:gridCol w:w="720"/>
        <w:gridCol w:w="6470"/>
      </w:tblGrid>
      <w:tr w:rsidR="00286705" w14:paraId="1792152A" w14:textId="77777777" w:rsidTr="003C2D34">
        <w:trPr>
          <w:trHeight w:val="4410"/>
        </w:trPr>
        <w:tc>
          <w:tcPr>
            <w:tcW w:w="3600" w:type="dxa"/>
            <w:vAlign w:val="bottom"/>
          </w:tcPr>
          <w:p w14:paraId="0BBE284B" w14:textId="77777777" w:rsidR="00286705" w:rsidRDefault="00286705" w:rsidP="003C2D34">
            <w:pPr>
              <w:tabs>
                <w:tab w:val="left" w:pos="990"/>
              </w:tabs>
              <w:jc w:val="center"/>
            </w:pPr>
            <w:r>
              <w:rPr>
                <w:noProof/>
              </w:rPr>
              <w:lastRenderedPageBreak/>
              <w:drawing>
                <wp:inline distT="0" distB="0" distL="0" distR="0" wp14:anchorId="0960E8BF" wp14:editId="65CD9E3B">
                  <wp:extent cx="2414016" cy="1737360"/>
                  <wp:effectExtent l="0" t="0" r="5715" b="0"/>
                  <wp:docPr id="27" name="Picture 27" descr="A person wearing a blac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M-Susanna Hernandez.jpg"/>
                          <pic:cNvPicPr/>
                        </pic:nvPicPr>
                        <pic:blipFill>
                          <a:blip r:embed="rId37">
                            <a:extLst>
                              <a:ext uri="{28A0092B-C50C-407E-A947-70E740481C1C}">
                                <a14:useLocalDpi xmlns:a14="http://schemas.microsoft.com/office/drawing/2010/main" val="0"/>
                              </a:ext>
                            </a:extLst>
                          </a:blip>
                          <a:stretch>
                            <a:fillRect/>
                          </a:stretch>
                        </pic:blipFill>
                        <pic:spPr>
                          <a:xfrm>
                            <a:off x="0" y="0"/>
                            <a:ext cx="2414016" cy="1737360"/>
                          </a:xfrm>
                          <a:prstGeom prst="rect">
                            <a:avLst/>
                          </a:prstGeom>
                        </pic:spPr>
                      </pic:pic>
                    </a:graphicData>
                  </a:graphic>
                </wp:inline>
              </w:drawing>
            </w:r>
          </w:p>
        </w:tc>
        <w:tc>
          <w:tcPr>
            <w:tcW w:w="720" w:type="dxa"/>
          </w:tcPr>
          <w:p w14:paraId="191C8AB5" w14:textId="77777777" w:rsidR="00286705" w:rsidRDefault="00286705" w:rsidP="003C2D34">
            <w:pPr>
              <w:tabs>
                <w:tab w:val="left" w:pos="990"/>
              </w:tabs>
            </w:pPr>
          </w:p>
        </w:tc>
        <w:tc>
          <w:tcPr>
            <w:tcW w:w="6470" w:type="dxa"/>
            <w:vAlign w:val="bottom"/>
          </w:tcPr>
          <w:p w14:paraId="770203D6" w14:textId="77777777" w:rsidR="00286705" w:rsidRPr="00BD3B91" w:rsidRDefault="00286705" w:rsidP="003C2D34">
            <w:pPr>
              <w:rPr>
                <w:rFonts w:asciiTheme="majorHAnsi" w:hAnsiTheme="majorHAnsi"/>
                <w:caps/>
                <w:color w:val="000000" w:themeColor="text1"/>
                <w:sz w:val="72"/>
                <w:szCs w:val="72"/>
              </w:rPr>
            </w:pPr>
            <w:r w:rsidRPr="00BD3B91">
              <w:rPr>
                <w:rFonts w:asciiTheme="majorHAnsi" w:hAnsiTheme="majorHAnsi"/>
                <w:caps/>
                <w:color w:val="000000" w:themeColor="text1"/>
                <w:sz w:val="72"/>
                <w:szCs w:val="72"/>
              </w:rPr>
              <w:t>susanna hernandez</w:t>
            </w:r>
          </w:p>
          <w:p w14:paraId="235A30E4" w14:textId="77777777" w:rsidR="00286705" w:rsidRPr="00BD3B91" w:rsidRDefault="00286705" w:rsidP="003C2D34">
            <w:pPr>
              <w:rPr>
                <w:rFonts w:asciiTheme="majorHAnsi" w:hAnsiTheme="majorHAnsi"/>
                <w:b/>
                <w:sz w:val="40"/>
                <w:szCs w:val="40"/>
              </w:rPr>
            </w:pPr>
            <w:r w:rsidRPr="00BD3B91">
              <w:rPr>
                <w:rFonts w:asciiTheme="majorHAnsi" w:hAnsiTheme="majorHAnsi"/>
                <w:b/>
                <w:sz w:val="40"/>
                <w:szCs w:val="40"/>
              </w:rPr>
              <w:t>Valley Metro</w:t>
            </w:r>
          </w:p>
          <w:p w14:paraId="56124FF4" w14:textId="77777777" w:rsidR="00286705" w:rsidRPr="00BD3B91" w:rsidRDefault="00286705" w:rsidP="003C2D34">
            <w:pPr>
              <w:pStyle w:val="Title"/>
              <w:rPr>
                <w:sz w:val="36"/>
                <w:szCs w:val="36"/>
              </w:rPr>
            </w:pPr>
            <w:r w:rsidRPr="00BD3B91">
              <w:rPr>
                <w:rFonts w:asciiTheme="majorHAnsi" w:hAnsiTheme="majorHAnsi"/>
                <w:sz w:val="36"/>
                <w:szCs w:val="36"/>
              </w:rPr>
              <w:t>Senior Contracts Administrator</w:t>
            </w:r>
          </w:p>
        </w:tc>
      </w:tr>
      <w:tr w:rsidR="00286705" w14:paraId="49480575" w14:textId="77777777" w:rsidTr="003C2D34">
        <w:tblPrEx>
          <w:tblCellMar>
            <w:left w:w="115" w:type="dxa"/>
            <w:right w:w="115" w:type="dxa"/>
          </w:tblCellMar>
        </w:tblPrEx>
        <w:trPr>
          <w:trHeight w:val="7434"/>
        </w:trPr>
        <w:tc>
          <w:tcPr>
            <w:tcW w:w="3600" w:type="dxa"/>
          </w:tcPr>
          <w:p w14:paraId="5A42B7B6" w14:textId="77777777" w:rsidR="00286705" w:rsidRPr="00F422C7" w:rsidRDefault="00286705" w:rsidP="003C2D34">
            <w:pPr>
              <w:pStyle w:val="Heading3"/>
              <w:rPr>
                <w:szCs w:val="22"/>
              </w:rPr>
            </w:pPr>
            <w:r w:rsidRPr="00F422C7">
              <w:rPr>
                <w:szCs w:val="22"/>
              </w:rPr>
              <w:t>PROFILE</w:t>
            </w:r>
          </w:p>
          <w:p w14:paraId="4C8E9796" w14:textId="77777777" w:rsidR="00286705" w:rsidRPr="00DF5FB9" w:rsidRDefault="00286705" w:rsidP="003C2D34">
            <w:pPr>
              <w:rPr>
                <w:sz w:val="17"/>
                <w:szCs w:val="17"/>
              </w:rPr>
            </w:pPr>
            <w:r w:rsidRPr="00DF5FB9">
              <w:rPr>
                <w:sz w:val="17"/>
                <w:szCs w:val="17"/>
              </w:rPr>
              <w:t xml:space="preserve">I have 25 years' experience with public procurement practices and procedures.  A majority of those 25 years have been spent with transit agencies starting with the Arizona Department of Transportation where I earned my professional procurement certification and focused on complex procurements such as heavy equipment and non-road construction.  Hired at Valley Metro in 2015, I was instrumental in reviewing and creating new solicitation templates including terms and conditions along with completing procurements for all light rail extension construction including A/E services. Also, in 2017, I introduced comprehensive digital procurement concepts to issue, evaluate and award solicitations through an e-procurement website. This was announced at our first annual Procurement Open House, an idea I brought forward to leadership in order to present educational procurement topics to the agency in a fun and interactive manner. </w:t>
            </w:r>
          </w:p>
          <w:p w14:paraId="155A2080" w14:textId="77777777" w:rsidR="00286705" w:rsidRPr="00DF5FB9" w:rsidRDefault="00286705" w:rsidP="003C2D34">
            <w:pPr>
              <w:rPr>
                <w:sz w:val="17"/>
                <w:szCs w:val="17"/>
              </w:rPr>
            </w:pPr>
          </w:p>
          <w:p w14:paraId="3D9D7B28" w14:textId="77777777" w:rsidR="00286705" w:rsidRPr="00DF5FB9" w:rsidRDefault="00286705" w:rsidP="003C2D34">
            <w:pPr>
              <w:rPr>
                <w:sz w:val="17"/>
                <w:szCs w:val="17"/>
              </w:rPr>
            </w:pPr>
            <w:r w:rsidRPr="00DF5FB9">
              <w:rPr>
                <w:sz w:val="17"/>
                <w:szCs w:val="17"/>
              </w:rPr>
              <w:t>I am avid reader and traveler...primarily to Disneyland as I and various family members have won 15 hotel and ticket prize packages from Phoenix radio stations.</w:t>
            </w:r>
          </w:p>
          <w:p w14:paraId="5D8A9142" w14:textId="77777777" w:rsidR="00286705" w:rsidRPr="00F422C7" w:rsidRDefault="00BE1416" w:rsidP="003C2D34">
            <w:pPr>
              <w:pStyle w:val="Heading3"/>
              <w:rPr>
                <w:szCs w:val="22"/>
              </w:rPr>
            </w:pPr>
            <w:sdt>
              <w:sdtPr>
                <w:rPr>
                  <w:szCs w:val="22"/>
                </w:rPr>
                <w:id w:val="518361023"/>
                <w:placeholder>
                  <w:docPart w:val="C3FB2BA2D9E74753A2C41DC57111F41A"/>
                </w:placeholder>
                <w:temporary/>
                <w:showingPlcHdr/>
              </w:sdtPr>
              <w:sdtEndPr/>
              <w:sdtContent>
                <w:r w:rsidR="00286705" w:rsidRPr="00F422C7">
                  <w:rPr>
                    <w:rFonts w:ascii="Interstate Regular" w:hAnsi="Interstate Regular"/>
                    <w:szCs w:val="22"/>
                  </w:rPr>
                  <w:t>Contact</w:t>
                </w:r>
              </w:sdtContent>
            </w:sdt>
          </w:p>
          <w:sdt>
            <w:sdtPr>
              <w:rPr>
                <w:sz w:val="17"/>
                <w:szCs w:val="17"/>
              </w:rPr>
              <w:id w:val="64149920"/>
              <w:placeholder>
                <w:docPart w:val="AB511F979B0345049353476C4516CAE9"/>
              </w:placeholder>
              <w:temporary/>
              <w:showingPlcHdr/>
            </w:sdtPr>
            <w:sdtEndPr/>
            <w:sdtContent>
              <w:p w14:paraId="27F3881D" w14:textId="77777777" w:rsidR="00286705" w:rsidRPr="00B1015E" w:rsidRDefault="00286705" w:rsidP="003C2D34">
                <w:pPr>
                  <w:rPr>
                    <w:sz w:val="17"/>
                    <w:szCs w:val="17"/>
                  </w:rPr>
                </w:pPr>
                <w:r w:rsidRPr="00B1015E">
                  <w:rPr>
                    <w:sz w:val="17"/>
                    <w:szCs w:val="17"/>
                  </w:rPr>
                  <w:t>PHONE:</w:t>
                </w:r>
              </w:p>
            </w:sdtContent>
          </w:sdt>
          <w:p w14:paraId="44B99308" w14:textId="77777777" w:rsidR="00286705" w:rsidRDefault="00286705" w:rsidP="003C2D34">
            <w:pPr>
              <w:rPr>
                <w:sz w:val="17"/>
                <w:szCs w:val="17"/>
              </w:rPr>
            </w:pPr>
            <w:r w:rsidRPr="00B1015E">
              <w:rPr>
                <w:sz w:val="17"/>
                <w:szCs w:val="17"/>
              </w:rPr>
              <w:t>(602) 495-8218</w:t>
            </w:r>
          </w:p>
          <w:p w14:paraId="1E4A7339" w14:textId="77777777" w:rsidR="00286705" w:rsidRPr="00B1015E" w:rsidRDefault="00286705" w:rsidP="003C2D34">
            <w:pPr>
              <w:rPr>
                <w:sz w:val="17"/>
                <w:szCs w:val="17"/>
              </w:rPr>
            </w:pPr>
          </w:p>
          <w:p w14:paraId="293318F7" w14:textId="77777777" w:rsidR="00286705" w:rsidRPr="00B1015E" w:rsidRDefault="00286705" w:rsidP="003C2D34">
            <w:pPr>
              <w:rPr>
                <w:sz w:val="17"/>
                <w:szCs w:val="17"/>
              </w:rPr>
            </w:pPr>
            <w:r w:rsidRPr="00B1015E">
              <w:rPr>
                <w:sz w:val="17"/>
                <w:szCs w:val="17"/>
              </w:rPr>
              <w:t>CELL PHONE:</w:t>
            </w:r>
          </w:p>
          <w:p w14:paraId="28518B9B" w14:textId="77777777" w:rsidR="00286705" w:rsidRDefault="00286705" w:rsidP="003C2D34">
            <w:pPr>
              <w:rPr>
                <w:sz w:val="17"/>
                <w:szCs w:val="17"/>
              </w:rPr>
            </w:pPr>
            <w:r w:rsidRPr="00B1015E">
              <w:rPr>
                <w:sz w:val="17"/>
                <w:szCs w:val="17"/>
              </w:rPr>
              <w:t>(602) 361-2895</w:t>
            </w:r>
          </w:p>
          <w:p w14:paraId="5B6584E9" w14:textId="77777777" w:rsidR="00286705" w:rsidRPr="00B1015E" w:rsidRDefault="00286705" w:rsidP="003C2D34">
            <w:pPr>
              <w:rPr>
                <w:sz w:val="17"/>
                <w:szCs w:val="17"/>
              </w:rPr>
            </w:pPr>
          </w:p>
          <w:sdt>
            <w:sdtPr>
              <w:rPr>
                <w:sz w:val="17"/>
                <w:szCs w:val="17"/>
              </w:rPr>
              <w:id w:val="1164042489"/>
              <w:placeholder>
                <w:docPart w:val="C8424B090D784FE58E078B68B9414C6C"/>
              </w:placeholder>
              <w:temporary/>
              <w:showingPlcHdr/>
            </w:sdtPr>
            <w:sdtEndPr/>
            <w:sdtContent>
              <w:p w14:paraId="60A8C30C" w14:textId="77777777" w:rsidR="00286705" w:rsidRPr="00B1015E" w:rsidRDefault="00286705" w:rsidP="003C2D34">
                <w:pPr>
                  <w:rPr>
                    <w:sz w:val="17"/>
                    <w:szCs w:val="17"/>
                  </w:rPr>
                </w:pPr>
                <w:r w:rsidRPr="00B1015E">
                  <w:rPr>
                    <w:sz w:val="17"/>
                    <w:szCs w:val="17"/>
                  </w:rPr>
                  <w:t>EMAIL:</w:t>
                </w:r>
              </w:p>
            </w:sdtContent>
          </w:sdt>
          <w:p w14:paraId="454F8C7C" w14:textId="77777777" w:rsidR="00286705" w:rsidRPr="004D3011" w:rsidRDefault="00286705" w:rsidP="003C2D34">
            <w:r w:rsidRPr="00B1015E">
              <w:rPr>
                <w:rStyle w:val="Hyperlink"/>
                <w:color w:val="548AB7" w:themeColor="accent1" w:themeShade="BF"/>
                <w:sz w:val="17"/>
                <w:szCs w:val="17"/>
              </w:rPr>
              <w:t>shernandez@valleymetro.org</w:t>
            </w:r>
          </w:p>
        </w:tc>
        <w:tc>
          <w:tcPr>
            <w:tcW w:w="720" w:type="dxa"/>
          </w:tcPr>
          <w:p w14:paraId="17CD44D2" w14:textId="77777777" w:rsidR="00286705" w:rsidRDefault="00286705" w:rsidP="003C2D34">
            <w:pPr>
              <w:tabs>
                <w:tab w:val="left" w:pos="990"/>
              </w:tabs>
            </w:pPr>
          </w:p>
        </w:tc>
        <w:tc>
          <w:tcPr>
            <w:tcW w:w="6470" w:type="dxa"/>
          </w:tcPr>
          <w:p w14:paraId="38D5E29D" w14:textId="77777777" w:rsidR="00286705" w:rsidRPr="000005B0" w:rsidRDefault="00286705" w:rsidP="003C2D34">
            <w:pPr>
              <w:pStyle w:val="Heading2"/>
              <w:rPr>
                <w:rFonts w:asciiTheme="minorHAnsi" w:hAnsiTheme="minorHAnsi"/>
              </w:rPr>
            </w:pPr>
            <w:r w:rsidRPr="000005B0">
              <w:rPr>
                <w:rFonts w:asciiTheme="minorHAnsi" w:hAnsiTheme="minorHAnsi"/>
              </w:rPr>
              <w:t>department</w:t>
            </w:r>
          </w:p>
          <w:p w14:paraId="00636EF7" w14:textId="77777777" w:rsidR="00286705" w:rsidRPr="00DF5FB9" w:rsidRDefault="00286705" w:rsidP="003C2D34">
            <w:pPr>
              <w:rPr>
                <w:b/>
                <w:sz w:val="17"/>
                <w:szCs w:val="17"/>
              </w:rPr>
            </w:pPr>
            <w:r w:rsidRPr="00DF5FB9">
              <w:rPr>
                <w:b/>
                <w:sz w:val="17"/>
                <w:szCs w:val="17"/>
              </w:rPr>
              <w:t xml:space="preserve">Contracts &amp; Procurement </w:t>
            </w:r>
          </w:p>
          <w:p w14:paraId="01A4A99D" w14:textId="77777777" w:rsidR="00286705" w:rsidRPr="000005B0" w:rsidRDefault="00286705" w:rsidP="003C2D34">
            <w:pPr>
              <w:pStyle w:val="Heading2"/>
              <w:rPr>
                <w:rFonts w:asciiTheme="minorHAnsi" w:hAnsiTheme="minorHAnsi"/>
              </w:rPr>
            </w:pPr>
            <w:r w:rsidRPr="000005B0">
              <w:rPr>
                <w:rFonts w:asciiTheme="minorHAnsi" w:hAnsiTheme="minorHAnsi"/>
              </w:rPr>
              <w:t>position description</w:t>
            </w:r>
          </w:p>
          <w:p w14:paraId="250BA223" w14:textId="77777777" w:rsidR="00286705" w:rsidRPr="00DF5FB9" w:rsidRDefault="00286705" w:rsidP="003C2D34">
            <w:pPr>
              <w:rPr>
                <w:b/>
                <w:sz w:val="17"/>
                <w:szCs w:val="17"/>
              </w:rPr>
            </w:pPr>
            <w:r w:rsidRPr="00DF5FB9">
              <w:rPr>
                <w:b/>
                <w:sz w:val="17"/>
                <w:szCs w:val="17"/>
              </w:rPr>
              <w:t xml:space="preserve">Responsible for the acquisition of goods and services by means of advanced level work for solicitations and contracts including negotiating, awarding, monitoring and administering local, state and federal contract compliance requirements. </w:t>
            </w:r>
          </w:p>
          <w:p w14:paraId="4A57E01C" w14:textId="77777777" w:rsidR="00286705" w:rsidRPr="00DF5FB9" w:rsidRDefault="00286705" w:rsidP="003C2D34">
            <w:pPr>
              <w:rPr>
                <w:b/>
                <w:sz w:val="17"/>
                <w:szCs w:val="17"/>
              </w:rPr>
            </w:pPr>
          </w:p>
          <w:p w14:paraId="283D6498" w14:textId="77777777" w:rsidR="00286705" w:rsidRPr="00DF5FB9" w:rsidRDefault="00286705" w:rsidP="003C2D34">
            <w:pPr>
              <w:rPr>
                <w:b/>
                <w:sz w:val="17"/>
                <w:szCs w:val="17"/>
              </w:rPr>
            </w:pPr>
            <w:r w:rsidRPr="00DF5FB9">
              <w:rPr>
                <w:b/>
                <w:sz w:val="17"/>
                <w:szCs w:val="17"/>
              </w:rPr>
              <w:t>Administers procurements in all areas including: Construction, architectural and engineering services, supplies, and equipment and consulting services.</w:t>
            </w:r>
          </w:p>
          <w:p w14:paraId="5648ED90" w14:textId="77777777" w:rsidR="00286705" w:rsidRPr="00E96543" w:rsidRDefault="00286705" w:rsidP="003C2D34"/>
          <w:p w14:paraId="46CE9F0E" w14:textId="77777777" w:rsidR="00286705" w:rsidRPr="000005B0" w:rsidRDefault="00286705" w:rsidP="003C2D34">
            <w:pPr>
              <w:pStyle w:val="Heading2"/>
              <w:spacing w:before="0" w:after="60"/>
              <w:rPr>
                <w:rFonts w:asciiTheme="minorHAnsi" w:eastAsiaTheme="minorEastAsia" w:hAnsiTheme="minorHAnsi" w:cstheme="minorHAnsi"/>
                <w:bCs w:val="0"/>
                <w:caps w:val="0"/>
                <w:sz w:val="18"/>
                <w:szCs w:val="18"/>
              </w:rPr>
            </w:pPr>
            <w:r w:rsidRPr="000005B0">
              <w:rPr>
                <w:rFonts w:asciiTheme="minorHAnsi" w:hAnsiTheme="minorHAnsi"/>
              </w:rPr>
              <w:t>business project</w:t>
            </w:r>
          </w:p>
          <w:p w14:paraId="7FB8AB95" w14:textId="77777777" w:rsidR="00286705" w:rsidRPr="00DF5FB9" w:rsidRDefault="00286705" w:rsidP="003C2D34">
            <w:pPr>
              <w:rPr>
                <w:b/>
                <w:sz w:val="17"/>
                <w:szCs w:val="17"/>
              </w:rPr>
            </w:pPr>
            <w:r w:rsidRPr="00DF5FB9">
              <w:rPr>
                <w:b/>
                <w:sz w:val="17"/>
                <w:szCs w:val="17"/>
              </w:rPr>
              <w:t xml:space="preserve">As we have all come to know, shift happens. Valley Metro must be ready to shift from a heavy capital/project-based arena to a responsive and proactive operationally focused Agency.  When construction stops the next shift will see our focus change to how do we maintain the same or greater level of service for our customers and encourage more people to ride public transit. </w:t>
            </w:r>
          </w:p>
          <w:p w14:paraId="6A9B689D" w14:textId="77777777" w:rsidR="00286705" w:rsidRPr="00DF5FB9" w:rsidRDefault="00286705" w:rsidP="003C2D34">
            <w:pPr>
              <w:rPr>
                <w:b/>
                <w:sz w:val="17"/>
                <w:szCs w:val="17"/>
              </w:rPr>
            </w:pPr>
          </w:p>
          <w:p w14:paraId="6709480B" w14:textId="77777777" w:rsidR="00286705" w:rsidRPr="00DF5FB9" w:rsidRDefault="00286705" w:rsidP="003C2D34">
            <w:pPr>
              <w:rPr>
                <w:b/>
                <w:sz w:val="17"/>
                <w:szCs w:val="17"/>
              </w:rPr>
            </w:pPr>
            <w:r w:rsidRPr="00DF5FB9">
              <w:rPr>
                <w:b/>
                <w:sz w:val="17"/>
                <w:szCs w:val="17"/>
              </w:rPr>
              <w:t>While we can't predict the future here are things we can see: aging vehicles that will need to be maintained and updated to match the greatness of our new vehicles; changes in how we market our services; and while we may not be designing and constructing miles of new extensions, we will design, construct and maintain changes to what we have already built.</w:t>
            </w:r>
          </w:p>
          <w:p w14:paraId="6A1DB53F" w14:textId="77777777" w:rsidR="00286705" w:rsidRPr="00DF5FB9" w:rsidRDefault="00286705" w:rsidP="003C2D34">
            <w:pPr>
              <w:rPr>
                <w:b/>
                <w:sz w:val="17"/>
                <w:szCs w:val="17"/>
              </w:rPr>
            </w:pPr>
          </w:p>
          <w:p w14:paraId="10BF1745" w14:textId="77777777" w:rsidR="00286705" w:rsidRPr="00DF5FB9" w:rsidRDefault="00286705" w:rsidP="003C2D34">
            <w:pPr>
              <w:rPr>
                <w:b/>
                <w:sz w:val="17"/>
                <w:szCs w:val="17"/>
              </w:rPr>
            </w:pPr>
            <w:r w:rsidRPr="00DF5FB9">
              <w:rPr>
                <w:b/>
                <w:sz w:val="17"/>
                <w:szCs w:val="17"/>
              </w:rPr>
              <w:t>I work in Contracts and Procurement, one of the many internal service divisions in our Agency. We, like IT, HR, and other divisions work behind the scenes to keep the Agency moving forward. We must be as equally prepared for change.  A plan of action will be required to better serve all Divisions in order to maintain the light rail system at full functionality.</w:t>
            </w:r>
          </w:p>
          <w:p w14:paraId="0DEC5C54" w14:textId="77777777" w:rsidR="00286705" w:rsidRPr="00DF5FB9" w:rsidRDefault="00286705" w:rsidP="003C2D34">
            <w:pPr>
              <w:rPr>
                <w:b/>
                <w:sz w:val="17"/>
                <w:szCs w:val="17"/>
              </w:rPr>
            </w:pPr>
          </w:p>
          <w:p w14:paraId="3F9EC713" w14:textId="77777777" w:rsidR="00286705" w:rsidRPr="00EB54CE" w:rsidRDefault="00286705" w:rsidP="003C2D34">
            <w:r w:rsidRPr="00DF5FB9">
              <w:rPr>
                <w:b/>
                <w:sz w:val="17"/>
                <w:szCs w:val="17"/>
              </w:rPr>
              <w:t>Valley Metro is not alone in this shift as other transit agencies experience the same growing pains. I want to be a part of planning for what comes next and I want our internal service divisions to take an active role in preparing our Agency for change. The focus of my project will be to conduct an in-depth analysis of other service divisions to determine how to better service Valley Metro as a whole.</w:t>
            </w:r>
          </w:p>
        </w:tc>
      </w:tr>
    </w:tbl>
    <w:p w14:paraId="6B06465F" w14:textId="77777777" w:rsidR="00286705" w:rsidRDefault="00286705" w:rsidP="00286705">
      <w:pPr>
        <w:tabs>
          <w:tab w:val="left" w:pos="990"/>
        </w:tabs>
      </w:pPr>
    </w:p>
    <w:tbl>
      <w:tblPr>
        <w:tblW w:w="0" w:type="auto"/>
        <w:tblLayout w:type="fixed"/>
        <w:tblLook w:val="04A0" w:firstRow="1" w:lastRow="0" w:firstColumn="1" w:lastColumn="0" w:noHBand="0" w:noVBand="1"/>
      </w:tblPr>
      <w:tblGrid>
        <w:gridCol w:w="3600"/>
        <w:gridCol w:w="720"/>
        <w:gridCol w:w="6470"/>
      </w:tblGrid>
      <w:tr w:rsidR="00286705" w14:paraId="17C64305" w14:textId="77777777" w:rsidTr="003C2D34">
        <w:trPr>
          <w:trHeight w:val="4410"/>
        </w:trPr>
        <w:tc>
          <w:tcPr>
            <w:tcW w:w="3600" w:type="dxa"/>
            <w:vAlign w:val="bottom"/>
          </w:tcPr>
          <w:p w14:paraId="6AC6A7CA" w14:textId="77777777" w:rsidR="00286705" w:rsidRDefault="00286705" w:rsidP="003C2D34">
            <w:pPr>
              <w:tabs>
                <w:tab w:val="left" w:pos="990"/>
              </w:tabs>
              <w:jc w:val="center"/>
            </w:pPr>
            <w:r>
              <w:rPr>
                <w:noProof/>
              </w:rPr>
              <w:lastRenderedPageBreak/>
              <w:drawing>
                <wp:inline distT="0" distB="0" distL="0" distR="0" wp14:anchorId="1C3C3C24" wp14:editId="4DDBEA79">
                  <wp:extent cx="2440538" cy="1753235"/>
                  <wp:effectExtent l="0" t="0" r="0" b="0"/>
                  <wp:docPr id="28" name="Picture 28"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M-Willie Marks.jpg"/>
                          <pic:cNvPicPr/>
                        </pic:nvPicPr>
                        <pic:blipFill>
                          <a:blip r:embed="rId38">
                            <a:extLst>
                              <a:ext uri="{28A0092B-C50C-407E-A947-70E740481C1C}">
                                <a14:useLocalDpi xmlns:a14="http://schemas.microsoft.com/office/drawing/2010/main" val="0"/>
                              </a:ext>
                            </a:extLst>
                          </a:blip>
                          <a:stretch>
                            <a:fillRect/>
                          </a:stretch>
                        </pic:blipFill>
                        <pic:spPr>
                          <a:xfrm>
                            <a:off x="0" y="0"/>
                            <a:ext cx="2444191" cy="1755859"/>
                          </a:xfrm>
                          <a:prstGeom prst="rect">
                            <a:avLst/>
                          </a:prstGeom>
                        </pic:spPr>
                      </pic:pic>
                    </a:graphicData>
                  </a:graphic>
                </wp:inline>
              </w:drawing>
            </w:r>
          </w:p>
        </w:tc>
        <w:tc>
          <w:tcPr>
            <w:tcW w:w="720" w:type="dxa"/>
          </w:tcPr>
          <w:p w14:paraId="621FE532" w14:textId="77777777" w:rsidR="00286705" w:rsidRDefault="00286705" w:rsidP="003C2D34">
            <w:pPr>
              <w:tabs>
                <w:tab w:val="left" w:pos="990"/>
              </w:tabs>
            </w:pPr>
          </w:p>
        </w:tc>
        <w:tc>
          <w:tcPr>
            <w:tcW w:w="6470" w:type="dxa"/>
            <w:vAlign w:val="bottom"/>
          </w:tcPr>
          <w:p w14:paraId="7CA88FE5" w14:textId="77777777" w:rsidR="00286705" w:rsidRPr="00BD3B91" w:rsidRDefault="00286705" w:rsidP="003C2D34">
            <w:pPr>
              <w:rPr>
                <w:rFonts w:asciiTheme="majorHAnsi" w:hAnsiTheme="majorHAnsi"/>
                <w:sz w:val="72"/>
                <w:szCs w:val="72"/>
              </w:rPr>
            </w:pPr>
            <w:r w:rsidRPr="00BD3B91">
              <w:rPr>
                <w:rFonts w:asciiTheme="majorHAnsi" w:hAnsiTheme="majorHAnsi"/>
                <w:caps/>
                <w:color w:val="000000" w:themeColor="text1"/>
                <w:sz w:val="72"/>
                <w:szCs w:val="72"/>
              </w:rPr>
              <w:t>willie marks-pearson</w:t>
            </w:r>
          </w:p>
          <w:p w14:paraId="69A53123" w14:textId="77777777" w:rsidR="00286705" w:rsidRPr="00BD3B91" w:rsidRDefault="00286705" w:rsidP="003C2D34">
            <w:pPr>
              <w:rPr>
                <w:rFonts w:asciiTheme="majorHAnsi" w:hAnsiTheme="majorHAnsi"/>
                <w:b/>
                <w:sz w:val="40"/>
                <w:szCs w:val="40"/>
              </w:rPr>
            </w:pPr>
            <w:r w:rsidRPr="00BD3B91">
              <w:rPr>
                <w:rFonts w:asciiTheme="majorHAnsi" w:hAnsiTheme="majorHAnsi"/>
                <w:b/>
                <w:sz w:val="40"/>
                <w:szCs w:val="40"/>
              </w:rPr>
              <w:t>Valley Metro</w:t>
            </w:r>
          </w:p>
          <w:p w14:paraId="015AE9C1" w14:textId="77777777" w:rsidR="00286705" w:rsidRPr="00BD3B91" w:rsidRDefault="00286705" w:rsidP="003C2D34">
            <w:pPr>
              <w:pStyle w:val="Title"/>
              <w:rPr>
                <w:sz w:val="36"/>
                <w:szCs w:val="36"/>
              </w:rPr>
            </w:pPr>
            <w:r w:rsidRPr="00BD3B91">
              <w:rPr>
                <w:rFonts w:asciiTheme="majorHAnsi" w:hAnsiTheme="majorHAnsi"/>
                <w:sz w:val="36"/>
                <w:szCs w:val="36"/>
              </w:rPr>
              <w:t>Customer Service Supervisor</w:t>
            </w:r>
          </w:p>
        </w:tc>
      </w:tr>
      <w:tr w:rsidR="00286705" w14:paraId="27E5F211" w14:textId="77777777" w:rsidTr="003C2D34">
        <w:tblPrEx>
          <w:tblCellMar>
            <w:left w:w="115" w:type="dxa"/>
            <w:right w:w="115" w:type="dxa"/>
          </w:tblCellMar>
        </w:tblPrEx>
        <w:trPr>
          <w:trHeight w:val="7434"/>
        </w:trPr>
        <w:tc>
          <w:tcPr>
            <w:tcW w:w="3600" w:type="dxa"/>
          </w:tcPr>
          <w:p w14:paraId="2C05C93F" w14:textId="77777777" w:rsidR="00286705" w:rsidRPr="00F422C7" w:rsidRDefault="00286705" w:rsidP="003C2D34">
            <w:pPr>
              <w:pStyle w:val="Heading3"/>
              <w:rPr>
                <w:szCs w:val="22"/>
              </w:rPr>
            </w:pPr>
            <w:r w:rsidRPr="00F422C7">
              <w:rPr>
                <w:szCs w:val="22"/>
              </w:rPr>
              <w:t>PROFILE</w:t>
            </w:r>
          </w:p>
          <w:p w14:paraId="75063E3A" w14:textId="77777777" w:rsidR="00286705" w:rsidRDefault="00286705" w:rsidP="003C2D34">
            <w:r>
              <w:t xml:space="preserve">My name is Willie Marie Marks-Pearson. I am a Customer Service Supervisor at the Valley Metro Regional Call Center. I supervise with a group of 8 - 10 Customer Support Agents and work with six Customer Support Leads along with three other Customer Service Supervisors and our Customer Service Manager.  </w:t>
            </w:r>
          </w:p>
          <w:p w14:paraId="0B8E3271" w14:textId="77777777" w:rsidR="00286705" w:rsidRDefault="00286705" w:rsidP="003C2D34"/>
          <w:p w14:paraId="6931E28E" w14:textId="77777777" w:rsidR="00286705" w:rsidRPr="001E103E" w:rsidRDefault="00286705" w:rsidP="003C2D34">
            <w:r>
              <w:t xml:space="preserve">I am from Chicago, Illinois and moved to Phoenix, AZ in 1989. My husband and I have three adult children and a Shih Tzu.  My husband and I enjoy going to movies, taking family excursions and having family time.    </w:t>
            </w:r>
          </w:p>
          <w:p w14:paraId="39CD42B2" w14:textId="77777777" w:rsidR="00286705" w:rsidRPr="00F422C7" w:rsidRDefault="00BE1416" w:rsidP="003C2D34">
            <w:pPr>
              <w:pStyle w:val="Heading3"/>
              <w:rPr>
                <w:szCs w:val="22"/>
              </w:rPr>
            </w:pPr>
            <w:sdt>
              <w:sdtPr>
                <w:rPr>
                  <w:szCs w:val="22"/>
                </w:rPr>
                <w:id w:val="-709110827"/>
                <w:placeholder>
                  <w:docPart w:val="8961D5FD317E4DC9A5369FF5DB80FD75"/>
                </w:placeholder>
                <w:temporary/>
                <w:showingPlcHdr/>
              </w:sdtPr>
              <w:sdtEndPr/>
              <w:sdtContent>
                <w:r w:rsidR="00286705" w:rsidRPr="00F422C7">
                  <w:rPr>
                    <w:rFonts w:ascii="Interstate Regular" w:hAnsi="Interstate Regular"/>
                    <w:szCs w:val="22"/>
                  </w:rPr>
                  <w:t>Contact</w:t>
                </w:r>
              </w:sdtContent>
            </w:sdt>
          </w:p>
          <w:sdt>
            <w:sdtPr>
              <w:rPr>
                <w:szCs w:val="18"/>
              </w:rPr>
              <w:id w:val="119271237"/>
              <w:placeholder>
                <w:docPart w:val="53D41C06D7334828AA9286A02AB3F322"/>
              </w:placeholder>
              <w:temporary/>
              <w:showingPlcHdr/>
            </w:sdtPr>
            <w:sdtEndPr/>
            <w:sdtContent>
              <w:p w14:paraId="128469BA" w14:textId="77777777" w:rsidR="00286705" w:rsidRPr="00C52E5A" w:rsidRDefault="00286705" w:rsidP="003C2D34">
                <w:pPr>
                  <w:rPr>
                    <w:szCs w:val="18"/>
                  </w:rPr>
                </w:pPr>
                <w:r w:rsidRPr="00C52E5A">
                  <w:rPr>
                    <w:szCs w:val="18"/>
                  </w:rPr>
                  <w:t>PHONE:</w:t>
                </w:r>
              </w:p>
            </w:sdtContent>
          </w:sdt>
          <w:p w14:paraId="7CD8CDD9" w14:textId="77777777" w:rsidR="00286705" w:rsidRPr="00C52E5A" w:rsidRDefault="00286705" w:rsidP="003C2D34">
            <w:pPr>
              <w:rPr>
                <w:szCs w:val="18"/>
              </w:rPr>
            </w:pPr>
            <w:r w:rsidRPr="00C52E5A">
              <w:rPr>
                <w:szCs w:val="18"/>
              </w:rPr>
              <w:t>(602) 251-2029</w:t>
            </w:r>
          </w:p>
          <w:p w14:paraId="245DF066" w14:textId="77777777" w:rsidR="00286705" w:rsidRPr="00C52E5A" w:rsidRDefault="00286705" w:rsidP="003C2D34">
            <w:pPr>
              <w:rPr>
                <w:szCs w:val="18"/>
              </w:rPr>
            </w:pPr>
          </w:p>
          <w:p w14:paraId="42DC488E" w14:textId="77777777" w:rsidR="00286705" w:rsidRPr="00C52E5A" w:rsidRDefault="00286705" w:rsidP="003C2D34">
            <w:pPr>
              <w:rPr>
                <w:szCs w:val="18"/>
              </w:rPr>
            </w:pPr>
            <w:r w:rsidRPr="00C52E5A">
              <w:rPr>
                <w:szCs w:val="18"/>
              </w:rPr>
              <w:t>CELL PHONE:</w:t>
            </w:r>
          </w:p>
          <w:p w14:paraId="17D83EB7" w14:textId="77777777" w:rsidR="00286705" w:rsidRPr="00C52E5A" w:rsidRDefault="00286705" w:rsidP="003C2D34">
            <w:pPr>
              <w:rPr>
                <w:szCs w:val="18"/>
              </w:rPr>
            </w:pPr>
            <w:r w:rsidRPr="00C52E5A">
              <w:rPr>
                <w:szCs w:val="18"/>
              </w:rPr>
              <w:t>(480) 414-6506</w:t>
            </w:r>
          </w:p>
          <w:p w14:paraId="5DEA9EC3" w14:textId="77777777" w:rsidR="00286705" w:rsidRPr="00C52E5A" w:rsidRDefault="00286705" w:rsidP="003C2D34">
            <w:pPr>
              <w:rPr>
                <w:szCs w:val="18"/>
              </w:rPr>
            </w:pPr>
          </w:p>
          <w:sdt>
            <w:sdtPr>
              <w:rPr>
                <w:szCs w:val="18"/>
              </w:rPr>
              <w:id w:val="-1701469617"/>
              <w:placeholder>
                <w:docPart w:val="699A879C62BD4C45B6E58A0AD638B3B7"/>
              </w:placeholder>
              <w:temporary/>
              <w:showingPlcHdr/>
            </w:sdtPr>
            <w:sdtEndPr/>
            <w:sdtContent>
              <w:p w14:paraId="0CD98618" w14:textId="77777777" w:rsidR="00286705" w:rsidRPr="00C52E5A" w:rsidRDefault="00286705" w:rsidP="003C2D34">
                <w:pPr>
                  <w:rPr>
                    <w:szCs w:val="18"/>
                  </w:rPr>
                </w:pPr>
                <w:r w:rsidRPr="00C52E5A">
                  <w:rPr>
                    <w:szCs w:val="18"/>
                  </w:rPr>
                  <w:t>EMAIL:</w:t>
                </w:r>
              </w:p>
            </w:sdtContent>
          </w:sdt>
          <w:p w14:paraId="0FFA05BD" w14:textId="77777777" w:rsidR="00286705" w:rsidRPr="004D3011" w:rsidRDefault="00286705" w:rsidP="003C2D34">
            <w:r w:rsidRPr="00C52E5A">
              <w:rPr>
                <w:rStyle w:val="Hyperlink"/>
                <w:color w:val="548AB7" w:themeColor="accent1" w:themeShade="BF"/>
                <w:szCs w:val="18"/>
              </w:rPr>
              <w:t>wmarks@valleymetro.org</w:t>
            </w:r>
          </w:p>
        </w:tc>
        <w:tc>
          <w:tcPr>
            <w:tcW w:w="720" w:type="dxa"/>
          </w:tcPr>
          <w:p w14:paraId="05BACDEC" w14:textId="77777777" w:rsidR="00286705" w:rsidRDefault="00286705" w:rsidP="003C2D34">
            <w:pPr>
              <w:tabs>
                <w:tab w:val="left" w:pos="990"/>
              </w:tabs>
            </w:pPr>
          </w:p>
        </w:tc>
        <w:tc>
          <w:tcPr>
            <w:tcW w:w="6470" w:type="dxa"/>
          </w:tcPr>
          <w:p w14:paraId="6A7A9B4B" w14:textId="77777777" w:rsidR="00286705" w:rsidRPr="000005B0" w:rsidRDefault="00286705" w:rsidP="003C2D34">
            <w:pPr>
              <w:pStyle w:val="Heading2"/>
              <w:rPr>
                <w:rFonts w:asciiTheme="minorHAnsi" w:hAnsiTheme="minorHAnsi"/>
              </w:rPr>
            </w:pPr>
            <w:r w:rsidRPr="000005B0">
              <w:rPr>
                <w:rFonts w:asciiTheme="minorHAnsi" w:hAnsiTheme="minorHAnsi"/>
              </w:rPr>
              <w:t>department</w:t>
            </w:r>
          </w:p>
          <w:p w14:paraId="7CA46DCD" w14:textId="77777777" w:rsidR="00286705" w:rsidRPr="00745FE3" w:rsidRDefault="00286705" w:rsidP="003C2D34">
            <w:pPr>
              <w:rPr>
                <w:b/>
                <w:szCs w:val="18"/>
              </w:rPr>
            </w:pPr>
            <w:r w:rsidRPr="00745FE3">
              <w:rPr>
                <w:b/>
                <w:szCs w:val="18"/>
              </w:rPr>
              <w:t xml:space="preserve">Customer Service Regional Call Center </w:t>
            </w:r>
          </w:p>
          <w:p w14:paraId="4B153E58" w14:textId="77777777" w:rsidR="00286705" w:rsidRPr="000005B0" w:rsidRDefault="00286705" w:rsidP="003C2D34">
            <w:pPr>
              <w:pStyle w:val="Heading2"/>
              <w:rPr>
                <w:rFonts w:asciiTheme="minorHAnsi" w:hAnsiTheme="minorHAnsi"/>
              </w:rPr>
            </w:pPr>
            <w:r w:rsidRPr="000005B0">
              <w:rPr>
                <w:rFonts w:asciiTheme="minorHAnsi" w:hAnsiTheme="minorHAnsi"/>
              </w:rPr>
              <w:t>position description</w:t>
            </w:r>
          </w:p>
          <w:p w14:paraId="09058CF7" w14:textId="77777777" w:rsidR="00286705" w:rsidRPr="00745FE3" w:rsidRDefault="00286705" w:rsidP="00286705">
            <w:pPr>
              <w:pStyle w:val="ListParagraph"/>
              <w:numPr>
                <w:ilvl w:val="0"/>
                <w:numId w:val="21"/>
              </w:numPr>
              <w:rPr>
                <w:b/>
              </w:rPr>
            </w:pPr>
            <w:r w:rsidRPr="00745FE3">
              <w:rPr>
                <w:b/>
              </w:rPr>
              <w:t>Work with and supervise a team of 1-10 Customer Support Agents</w:t>
            </w:r>
          </w:p>
          <w:p w14:paraId="34FD8EC9" w14:textId="77777777" w:rsidR="00286705" w:rsidRPr="00745FE3" w:rsidRDefault="00286705" w:rsidP="00286705">
            <w:pPr>
              <w:pStyle w:val="ListParagraph"/>
              <w:numPr>
                <w:ilvl w:val="0"/>
                <w:numId w:val="21"/>
              </w:numPr>
              <w:rPr>
                <w:b/>
              </w:rPr>
            </w:pPr>
            <w:r w:rsidRPr="00745FE3">
              <w:rPr>
                <w:b/>
              </w:rPr>
              <w:t>Assist with escalations</w:t>
            </w:r>
          </w:p>
          <w:p w14:paraId="7E5B918D" w14:textId="77777777" w:rsidR="00286705" w:rsidRPr="00745FE3" w:rsidRDefault="00286705" w:rsidP="00286705">
            <w:pPr>
              <w:pStyle w:val="ListParagraph"/>
              <w:numPr>
                <w:ilvl w:val="0"/>
                <w:numId w:val="21"/>
              </w:numPr>
              <w:rPr>
                <w:b/>
              </w:rPr>
            </w:pPr>
            <w:r w:rsidRPr="00745FE3">
              <w:rPr>
                <w:b/>
              </w:rPr>
              <w:t>Complete evaluations</w:t>
            </w:r>
          </w:p>
          <w:p w14:paraId="19EBDAF1" w14:textId="77777777" w:rsidR="00286705" w:rsidRPr="00745FE3" w:rsidRDefault="00286705" w:rsidP="00286705">
            <w:pPr>
              <w:pStyle w:val="ListParagraph"/>
              <w:numPr>
                <w:ilvl w:val="0"/>
                <w:numId w:val="21"/>
              </w:numPr>
              <w:rPr>
                <w:b/>
              </w:rPr>
            </w:pPr>
            <w:r w:rsidRPr="00745FE3">
              <w:rPr>
                <w:b/>
              </w:rPr>
              <w:t>Work with a team of 1-6 Customer Support Leads</w:t>
            </w:r>
          </w:p>
          <w:p w14:paraId="083B07D3" w14:textId="77777777" w:rsidR="00286705" w:rsidRPr="00745FE3" w:rsidRDefault="00286705" w:rsidP="00286705">
            <w:pPr>
              <w:pStyle w:val="ListParagraph"/>
              <w:numPr>
                <w:ilvl w:val="0"/>
                <w:numId w:val="21"/>
              </w:numPr>
              <w:rPr>
                <w:b/>
              </w:rPr>
            </w:pPr>
            <w:r w:rsidRPr="00745FE3">
              <w:rPr>
                <w:b/>
              </w:rPr>
              <w:t>Train Customer Support Agents on transit policies and procedures to assist customers with documenting their feedback into our Customer Assistance System (CAS)</w:t>
            </w:r>
          </w:p>
          <w:p w14:paraId="5BA7ECF0" w14:textId="77777777" w:rsidR="00286705" w:rsidRPr="00745FE3" w:rsidRDefault="00286705" w:rsidP="00286705">
            <w:pPr>
              <w:pStyle w:val="ListParagraph"/>
              <w:numPr>
                <w:ilvl w:val="0"/>
                <w:numId w:val="21"/>
              </w:numPr>
              <w:rPr>
                <w:b/>
              </w:rPr>
            </w:pPr>
            <w:r w:rsidRPr="00745FE3">
              <w:rPr>
                <w:b/>
              </w:rPr>
              <w:t>Train and work with transit route providers with assigning and providing credentials access to the CAS for them to investigate customer complaints and document their results and action taken</w:t>
            </w:r>
          </w:p>
          <w:p w14:paraId="5439915F" w14:textId="77777777" w:rsidR="00286705" w:rsidRPr="00745FE3" w:rsidRDefault="00286705" w:rsidP="00286705">
            <w:pPr>
              <w:pStyle w:val="ListParagraph"/>
              <w:numPr>
                <w:ilvl w:val="0"/>
                <w:numId w:val="21"/>
              </w:numPr>
              <w:rPr>
                <w:b/>
              </w:rPr>
            </w:pPr>
            <w:r w:rsidRPr="00745FE3">
              <w:rPr>
                <w:b/>
              </w:rPr>
              <w:t xml:space="preserve">Assign and distribute customer feedback to appropriate route providers and agencies </w:t>
            </w:r>
          </w:p>
          <w:p w14:paraId="3F8ACFB7" w14:textId="77777777" w:rsidR="00286705" w:rsidRPr="00745FE3" w:rsidRDefault="00286705" w:rsidP="00286705">
            <w:pPr>
              <w:pStyle w:val="ListParagraph"/>
              <w:numPr>
                <w:ilvl w:val="0"/>
                <w:numId w:val="21"/>
              </w:numPr>
              <w:rPr>
                <w:b/>
              </w:rPr>
            </w:pPr>
            <w:r w:rsidRPr="00745FE3">
              <w:rPr>
                <w:b/>
              </w:rPr>
              <w:t>Create quarterly complaint overview reports</w:t>
            </w:r>
          </w:p>
          <w:p w14:paraId="4B4F7007" w14:textId="77777777" w:rsidR="00286705" w:rsidRPr="00E96543" w:rsidRDefault="00286705" w:rsidP="003C2D34"/>
          <w:p w14:paraId="4189A07F" w14:textId="77777777" w:rsidR="00286705" w:rsidRPr="000005B0" w:rsidRDefault="00286705" w:rsidP="003C2D34">
            <w:pPr>
              <w:pStyle w:val="Heading2"/>
              <w:spacing w:before="0" w:after="60"/>
              <w:rPr>
                <w:rFonts w:asciiTheme="minorHAnsi" w:eastAsiaTheme="minorEastAsia" w:hAnsiTheme="minorHAnsi" w:cstheme="minorHAnsi"/>
                <w:bCs w:val="0"/>
                <w:caps w:val="0"/>
                <w:sz w:val="18"/>
                <w:szCs w:val="18"/>
              </w:rPr>
            </w:pPr>
            <w:r w:rsidRPr="000005B0">
              <w:rPr>
                <w:rFonts w:asciiTheme="minorHAnsi" w:hAnsiTheme="minorHAnsi"/>
              </w:rPr>
              <w:t>business project</w:t>
            </w:r>
          </w:p>
          <w:p w14:paraId="57DF0DD0" w14:textId="77777777" w:rsidR="00286705" w:rsidRPr="00745FE3" w:rsidRDefault="00286705" w:rsidP="003C2D34">
            <w:pPr>
              <w:rPr>
                <w:b/>
              </w:rPr>
            </w:pPr>
            <w:r w:rsidRPr="00745FE3">
              <w:rPr>
                <w:b/>
              </w:rPr>
              <w:t>To create Valley Metro Customer Satisfaction goals and establish tracking methods.</w:t>
            </w:r>
          </w:p>
          <w:p w14:paraId="2321D110" w14:textId="77777777" w:rsidR="00286705" w:rsidRPr="00745FE3" w:rsidRDefault="00286705" w:rsidP="003C2D34">
            <w:pPr>
              <w:rPr>
                <w:b/>
              </w:rPr>
            </w:pPr>
          </w:p>
          <w:p w14:paraId="635E06E3" w14:textId="77777777" w:rsidR="00286705" w:rsidRPr="00745FE3" w:rsidRDefault="00286705" w:rsidP="003C2D34">
            <w:pPr>
              <w:rPr>
                <w:b/>
              </w:rPr>
            </w:pPr>
            <w:r w:rsidRPr="00745FE3">
              <w:rPr>
                <w:b/>
              </w:rPr>
              <w:t xml:space="preserve">I am interested in how other call centers are meeting and improving customer satisfaction goals. Customer Service at Valley Metro responds to customer calls and emails regarding transit related information as well as complaint information.  We track monthly call volume and complaint volume as well as complaint categories to identify lower customer satisfaction and opportunities to improve.   </w:t>
            </w:r>
          </w:p>
          <w:p w14:paraId="293B1586" w14:textId="77777777" w:rsidR="00286705" w:rsidRPr="00745FE3" w:rsidRDefault="00286705" w:rsidP="003C2D34">
            <w:pPr>
              <w:rPr>
                <w:b/>
              </w:rPr>
            </w:pPr>
          </w:p>
          <w:p w14:paraId="5AB56E19" w14:textId="77777777" w:rsidR="00286705" w:rsidRPr="00745FE3" w:rsidRDefault="00286705" w:rsidP="003C2D34">
            <w:pPr>
              <w:rPr>
                <w:b/>
              </w:rPr>
            </w:pPr>
            <w:r w:rsidRPr="00745FE3">
              <w:rPr>
                <w:b/>
              </w:rPr>
              <w:t>For my MAX Business Project, I will be studying how other call centers, including paratransit call centers, measure customer satisfaction. I hope to bring back information that will support our efforts to create customer satisfaction goals and focus on improving our customer satisfaction.</w:t>
            </w:r>
          </w:p>
          <w:p w14:paraId="7D4DACAA" w14:textId="77777777" w:rsidR="00286705" w:rsidRPr="00EB54CE" w:rsidRDefault="00286705" w:rsidP="003C2D34"/>
        </w:tc>
      </w:tr>
    </w:tbl>
    <w:p w14:paraId="3B8436D7" w14:textId="77777777" w:rsidR="00286705" w:rsidRDefault="00286705" w:rsidP="00286705">
      <w:pPr>
        <w:tabs>
          <w:tab w:val="left" w:pos="990"/>
        </w:tabs>
      </w:pPr>
    </w:p>
    <w:tbl>
      <w:tblPr>
        <w:tblW w:w="0" w:type="auto"/>
        <w:tblLayout w:type="fixed"/>
        <w:tblLook w:val="04A0" w:firstRow="1" w:lastRow="0" w:firstColumn="1" w:lastColumn="0" w:noHBand="0" w:noVBand="1"/>
      </w:tblPr>
      <w:tblGrid>
        <w:gridCol w:w="3600"/>
        <w:gridCol w:w="720"/>
        <w:gridCol w:w="6470"/>
      </w:tblGrid>
      <w:tr w:rsidR="00286705" w14:paraId="3399E4BD" w14:textId="77777777" w:rsidTr="003C2D34">
        <w:trPr>
          <w:trHeight w:val="4410"/>
        </w:trPr>
        <w:tc>
          <w:tcPr>
            <w:tcW w:w="3600" w:type="dxa"/>
            <w:vAlign w:val="bottom"/>
          </w:tcPr>
          <w:p w14:paraId="5A38A694" w14:textId="77777777" w:rsidR="00286705" w:rsidRDefault="00286705" w:rsidP="003C2D34">
            <w:pPr>
              <w:tabs>
                <w:tab w:val="left" w:pos="990"/>
              </w:tabs>
              <w:jc w:val="center"/>
            </w:pPr>
            <w:r>
              <w:rPr>
                <w:noProof/>
              </w:rPr>
              <w:lastRenderedPageBreak/>
              <w:drawing>
                <wp:inline distT="0" distB="0" distL="0" distR="0" wp14:anchorId="08BF030B" wp14:editId="22E483BB">
                  <wp:extent cx="2467056" cy="1772285"/>
                  <wp:effectExtent l="0" t="0" r="9525" b="0"/>
                  <wp:docPr id="29" name="Picture 29" descr="A person wearing a suit and tie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M-Tyler Olson.jpg"/>
                          <pic:cNvPicPr/>
                        </pic:nvPicPr>
                        <pic:blipFill>
                          <a:blip r:embed="rId39">
                            <a:extLst>
                              <a:ext uri="{28A0092B-C50C-407E-A947-70E740481C1C}">
                                <a14:useLocalDpi xmlns:a14="http://schemas.microsoft.com/office/drawing/2010/main" val="0"/>
                              </a:ext>
                            </a:extLst>
                          </a:blip>
                          <a:stretch>
                            <a:fillRect/>
                          </a:stretch>
                        </pic:blipFill>
                        <pic:spPr>
                          <a:xfrm>
                            <a:off x="0" y="0"/>
                            <a:ext cx="2468311" cy="1773187"/>
                          </a:xfrm>
                          <a:prstGeom prst="rect">
                            <a:avLst/>
                          </a:prstGeom>
                        </pic:spPr>
                      </pic:pic>
                    </a:graphicData>
                  </a:graphic>
                </wp:inline>
              </w:drawing>
            </w:r>
          </w:p>
        </w:tc>
        <w:tc>
          <w:tcPr>
            <w:tcW w:w="720" w:type="dxa"/>
          </w:tcPr>
          <w:p w14:paraId="4A5B58C0" w14:textId="77777777" w:rsidR="00286705" w:rsidRDefault="00286705" w:rsidP="003C2D34">
            <w:pPr>
              <w:tabs>
                <w:tab w:val="left" w:pos="990"/>
              </w:tabs>
            </w:pPr>
          </w:p>
        </w:tc>
        <w:tc>
          <w:tcPr>
            <w:tcW w:w="6470" w:type="dxa"/>
            <w:vAlign w:val="bottom"/>
          </w:tcPr>
          <w:p w14:paraId="2D68A78D" w14:textId="77777777" w:rsidR="00286705" w:rsidRPr="00BD3B91" w:rsidRDefault="00286705" w:rsidP="003C2D34">
            <w:pPr>
              <w:rPr>
                <w:rFonts w:asciiTheme="majorHAnsi" w:hAnsiTheme="majorHAnsi"/>
                <w:sz w:val="72"/>
                <w:szCs w:val="72"/>
              </w:rPr>
            </w:pPr>
            <w:r w:rsidRPr="00BD3B91">
              <w:rPr>
                <w:rFonts w:asciiTheme="majorHAnsi" w:hAnsiTheme="majorHAnsi"/>
                <w:caps/>
                <w:color w:val="000000" w:themeColor="text1"/>
                <w:sz w:val="72"/>
                <w:szCs w:val="72"/>
              </w:rPr>
              <w:t>tyler olson</w:t>
            </w:r>
          </w:p>
          <w:p w14:paraId="22F091FC" w14:textId="77777777" w:rsidR="00286705" w:rsidRPr="00BD3B91" w:rsidRDefault="00286705" w:rsidP="003C2D34">
            <w:pPr>
              <w:rPr>
                <w:rFonts w:asciiTheme="majorHAnsi" w:hAnsiTheme="majorHAnsi"/>
                <w:b/>
                <w:sz w:val="40"/>
                <w:szCs w:val="40"/>
              </w:rPr>
            </w:pPr>
            <w:r w:rsidRPr="00BD3B91">
              <w:rPr>
                <w:rFonts w:asciiTheme="majorHAnsi" w:hAnsiTheme="majorHAnsi"/>
                <w:b/>
                <w:sz w:val="40"/>
                <w:szCs w:val="40"/>
              </w:rPr>
              <w:t>Valley Metro</w:t>
            </w:r>
          </w:p>
          <w:p w14:paraId="021D2826" w14:textId="77777777" w:rsidR="00286705" w:rsidRPr="00BD3B91" w:rsidRDefault="00286705" w:rsidP="003C2D34">
            <w:pPr>
              <w:pStyle w:val="Title"/>
              <w:rPr>
                <w:sz w:val="36"/>
                <w:szCs w:val="36"/>
              </w:rPr>
            </w:pPr>
            <w:r w:rsidRPr="00BD3B91">
              <w:rPr>
                <w:rFonts w:asciiTheme="majorHAnsi" w:hAnsiTheme="majorHAnsi"/>
                <w:sz w:val="36"/>
                <w:szCs w:val="36"/>
              </w:rPr>
              <w:t>Budget and Operations Financial Controls Manager</w:t>
            </w:r>
          </w:p>
        </w:tc>
      </w:tr>
      <w:tr w:rsidR="00286705" w14:paraId="4EEF0FC3" w14:textId="77777777" w:rsidTr="003C2D34">
        <w:tblPrEx>
          <w:tblCellMar>
            <w:left w:w="115" w:type="dxa"/>
            <w:right w:w="115" w:type="dxa"/>
          </w:tblCellMar>
        </w:tblPrEx>
        <w:trPr>
          <w:trHeight w:val="7434"/>
        </w:trPr>
        <w:tc>
          <w:tcPr>
            <w:tcW w:w="3600" w:type="dxa"/>
          </w:tcPr>
          <w:p w14:paraId="31E90393" w14:textId="77777777" w:rsidR="00286705" w:rsidRPr="00F422C7" w:rsidRDefault="00286705" w:rsidP="003C2D34">
            <w:pPr>
              <w:pStyle w:val="Heading3"/>
              <w:rPr>
                <w:szCs w:val="22"/>
              </w:rPr>
            </w:pPr>
            <w:r w:rsidRPr="00F422C7">
              <w:rPr>
                <w:szCs w:val="22"/>
              </w:rPr>
              <w:t>PROFILE</w:t>
            </w:r>
          </w:p>
          <w:p w14:paraId="533AF1DF" w14:textId="77777777" w:rsidR="00286705" w:rsidRDefault="00286705" w:rsidP="003C2D34">
            <w:r w:rsidRPr="00081EED">
              <w:t>I'm a public transit professional with over 10 years of experience at Valley Metro in the Finance Division.  I currently manage a high performing team of five and report to the Chief Financial Officer.  I'm responsible for managing the annual budget</w:t>
            </w:r>
            <w:r>
              <w:t xml:space="preserve">, </w:t>
            </w:r>
            <w:r w:rsidRPr="00081EED">
              <w:t xml:space="preserve">5-year forecast development process, revenue servicing and reconciling of fare revenues, and work closely with operations to develop sustainable operations and maintenance budgets for current and future service.  My team also tests financial controls by conducting audits of cashboxes, fare revenue rooms, and parts inventories.  I have expertise in the areas of budgeting, forecasting, operations financial analysis, and fare collection.  </w:t>
            </w:r>
          </w:p>
          <w:p w14:paraId="175DDF31" w14:textId="77777777" w:rsidR="00286705" w:rsidRDefault="00286705" w:rsidP="003C2D34"/>
          <w:p w14:paraId="074812DA" w14:textId="77777777" w:rsidR="00286705" w:rsidRPr="001E103E" w:rsidRDefault="00286705" w:rsidP="003C2D34">
            <w:r w:rsidRPr="00081EED">
              <w:t xml:space="preserve">When I'm not working, I enjoy traveling, riding motorcycles, and being outdoors.  </w:t>
            </w:r>
            <w:r>
              <w:t xml:space="preserve">  </w:t>
            </w:r>
          </w:p>
          <w:p w14:paraId="7307E393" w14:textId="77777777" w:rsidR="00286705" w:rsidRPr="00F422C7" w:rsidRDefault="00BE1416" w:rsidP="003C2D34">
            <w:pPr>
              <w:pStyle w:val="Heading3"/>
              <w:rPr>
                <w:szCs w:val="22"/>
              </w:rPr>
            </w:pPr>
            <w:sdt>
              <w:sdtPr>
                <w:rPr>
                  <w:szCs w:val="22"/>
                </w:rPr>
                <w:id w:val="1186018892"/>
                <w:placeholder>
                  <w:docPart w:val="CA29DF5304DD434EB72D665752F7B978"/>
                </w:placeholder>
                <w:temporary/>
                <w:showingPlcHdr/>
              </w:sdtPr>
              <w:sdtEndPr/>
              <w:sdtContent>
                <w:r w:rsidR="00286705" w:rsidRPr="00F422C7">
                  <w:rPr>
                    <w:rFonts w:ascii="Interstate Regular" w:hAnsi="Interstate Regular"/>
                    <w:szCs w:val="22"/>
                  </w:rPr>
                  <w:t>Contact</w:t>
                </w:r>
              </w:sdtContent>
            </w:sdt>
          </w:p>
          <w:sdt>
            <w:sdtPr>
              <w:rPr>
                <w:szCs w:val="18"/>
              </w:rPr>
              <w:id w:val="1475880475"/>
              <w:placeholder>
                <w:docPart w:val="4D0E95539C2E4D30B05FCA6AB8E165B5"/>
              </w:placeholder>
              <w:temporary/>
              <w:showingPlcHdr/>
            </w:sdtPr>
            <w:sdtEndPr/>
            <w:sdtContent>
              <w:p w14:paraId="10B268F4" w14:textId="77777777" w:rsidR="00286705" w:rsidRPr="00DF42E7" w:rsidRDefault="00286705" w:rsidP="003C2D34">
                <w:pPr>
                  <w:rPr>
                    <w:szCs w:val="18"/>
                  </w:rPr>
                </w:pPr>
                <w:r w:rsidRPr="00DF42E7">
                  <w:rPr>
                    <w:szCs w:val="18"/>
                  </w:rPr>
                  <w:t>PHONE:</w:t>
                </w:r>
              </w:p>
            </w:sdtContent>
          </w:sdt>
          <w:p w14:paraId="27711782" w14:textId="77777777" w:rsidR="00286705" w:rsidRPr="00DF42E7" w:rsidRDefault="00286705" w:rsidP="003C2D34">
            <w:pPr>
              <w:rPr>
                <w:szCs w:val="18"/>
              </w:rPr>
            </w:pPr>
            <w:r w:rsidRPr="00DF42E7">
              <w:rPr>
                <w:szCs w:val="18"/>
              </w:rPr>
              <w:t>(602) 322-4485</w:t>
            </w:r>
          </w:p>
          <w:p w14:paraId="389F98EA" w14:textId="77777777" w:rsidR="00286705" w:rsidRPr="00DF42E7" w:rsidRDefault="00286705" w:rsidP="003C2D34">
            <w:pPr>
              <w:rPr>
                <w:szCs w:val="18"/>
              </w:rPr>
            </w:pPr>
          </w:p>
          <w:p w14:paraId="5DBA15CF" w14:textId="77777777" w:rsidR="00286705" w:rsidRPr="00DF42E7" w:rsidRDefault="00286705" w:rsidP="003C2D34">
            <w:pPr>
              <w:rPr>
                <w:szCs w:val="18"/>
              </w:rPr>
            </w:pPr>
            <w:r w:rsidRPr="00DF42E7">
              <w:rPr>
                <w:szCs w:val="18"/>
              </w:rPr>
              <w:t>CELL PHONE:</w:t>
            </w:r>
          </w:p>
          <w:p w14:paraId="46E38702" w14:textId="77777777" w:rsidR="00286705" w:rsidRPr="00DF42E7" w:rsidRDefault="00286705" w:rsidP="003C2D34">
            <w:pPr>
              <w:rPr>
                <w:szCs w:val="18"/>
              </w:rPr>
            </w:pPr>
            <w:r w:rsidRPr="00DF42E7">
              <w:rPr>
                <w:szCs w:val="18"/>
              </w:rPr>
              <w:t>(480) 332-3382</w:t>
            </w:r>
          </w:p>
          <w:p w14:paraId="21BF2548" w14:textId="77777777" w:rsidR="00286705" w:rsidRPr="00DF42E7" w:rsidRDefault="00286705" w:rsidP="003C2D34">
            <w:pPr>
              <w:rPr>
                <w:szCs w:val="18"/>
              </w:rPr>
            </w:pPr>
          </w:p>
          <w:sdt>
            <w:sdtPr>
              <w:rPr>
                <w:szCs w:val="18"/>
              </w:rPr>
              <w:id w:val="444502324"/>
              <w:placeholder>
                <w:docPart w:val="2EDE6D9E91104AEE8ABB2ECF3E580ECE"/>
              </w:placeholder>
              <w:temporary/>
              <w:showingPlcHdr/>
            </w:sdtPr>
            <w:sdtEndPr/>
            <w:sdtContent>
              <w:p w14:paraId="3D05EE8F" w14:textId="77777777" w:rsidR="00286705" w:rsidRPr="00DF42E7" w:rsidRDefault="00286705" w:rsidP="003C2D34">
                <w:pPr>
                  <w:rPr>
                    <w:szCs w:val="18"/>
                  </w:rPr>
                </w:pPr>
                <w:r w:rsidRPr="00DF42E7">
                  <w:rPr>
                    <w:szCs w:val="18"/>
                  </w:rPr>
                  <w:t>EMAIL:</w:t>
                </w:r>
              </w:p>
            </w:sdtContent>
          </w:sdt>
          <w:p w14:paraId="279DAEA8" w14:textId="77777777" w:rsidR="00286705" w:rsidRPr="004D3011" w:rsidRDefault="00286705" w:rsidP="003C2D34">
            <w:r w:rsidRPr="00DF42E7">
              <w:rPr>
                <w:rStyle w:val="Hyperlink"/>
                <w:color w:val="548AB7" w:themeColor="accent1" w:themeShade="BF"/>
                <w:szCs w:val="18"/>
              </w:rPr>
              <w:t>tolson@valleymetro.org</w:t>
            </w:r>
          </w:p>
        </w:tc>
        <w:tc>
          <w:tcPr>
            <w:tcW w:w="720" w:type="dxa"/>
          </w:tcPr>
          <w:p w14:paraId="67421A2D" w14:textId="77777777" w:rsidR="00286705" w:rsidRDefault="00286705" w:rsidP="003C2D34">
            <w:pPr>
              <w:tabs>
                <w:tab w:val="left" w:pos="990"/>
              </w:tabs>
            </w:pPr>
          </w:p>
        </w:tc>
        <w:tc>
          <w:tcPr>
            <w:tcW w:w="6470" w:type="dxa"/>
          </w:tcPr>
          <w:p w14:paraId="6DF3248F" w14:textId="77777777" w:rsidR="00286705" w:rsidRPr="000005B0" w:rsidRDefault="00286705" w:rsidP="003C2D34">
            <w:pPr>
              <w:pStyle w:val="Heading2"/>
              <w:rPr>
                <w:rFonts w:asciiTheme="minorHAnsi" w:hAnsiTheme="minorHAnsi"/>
              </w:rPr>
            </w:pPr>
            <w:r w:rsidRPr="000005B0">
              <w:rPr>
                <w:rFonts w:asciiTheme="minorHAnsi" w:hAnsiTheme="minorHAnsi"/>
              </w:rPr>
              <w:t>department</w:t>
            </w:r>
          </w:p>
          <w:p w14:paraId="23CE7797" w14:textId="77777777" w:rsidR="00286705" w:rsidRPr="00BA11DB" w:rsidRDefault="00286705" w:rsidP="003C2D34">
            <w:pPr>
              <w:rPr>
                <w:b/>
                <w:sz w:val="17"/>
                <w:szCs w:val="17"/>
              </w:rPr>
            </w:pPr>
            <w:r w:rsidRPr="00BA11DB">
              <w:rPr>
                <w:b/>
                <w:sz w:val="17"/>
                <w:szCs w:val="17"/>
              </w:rPr>
              <w:t>Budget and Operations Financial Controls</w:t>
            </w:r>
          </w:p>
          <w:p w14:paraId="42CE963A" w14:textId="77777777" w:rsidR="00286705" w:rsidRPr="000005B0" w:rsidRDefault="00286705" w:rsidP="003C2D34">
            <w:pPr>
              <w:pStyle w:val="Heading2"/>
              <w:rPr>
                <w:rFonts w:asciiTheme="minorHAnsi" w:hAnsiTheme="minorHAnsi"/>
              </w:rPr>
            </w:pPr>
            <w:r w:rsidRPr="000005B0">
              <w:rPr>
                <w:rFonts w:asciiTheme="minorHAnsi" w:hAnsiTheme="minorHAnsi"/>
              </w:rPr>
              <w:t>position description</w:t>
            </w:r>
          </w:p>
          <w:p w14:paraId="0A65F5A8" w14:textId="77777777" w:rsidR="00286705" w:rsidRPr="00BA11DB" w:rsidRDefault="00286705" w:rsidP="00286705">
            <w:pPr>
              <w:pStyle w:val="ListParagraph"/>
              <w:numPr>
                <w:ilvl w:val="0"/>
                <w:numId w:val="22"/>
              </w:numPr>
              <w:rPr>
                <w:b/>
                <w:sz w:val="17"/>
                <w:szCs w:val="17"/>
              </w:rPr>
            </w:pPr>
            <w:r w:rsidRPr="00BA11DB">
              <w:rPr>
                <w:b/>
                <w:sz w:val="17"/>
                <w:szCs w:val="17"/>
              </w:rPr>
              <w:t>Manage the annual and 5-year budget development process, publications and presentations to committees and boards for both Valley Metro Rail and RPTA.</w:t>
            </w:r>
          </w:p>
          <w:p w14:paraId="048DE58F" w14:textId="77777777" w:rsidR="00286705" w:rsidRPr="00BA11DB" w:rsidRDefault="00286705" w:rsidP="00286705">
            <w:pPr>
              <w:pStyle w:val="ListParagraph"/>
              <w:numPr>
                <w:ilvl w:val="0"/>
                <w:numId w:val="22"/>
              </w:numPr>
              <w:rPr>
                <w:b/>
                <w:sz w:val="17"/>
                <w:szCs w:val="17"/>
              </w:rPr>
            </w:pPr>
            <w:r w:rsidRPr="00BA11DB">
              <w:rPr>
                <w:b/>
                <w:sz w:val="17"/>
                <w:szCs w:val="17"/>
              </w:rPr>
              <w:t>Manage fare revenue collection and support the fare collection network from a financial perspective.</w:t>
            </w:r>
          </w:p>
          <w:p w14:paraId="52AC42EA" w14:textId="77777777" w:rsidR="00286705" w:rsidRPr="00BA11DB" w:rsidRDefault="00286705" w:rsidP="00286705">
            <w:pPr>
              <w:pStyle w:val="ListParagraph"/>
              <w:numPr>
                <w:ilvl w:val="0"/>
                <w:numId w:val="22"/>
              </w:numPr>
              <w:rPr>
                <w:b/>
                <w:sz w:val="17"/>
                <w:szCs w:val="17"/>
              </w:rPr>
            </w:pPr>
            <w:r w:rsidRPr="00BA11DB">
              <w:rPr>
                <w:b/>
                <w:sz w:val="17"/>
                <w:szCs w:val="17"/>
              </w:rPr>
              <w:t>Ensure service and financial information is reported accurately and on-time to FTA (NTD).</w:t>
            </w:r>
          </w:p>
          <w:p w14:paraId="358FEC0A" w14:textId="77777777" w:rsidR="00286705" w:rsidRPr="00BA11DB" w:rsidRDefault="00286705" w:rsidP="00286705">
            <w:pPr>
              <w:pStyle w:val="ListParagraph"/>
              <w:numPr>
                <w:ilvl w:val="0"/>
                <w:numId w:val="22"/>
              </w:numPr>
              <w:rPr>
                <w:b/>
                <w:sz w:val="17"/>
                <w:szCs w:val="17"/>
              </w:rPr>
            </w:pPr>
            <w:r w:rsidRPr="00BA11DB">
              <w:rPr>
                <w:b/>
                <w:sz w:val="17"/>
                <w:szCs w:val="17"/>
              </w:rPr>
              <w:t>Manage audits performed on parts inventory and bus fareboxes, ensure sound controls are in place.</w:t>
            </w:r>
          </w:p>
          <w:p w14:paraId="6D5F1E16" w14:textId="77777777" w:rsidR="00286705" w:rsidRPr="00E96543" w:rsidRDefault="00286705" w:rsidP="003C2D34"/>
          <w:p w14:paraId="751225C1" w14:textId="77777777" w:rsidR="00286705" w:rsidRPr="000005B0" w:rsidRDefault="00286705" w:rsidP="003C2D34">
            <w:pPr>
              <w:pStyle w:val="Heading2"/>
              <w:spacing w:before="0" w:after="60"/>
              <w:rPr>
                <w:rFonts w:asciiTheme="minorHAnsi" w:eastAsiaTheme="minorEastAsia" w:hAnsiTheme="minorHAnsi" w:cstheme="minorHAnsi"/>
                <w:bCs w:val="0"/>
                <w:caps w:val="0"/>
                <w:sz w:val="18"/>
                <w:szCs w:val="18"/>
              </w:rPr>
            </w:pPr>
            <w:r w:rsidRPr="000005B0">
              <w:rPr>
                <w:rFonts w:asciiTheme="minorHAnsi" w:hAnsiTheme="minorHAnsi"/>
              </w:rPr>
              <w:t>business project</w:t>
            </w:r>
          </w:p>
          <w:p w14:paraId="543F4F61" w14:textId="77777777" w:rsidR="00286705" w:rsidRPr="00BA11DB" w:rsidRDefault="00286705" w:rsidP="003C2D34">
            <w:pPr>
              <w:rPr>
                <w:b/>
                <w:sz w:val="17"/>
                <w:szCs w:val="17"/>
              </w:rPr>
            </w:pPr>
            <w:r w:rsidRPr="00BA11DB">
              <w:rPr>
                <w:b/>
                <w:sz w:val="17"/>
                <w:szCs w:val="17"/>
              </w:rPr>
              <w:t>Budget planning and monitoring isn't the easiest or most exciting task for some people.  Tools and software can make a big difference in assisting team members to better understand their budget, key performance metrics, and annual expenses that they are tasked to manage.</w:t>
            </w:r>
          </w:p>
          <w:p w14:paraId="1BD5163B" w14:textId="77777777" w:rsidR="00286705" w:rsidRPr="00BA11DB" w:rsidRDefault="00286705" w:rsidP="003C2D34">
            <w:pPr>
              <w:rPr>
                <w:b/>
                <w:sz w:val="17"/>
                <w:szCs w:val="17"/>
              </w:rPr>
            </w:pPr>
          </w:p>
          <w:p w14:paraId="58C28EAD" w14:textId="77777777" w:rsidR="00286705" w:rsidRPr="00BA11DB" w:rsidRDefault="00286705" w:rsidP="003C2D34">
            <w:pPr>
              <w:rPr>
                <w:b/>
                <w:sz w:val="17"/>
                <w:szCs w:val="17"/>
              </w:rPr>
            </w:pPr>
            <w:r w:rsidRPr="00BA11DB">
              <w:rPr>
                <w:b/>
                <w:sz w:val="17"/>
                <w:szCs w:val="17"/>
              </w:rPr>
              <w:t>For my business project, I will propose we implement a cloud-based budget tracking and monitoring software solution that would provide a budget dashboard view of their Division.  The software will provide close to real-time financial transactions, via an automated daily or weekly upload from our financial system.    Key features of this software give the user the ability to view at the overall health of their budget at the highest level all the way to the line item detail, combined with powerful visuals, prior year comparisons, and the ability to customize each dashboard based on the customer needs.</w:t>
            </w:r>
          </w:p>
          <w:p w14:paraId="3AE87A5C" w14:textId="77777777" w:rsidR="00286705" w:rsidRPr="00BA11DB" w:rsidRDefault="00286705" w:rsidP="003C2D34">
            <w:pPr>
              <w:rPr>
                <w:b/>
                <w:sz w:val="17"/>
                <w:szCs w:val="17"/>
              </w:rPr>
            </w:pPr>
          </w:p>
          <w:p w14:paraId="03AAEA66" w14:textId="77777777" w:rsidR="00286705" w:rsidRPr="00EB54CE" w:rsidRDefault="00286705" w:rsidP="003C2D34">
            <w:r w:rsidRPr="00BA11DB">
              <w:rPr>
                <w:b/>
                <w:sz w:val="17"/>
                <w:szCs w:val="17"/>
              </w:rPr>
              <w:t>I selected this project since our agency has a goal to provide great customer service, be accountable, and fiscally responsible.  Our current financial system doesn't provide this level of access and report are very simply formatted and can be difficult to run if you are not a daily user of the system.  In speaking with some of my coworkers who recently completed the MAX program, they expressed great interest in RTD's budget process so I'm very excited to kick off our first trip with that agency.  I hope to learn much more about their process and identify some best practices that I can bring back to Valley Metro.</w:t>
            </w:r>
            <w:r w:rsidRPr="00BA11DB">
              <w:rPr>
                <w:sz w:val="17"/>
                <w:szCs w:val="17"/>
              </w:rPr>
              <w:t xml:space="preserve">  </w:t>
            </w:r>
          </w:p>
        </w:tc>
      </w:tr>
    </w:tbl>
    <w:p w14:paraId="443C9B55" w14:textId="77777777" w:rsidR="00286705" w:rsidRDefault="00286705" w:rsidP="00286705">
      <w:pPr>
        <w:tabs>
          <w:tab w:val="left" w:pos="990"/>
        </w:tabs>
      </w:pPr>
    </w:p>
    <w:tbl>
      <w:tblPr>
        <w:tblW w:w="0" w:type="auto"/>
        <w:tblLayout w:type="fixed"/>
        <w:tblLook w:val="04A0" w:firstRow="1" w:lastRow="0" w:firstColumn="1" w:lastColumn="0" w:noHBand="0" w:noVBand="1"/>
      </w:tblPr>
      <w:tblGrid>
        <w:gridCol w:w="3600"/>
        <w:gridCol w:w="720"/>
        <w:gridCol w:w="6470"/>
      </w:tblGrid>
      <w:tr w:rsidR="00286705" w14:paraId="102C62E1" w14:textId="77777777" w:rsidTr="003C2D34">
        <w:trPr>
          <w:trHeight w:val="4410"/>
        </w:trPr>
        <w:tc>
          <w:tcPr>
            <w:tcW w:w="3600" w:type="dxa"/>
            <w:vAlign w:val="bottom"/>
          </w:tcPr>
          <w:p w14:paraId="641FF081" w14:textId="77777777" w:rsidR="00286705" w:rsidRDefault="00286705" w:rsidP="003C2D34">
            <w:pPr>
              <w:tabs>
                <w:tab w:val="left" w:pos="990"/>
              </w:tabs>
              <w:jc w:val="center"/>
            </w:pPr>
            <w:r>
              <w:rPr>
                <w:noProof/>
              </w:rPr>
              <w:lastRenderedPageBreak/>
              <w:drawing>
                <wp:inline distT="0" distB="0" distL="0" distR="0" wp14:anchorId="339E6265" wp14:editId="5E317EC7">
                  <wp:extent cx="2451100" cy="1760823"/>
                  <wp:effectExtent l="0" t="0" r="6350" b="0"/>
                  <wp:docPr id="30" name="Picture 30" descr="A person wearing a suit and tie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M-Omar Peters.jpg"/>
                          <pic:cNvPicPr/>
                        </pic:nvPicPr>
                        <pic:blipFill>
                          <a:blip r:embed="rId40">
                            <a:extLst>
                              <a:ext uri="{28A0092B-C50C-407E-A947-70E740481C1C}">
                                <a14:useLocalDpi xmlns:a14="http://schemas.microsoft.com/office/drawing/2010/main" val="0"/>
                              </a:ext>
                            </a:extLst>
                          </a:blip>
                          <a:stretch>
                            <a:fillRect/>
                          </a:stretch>
                        </pic:blipFill>
                        <pic:spPr>
                          <a:xfrm>
                            <a:off x="0" y="0"/>
                            <a:ext cx="2460545" cy="1767608"/>
                          </a:xfrm>
                          <a:prstGeom prst="rect">
                            <a:avLst/>
                          </a:prstGeom>
                        </pic:spPr>
                      </pic:pic>
                    </a:graphicData>
                  </a:graphic>
                </wp:inline>
              </w:drawing>
            </w:r>
          </w:p>
        </w:tc>
        <w:tc>
          <w:tcPr>
            <w:tcW w:w="720" w:type="dxa"/>
          </w:tcPr>
          <w:p w14:paraId="385A82E5" w14:textId="77777777" w:rsidR="00286705" w:rsidRPr="00BD3B91" w:rsidRDefault="00286705" w:rsidP="003C2D34">
            <w:pPr>
              <w:tabs>
                <w:tab w:val="left" w:pos="990"/>
              </w:tabs>
              <w:rPr>
                <w:sz w:val="36"/>
                <w:szCs w:val="36"/>
              </w:rPr>
            </w:pPr>
          </w:p>
        </w:tc>
        <w:tc>
          <w:tcPr>
            <w:tcW w:w="6470" w:type="dxa"/>
            <w:vAlign w:val="bottom"/>
          </w:tcPr>
          <w:p w14:paraId="035C529A" w14:textId="77777777" w:rsidR="00286705" w:rsidRPr="00BD3B91" w:rsidRDefault="00286705" w:rsidP="003C2D34">
            <w:pPr>
              <w:rPr>
                <w:rFonts w:asciiTheme="majorHAnsi" w:hAnsiTheme="majorHAnsi"/>
                <w:sz w:val="72"/>
                <w:szCs w:val="72"/>
              </w:rPr>
            </w:pPr>
            <w:r w:rsidRPr="00BD3B91">
              <w:rPr>
                <w:rFonts w:asciiTheme="majorHAnsi" w:hAnsiTheme="majorHAnsi"/>
                <w:caps/>
                <w:color w:val="000000" w:themeColor="text1"/>
                <w:sz w:val="72"/>
                <w:szCs w:val="72"/>
              </w:rPr>
              <w:t>omar peters</w:t>
            </w:r>
          </w:p>
          <w:p w14:paraId="07D99565" w14:textId="77777777" w:rsidR="00286705" w:rsidRPr="00BD3B91" w:rsidRDefault="00286705" w:rsidP="003C2D34">
            <w:pPr>
              <w:rPr>
                <w:rFonts w:asciiTheme="majorHAnsi" w:hAnsiTheme="majorHAnsi"/>
                <w:b/>
                <w:sz w:val="40"/>
                <w:szCs w:val="40"/>
              </w:rPr>
            </w:pPr>
            <w:r w:rsidRPr="00BD3B91">
              <w:rPr>
                <w:rFonts w:asciiTheme="majorHAnsi" w:hAnsiTheme="majorHAnsi"/>
                <w:b/>
                <w:sz w:val="40"/>
                <w:szCs w:val="40"/>
              </w:rPr>
              <w:t>Valley Metro</w:t>
            </w:r>
          </w:p>
          <w:p w14:paraId="4145070D" w14:textId="77777777" w:rsidR="00286705" w:rsidRPr="00BD3B91" w:rsidRDefault="00286705" w:rsidP="003C2D34">
            <w:pPr>
              <w:pStyle w:val="Title"/>
              <w:rPr>
                <w:sz w:val="36"/>
                <w:szCs w:val="36"/>
              </w:rPr>
            </w:pPr>
            <w:r w:rsidRPr="00BD3B91">
              <w:rPr>
                <w:rFonts w:asciiTheme="majorHAnsi" w:hAnsiTheme="majorHAnsi"/>
                <w:sz w:val="36"/>
                <w:szCs w:val="36"/>
              </w:rPr>
              <w:t>planner iii</w:t>
            </w:r>
          </w:p>
        </w:tc>
      </w:tr>
      <w:tr w:rsidR="00286705" w14:paraId="3FA1C638" w14:textId="77777777" w:rsidTr="003C2D34">
        <w:tblPrEx>
          <w:tblCellMar>
            <w:left w:w="115" w:type="dxa"/>
            <w:right w:w="115" w:type="dxa"/>
          </w:tblCellMar>
        </w:tblPrEx>
        <w:trPr>
          <w:trHeight w:val="7434"/>
        </w:trPr>
        <w:tc>
          <w:tcPr>
            <w:tcW w:w="3600" w:type="dxa"/>
          </w:tcPr>
          <w:p w14:paraId="11DA0D76" w14:textId="77777777" w:rsidR="00286705" w:rsidRPr="00F422C7" w:rsidRDefault="00286705" w:rsidP="003C2D34">
            <w:pPr>
              <w:pStyle w:val="Heading3"/>
              <w:rPr>
                <w:szCs w:val="22"/>
              </w:rPr>
            </w:pPr>
            <w:r w:rsidRPr="00F422C7">
              <w:rPr>
                <w:szCs w:val="22"/>
              </w:rPr>
              <w:t>PROFILE</w:t>
            </w:r>
          </w:p>
          <w:p w14:paraId="7543126C" w14:textId="77777777" w:rsidR="00286705" w:rsidRDefault="00286705" w:rsidP="003C2D34">
            <w:r>
              <w:t xml:space="preserve">I have over seven years of multi-modal transportation planning experience. The first four years were as Regional Transportation Planner at the metropolitan planning organization (MPO) for Dayton, Ohio. Following that tenure, I moved to Phoenix, Arizona and have been with Valley Metro as a Capital Transit Planner for the past three years. </w:t>
            </w:r>
          </w:p>
          <w:p w14:paraId="2926C008" w14:textId="77777777" w:rsidR="00286705" w:rsidRDefault="00286705" w:rsidP="003C2D34"/>
          <w:p w14:paraId="4EA1C40E" w14:textId="77777777" w:rsidR="00286705" w:rsidRPr="00B36D82" w:rsidRDefault="00286705" w:rsidP="003C2D34">
            <w:r>
              <w:t xml:space="preserve">I'm an alumnus of the University of Delaware and the State University of New York at Albany. Although I've lived in many parts of the U.S. (Brooklyn, NY; Newark, DE; Albany, NY; Dayton, OH; and Phoenix, AZ), I'm originally from a small Caribbean island called Grenada. With the 300+ days of sunshine in Phoenix, I'm usually out enjoying the weather and commuting by bicycle. When not outside, I'm usually playing video games. I credit the video game, SimCity, for getting me into this career.  </w:t>
            </w:r>
          </w:p>
          <w:p w14:paraId="2EEB1C10" w14:textId="77777777" w:rsidR="00286705" w:rsidRPr="00F422C7" w:rsidRDefault="00BE1416" w:rsidP="003C2D34">
            <w:pPr>
              <w:pStyle w:val="Heading3"/>
              <w:rPr>
                <w:szCs w:val="22"/>
              </w:rPr>
            </w:pPr>
            <w:sdt>
              <w:sdtPr>
                <w:rPr>
                  <w:szCs w:val="22"/>
                </w:rPr>
                <w:id w:val="-1495945531"/>
                <w:placeholder>
                  <w:docPart w:val="9B11BA524F1845878C5E09C11AD15FA2"/>
                </w:placeholder>
                <w:temporary/>
                <w:showingPlcHdr/>
              </w:sdtPr>
              <w:sdtEndPr/>
              <w:sdtContent>
                <w:r w:rsidR="00286705" w:rsidRPr="00F422C7">
                  <w:rPr>
                    <w:rFonts w:ascii="Interstate Regular" w:hAnsi="Interstate Regular"/>
                    <w:szCs w:val="22"/>
                  </w:rPr>
                  <w:t>Contact</w:t>
                </w:r>
              </w:sdtContent>
            </w:sdt>
          </w:p>
          <w:sdt>
            <w:sdtPr>
              <w:rPr>
                <w:szCs w:val="18"/>
              </w:rPr>
              <w:id w:val="742608930"/>
              <w:placeholder>
                <w:docPart w:val="7C01D7D863814AA991E544849E97E056"/>
              </w:placeholder>
              <w:temporary/>
              <w:showingPlcHdr/>
            </w:sdtPr>
            <w:sdtEndPr/>
            <w:sdtContent>
              <w:p w14:paraId="0CA05686" w14:textId="77777777" w:rsidR="00286705" w:rsidRPr="00DF42E7" w:rsidRDefault="00286705" w:rsidP="003C2D34">
                <w:pPr>
                  <w:rPr>
                    <w:szCs w:val="18"/>
                  </w:rPr>
                </w:pPr>
                <w:r w:rsidRPr="00DF42E7">
                  <w:rPr>
                    <w:szCs w:val="18"/>
                  </w:rPr>
                  <w:t>PHONE:</w:t>
                </w:r>
              </w:p>
            </w:sdtContent>
          </w:sdt>
          <w:p w14:paraId="7E241BCE" w14:textId="77777777" w:rsidR="00286705" w:rsidRDefault="00286705" w:rsidP="003C2D34">
            <w:pPr>
              <w:rPr>
                <w:szCs w:val="18"/>
              </w:rPr>
            </w:pPr>
            <w:r w:rsidRPr="00DC4577">
              <w:rPr>
                <w:szCs w:val="18"/>
              </w:rPr>
              <w:t>(602) 744-5557</w:t>
            </w:r>
          </w:p>
          <w:p w14:paraId="4A4BB8D4" w14:textId="77777777" w:rsidR="00286705" w:rsidRPr="00DF42E7" w:rsidRDefault="00286705" w:rsidP="003C2D34">
            <w:pPr>
              <w:rPr>
                <w:szCs w:val="18"/>
              </w:rPr>
            </w:pPr>
          </w:p>
          <w:p w14:paraId="55FE74C1" w14:textId="77777777" w:rsidR="00286705" w:rsidRPr="00DF42E7" w:rsidRDefault="00286705" w:rsidP="003C2D34">
            <w:pPr>
              <w:rPr>
                <w:szCs w:val="18"/>
              </w:rPr>
            </w:pPr>
            <w:r w:rsidRPr="00DF42E7">
              <w:rPr>
                <w:szCs w:val="18"/>
              </w:rPr>
              <w:t>CELL PHONE:</w:t>
            </w:r>
          </w:p>
          <w:p w14:paraId="1DD204DB" w14:textId="77777777" w:rsidR="00286705" w:rsidRDefault="00286705" w:rsidP="003C2D34">
            <w:pPr>
              <w:rPr>
                <w:szCs w:val="18"/>
              </w:rPr>
            </w:pPr>
            <w:r w:rsidRPr="00DC4577">
              <w:rPr>
                <w:szCs w:val="18"/>
              </w:rPr>
              <w:t>(302) 690-0792</w:t>
            </w:r>
          </w:p>
          <w:p w14:paraId="1D10F8E3" w14:textId="77777777" w:rsidR="00286705" w:rsidRPr="00DF42E7" w:rsidRDefault="00286705" w:rsidP="003C2D34">
            <w:pPr>
              <w:rPr>
                <w:szCs w:val="18"/>
              </w:rPr>
            </w:pPr>
          </w:p>
          <w:sdt>
            <w:sdtPr>
              <w:rPr>
                <w:szCs w:val="18"/>
              </w:rPr>
              <w:id w:val="-1963797288"/>
              <w:placeholder>
                <w:docPart w:val="41EAA6AAEF264A648A995182164BC430"/>
              </w:placeholder>
              <w:temporary/>
              <w:showingPlcHdr/>
            </w:sdtPr>
            <w:sdtEndPr/>
            <w:sdtContent>
              <w:p w14:paraId="2F28E034" w14:textId="77777777" w:rsidR="00286705" w:rsidRPr="00DF42E7" w:rsidRDefault="00286705" w:rsidP="003C2D34">
                <w:pPr>
                  <w:rPr>
                    <w:szCs w:val="18"/>
                  </w:rPr>
                </w:pPr>
                <w:r w:rsidRPr="00DF42E7">
                  <w:rPr>
                    <w:szCs w:val="18"/>
                  </w:rPr>
                  <w:t>EMAIL:</w:t>
                </w:r>
              </w:p>
            </w:sdtContent>
          </w:sdt>
          <w:p w14:paraId="4E2DE629" w14:textId="77777777" w:rsidR="00286705" w:rsidRPr="004D3011" w:rsidRDefault="00286705" w:rsidP="003C2D34">
            <w:r w:rsidRPr="00DC4577">
              <w:rPr>
                <w:rStyle w:val="Hyperlink"/>
                <w:color w:val="548AB7" w:themeColor="accent1" w:themeShade="BF"/>
                <w:szCs w:val="18"/>
              </w:rPr>
              <w:t>opeters@valleymetro.org</w:t>
            </w:r>
          </w:p>
        </w:tc>
        <w:tc>
          <w:tcPr>
            <w:tcW w:w="720" w:type="dxa"/>
          </w:tcPr>
          <w:p w14:paraId="51E3805F" w14:textId="77777777" w:rsidR="00286705" w:rsidRDefault="00286705" w:rsidP="003C2D34">
            <w:pPr>
              <w:tabs>
                <w:tab w:val="left" w:pos="990"/>
              </w:tabs>
            </w:pPr>
          </w:p>
        </w:tc>
        <w:tc>
          <w:tcPr>
            <w:tcW w:w="6470" w:type="dxa"/>
          </w:tcPr>
          <w:p w14:paraId="1FC08F4F" w14:textId="77777777" w:rsidR="00286705" w:rsidRPr="000005B0" w:rsidRDefault="00286705" w:rsidP="003C2D34">
            <w:pPr>
              <w:pStyle w:val="Heading2"/>
              <w:rPr>
                <w:rFonts w:asciiTheme="minorHAnsi" w:hAnsiTheme="minorHAnsi"/>
              </w:rPr>
            </w:pPr>
            <w:r w:rsidRPr="000005B0">
              <w:rPr>
                <w:rFonts w:asciiTheme="minorHAnsi" w:hAnsiTheme="minorHAnsi"/>
              </w:rPr>
              <w:t>department</w:t>
            </w:r>
          </w:p>
          <w:p w14:paraId="39469886" w14:textId="77777777" w:rsidR="00286705" w:rsidRPr="009931B8" w:rsidRDefault="00286705" w:rsidP="003C2D34">
            <w:pPr>
              <w:rPr>
                <w:b/>
                <w:szCs w:val="18"/>
              </w:rPr>
            </w:pPr>
            <w:r w:rsidRPr="009931B8">
              <w:rPr>
                <w:b/>
                <w:szCs w:val="18"/>
              </w:rPr>
              <w:t>Capital and Service Development</w:t>
            </w:r>
          </w:p>
          <w:p w14:paraId="645629D0" w14:textId="77777777" w:rsidR="00286705" w:rsidRPr="000005B0" w:rsidRDefault="00286705" w:rsidP="003C2D34">
            <w:pPr>
              <w:pStyle w:val="Heading2"/>
              <w:rPr>
                <w:rFonts w:asciiTheme="minorHAnsi" w:hAnsiTheme="minorHAnsi"/>
              </w:rPr>
            </w:pPr>
            <w:r w:rsidRPr="000005B0">
              <w:rPr>
                <w:rFonts w:asciiTheme="minorHAnsi" w:hAnsiTheme="minorHAnsi"/>
              </w:rPr>
              <w:t>position description</w:t>
            </w:r>
          </w:p>
          <w:p w14:paraId="588F084C" w14:textId="77777777" w:rsidR="00286705" w:rsidRPr="00DC4577" w:rsidRDefault="00286705" w:rsidP="00286705">
            <w:pPr>
              <w:pStyle w:val="ListParagraph"/>
              <w:numPr>
                <w:ilvl w:val="0"/>
                <w:numId w:val="23"/>
              </w:numPr>
              <w:rPr>
                <w:b/>
              </w:rPr>
            </w:pPr>
            <w:r w:rsidRPr="00DC4577">
              <w:rPr>
                <w:b/>
              </w:rPr>
              <w:t>Managing capital projects to study and construct new park-and-ride facilities in Phoenix West Valley.</w:t>
            </w:r>
          </w:p>
          <w:p w14:paraId="023E2F7E" w14:textId="77777777" w:rsidR="00286705" w:rsidRPr="00DC4577" w:rsidRDefault="00286705" w:rsidP="00286705">
            <w:pPr>
              <w:pStyle w:val="ListParagraph"/>
              <w:numPr>
                <w:ilvl w:val="0"/>
                <w:numId w:val="23"/>
              </w:numPr>
              <w:rPr>
                <w:b/>
              </w:rPr>
            </w:pPr>
            <w:r w:rsidRPr="00DC4577">
              <w:rPr>
                <w:b/>
              </w:rPr>
              <w:t>Providing support and technical analyses for various bus and high-capacity transit studies.</w:t>
            </w:r>
          </w:p>
          <w:p w14:paraId="26B0AD1F" w14:textId="77777777" w:rsidR="00286705" w:rsidRPr="00DC4577" w:rsidRDefault="00286705" w:rsidP="00286705">
            <w:pPr>
              <w:pStyle w:val="ListParagraph"/>
              <w:numPr>
                <w:ilvl w:val="0"/>
                <w:numId w:val="23"/>
              </w:numPr>
              <w:rPr>
                <w:b/>
              </w:rPr>
            </w:pPr>
            <w:r w:rsidRPr="00DC4577">
              <w:rPr>
                <w:b/>
              </w:rPr>
              <w:t>Supervising consultant deliverables on transit studies and data collection projects for quality control.</w:t>
            </w:r>
          </w:p>
          <w:p w14:paraId="62EE4884" w14:textId="77777777" w:rsidR="00286705" w:rsidRPr="00DC4577" w:rsidRDefault="00286705" w:rsidP="00286705">
            <w:pPr>
              <w:pStyle w:val="ListParagraph"/>
              <w:numPr>
                <w:ilvl w:val="0"/>
                <w:numId w:val="23"/>
              </w:numPr>
              <w:rPr>
                <w:b/>
              </w:rPr>
            </w:pPr>
            <w:r w:rsidRPr="00DC4577">
              <w:rPr>
                <w:b/>
              </w:rPr>
              <w:t>Collaborating with local and federal agencies to develop regional transit service improvements.</w:t>
            </w:r>
          </w:p>
          <w:p w14:paraId="6A60E105" w14:textId="77777777" w:rsidR="00286705" w:rsidRPr="00DC4577" w:rsidRDefault="00286705" w:rsidP="00286705">
            <w:pPr>
              <w:pStyle w:val="ListParagraph"/>
              <w:numPr>
                <w:ilvl w:val="0"/>
                <w:numId w:val="23"/>
              </w:numPr>
              <w:rPr>
                <w:b/>
              </w:rPr>
            </w:pPr>
            <w:r w:rsidRPr="00DC4577">
              <w:rPr>
                <w:b/>
              </w:rPr>
              <w:t>Applying for Federal Transit Administration and United States Department of Transportation grants.</w:t>
            </w:r>
          </w:p>
          <w:p w14:paraId="21A55A54" w14:textId="77777777" w:rsidR="00286705" w:rsidRPr="00DC4577" w:rsidRDefault="00286705" w:rsidP="00286705">
            <w:pPr>
              <w:pStyle w:val="ListParagraph"/>
              <w:numPr>
                <w:ilvl w:val="0"/>
                <w:numId w:val="23"/>
              </w:numPr>
              <w:rPr>
                <w:b/>
              </w:rPr>
            </w:pPr>
            <w:r w:rsidRPr="00DC4577">
              <w:rPr>
                <w:b/>
              </w:rPr>
              <w:t>Synthesizing transit ridership trends and survey data for input into transportation planning efforts.</w:t>
            </w:r>
          </w:p>
          <w:p w14:paraId="5F87165D" w14:textId="77777777" w:rsidR="00286705" w:rsidRPr="00E96543" w:rsidRDefault="00286705" w:rsidP="003C2D34"/>
          <w:p w14:paraId="5C71E36C" w14:textId="77777777" w:rsidR="00286705" w:rsidRPr="000005B0" w:rsidRDefault="00286705" w:rsidP="003C2D34">
            <w:pPr>
              <w:pStyle w:val="Heading2"/>
              <w:spacing w:before="0" w:after="60"/>
              <w:rPr>
                <w:rFonts w:asciiTheme="minorHAnsi" w:eastAsiaTheme="minorEastAsia" w:hAnsiTheme="minorHAnsi" w:cstheme="minorHAnsi"/>
                <w:bCs w:val="0"/>
                <w:caps w:val="0"/>
                <w:sz w:val="18"/>
                <w:szCs w:val="18"/>
              </w:rPr>
            </w:pPr>
            <w:r w:rsidRPr="000005B0">
              <w:rPr>
                <w:rFonts w:asciiTheme="minorHAnsi" w:hAnsiTheme="minorHAnsi"/>
              </w:rPr>
              <w:t>business project</w:t>
            </w:r>
          </w:p>
          <w:p w14:paraId="182E86D2" w14:textId="77777777" w:rsidR="00286705" w:rsidRPr="009931B8" w:rsidRDefault="00286705" w:rsidP="003C2D34">
            <w:pPr>
              <w:rPr>
                <w:b/>
              </w:rPr>
            </w:pPr>
            <w:r w:rsidRPr="009931B8">
              <w:rPr>
                <w:b/>
              </w:rPr>
              <w:t>I am interested in how other agencies coordinate with the cities in which they operate to make meaningful improvements to bicycle and pedestrian connections to transit. Over ninety percent of trips to access the Valley Metro transit system are done by people walking/using mobility device (88%) or by bicycling (5%) to a bus stop or light rail station. It is imperative for the operation and future development of the Valley Metro transit system to ensure safe and accessible conditions for people bicycling and walking. However, Valley Metro does not have jurisdiction on the streets which our passengers use, therefore there is a disconnect over the level of improvements that we can make for bicycle and pedestrian safety.</w:t>
            </w:r>
          </w:p>
          <w:p w14:paraId="4BF6DEEF" w14:textId="77777777" w:rsidR="00286705" w:rsidRPr="009931B8" w:rsidRDefault="00286705" w:rsidP="003C2D34">
            <w:pPr>
              <w:rPr>
                <w:b/>
              </w:rPr>
            </w:pPr>
          </w:p>
          <w:p w14:paraId="58D35CF3" w14:textId="77777777" w:rsidR="00286705" w:rsidRPr="00EB54CE" w:rsidRDefault="00286705" w:rsidP="003C2D34">
            <w:r w:rsidRPr="009931B8">
              <w:rPr>
                <w:b/>
              </w:rPr>
              <w:t>I will be studying how other agencies are planning and prioritizing bicycle and pedestrian improvements within existing bus and rail stop areas, how they are including bicycle and pedestrian facilities into new transit projects, and how they fund those improvements. I hope to get takeaways from other agencies to recommend a bicycle and pedestrian connections to transit program for Valley Metro.</w:t>
            </w:r>
            <w:r w:rsidRPr="00BA11DB">
              <w:rPr>
                <w:sz w:val="17"/>
                <w:szCs w:val="17"/>
              </w:rPr>
              <w:t xml:space="preserve">  </w:t>
            </w:r>
          </w:p>
        </w:tc>
      </w:tr>
    </w:tbl>
    <w:p w14:paraId="3C3E3A6B" w14:textId="77777777" w:rsidR="00286705" w:rsidRDefault="00286705" w:rsidP="00286705">
      <w:pPr>
        <w:tabs>
          <w:tab w:val="left" w:pos="990"/>
        </w:tabs>
      </w:pPr>
    </w:p>
    <w:tbl>
      <w:tblPr>
        <w:tblW w:w="0" w:type="auto"/>
        <w:tblLayout w:type="fixed"/>
        <w:tblLook w:val="04A0" w:firstRow="1" w:lastRow="0" w:firstColumn="1" w:lastColumn="0" w:noHBand="0" w:noVBand="1"/>
      </w:tblPr>
      <w:tblGrid>
        <w:gridCol w:w="3600"/>
        <w:gridCol w:w="720"/>
        <w:gridCol w:w="6470"/>
      </w:tblGrid>
      <w:tr w:rsidR="00286705" w14:paraId="539D262E" w14:textId="77777777" w:rsidTr="003C2D34">
        <w:trPr>
          <w:trHeight w:val="4410"/>
        </w:trPr>
        <w:tc>
          <w:tcPr>
            <w:tcW w:w="3600" w:type="dxa"/>
            <w:vAlign w:val="bottom"/>
          </w:tcPr>
          <w:p w14:paraId="3A54002D" w14:textId="77777777" w:rsidR="00286705" w:rsidRDefault="00286705" w:rsidP="003C2D34">
            <w:pPr>
              <w:tabs>
                <w:tab w:val="left" w:pos="990"/>
              </w:tabs>
              <w:jc w:val="center"/>
            </w:pPr>
            <w:r>
              <w:rPr>
                <w:noProof/>
              </w:rPr>
              <w:lastRenderedPageBreak/>
              <w:drawing>
                <wp:inline distT="0" distB="0" distL="0" distR="0" wp14:anchorId="2BD97A13" wp14:editId="512D0650">
                  <wp:extent cx="2414016" cy="1737360"/>
                  <wp:effectExtent l="0" t="0" r="5715" b="0"/>
                  <wp:docPr id="31" name="Picture 31" descr="A person wearing a suit and tie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M-Jose Rodriguez.jpg"/>
                          <pic:cNvPicPr/>
                        </pic:nvPicPr>
                        <pic:blipFill>
                          <a:blip r:embed="rId41">
                            <a:extLst>
                              <a:ext uri="{28A0092B-C50C-407E-A947-70E740481C1C}">
                                <a14:useLocalDpi xmlns:a14="http://schemas.microsoft.com/office/drawing/2010/main" val="0"/>
                              </a:ext>
                            </a:extLst>
                          </a:blip>
                          <a:stretch>
                            <a:fillRect/>
                          </a:stretch>
                        </pic:blipFill>
                        <pic:spPr>
                          <a:xfrm>
                            <a:off x="0" y="0"/>
                            <a:ext cx="2414016" cy="1737360"/>
                          </a:xfrm>
                          <a:prstGeom prst="rect">
                            <a:avLst/>
                          </a:prstGeom>
                        </pic:spPr>
                      </pic:pic>
                    </a:graphicData>
                  </a:graphic>
                </wp:inline>
              </w:drawing>
            </w:r>
          </w:p>
        </w:tc>
        <w:tc>
          <w:tcPr>
            <w:tcW w:w="720" w:type="dxa"/>
          </w:tcPr>
          <w:p w14:paraId="43978801" w14:textId="77777777" w:rsidR="00286705" w:rsidRDefault="00286705" w:rsidP="003C2D34">
            <w:pPr>
              <w:tabs>
                <w:tab w:val="left" w:pos="990"/>
              </w:tabs>
            </w:pPr>
          </w:p>
        </w:tc>
        <w:tc>
          <w:tcPr>
            <w:tcW w:w="6470" w:type="dxa"/>
            <w:vAlign w:val="bottom"/>
          </w:tcPr>
          <w:p w14:paraId="2749570C" w14:textId="77777777" w:rsidR="00286705" w:rsidRPr="00BD3B91" w:rsidRDefault="00286705" w:rsidP="003C2D34">
            <w:pPr>
              <w:rPr>
                <w:rFonts w:asciiTheme="majorHAnsi" w:hAnsiTheme="majorHAnsi"/>
                <w:sz w:val="72"/>
                <w:szCs w:val="72"/>
              </w:rPr>
            </w:pPr>
            <w:r w:rsidRPr="00BD3B91">
              <w:rPr>
                <w:rFonts w:asciiTheme="majorHAnsi" w:hAnsiTheme="majorHAnsi"/>
                <w:caps/>
                <w:color w:val="000000" w:themeColor="text1"/>
                <w:sz w:val="72"/>
                <w:szCs w:val="72"/>
              </w:rPr>
              <w:t>jose rodriguez</w:t>
            </w:r>
          </w:p>
          <w:p w14:paraId="439D222E" w14:textId="77777777" w:rsidR="00286705" w:rsidRPr="000005B0" w:rsidRDefault="00286705" w:rsidP="003C2D34">
            <w:pPr>
              <w:rPr>
                <w:rFonts w:asciiTheme="majorHAnsi" w:hAnsiTheme="majorHAnsi"/>
                <w:b/>
                <w:sz w:val="32"/>
                <w:szCs w:val="32"/>
              </w:rPr>
            </w:pPr>
            <w:r>
              <w:rPr>
                <w:rFonts w:asciiTheme="majorHAnsi" w:hAnsiTheme="majorHAnsi"/>
                <w:b/>
                <w:sz w:val="32"/>
                <w:szCs w:val="32"/>
              </w:rPr>
              <w:t>Valley Metro</w:t>
            </w:r>
          </w:p>
          <w:p w14:paraId="7E3508BD" w14:textId="77777777" w:rsidR="00286705" w:rsidRDefault="00286705" w:rsidP="003C2D34">
            <w:pPr>
              <w:pStyle w:val="Title"/>
            </w:pPr>
            <w:r w:rsidRPr="0086664F">
              <w:rPr>
                <w:rFonts w:asciiTheme="majorHAnsi" w:hAnsiTheme="majorHAnsi"/>
                <w:sz w:val="32"/>
                <w:szCs w:val="32"/>
              </w:rPr>
              <w:t>Maintenance of Way Supervisor</w:t>
            </w:r>
          </w:p>
        </w:tc>
      </w:tr>
      <w:tr w:rsidR="00286705" w14:paraId="40B28B1D" w14:textId="77777777" w:rsidTr="003C2D34">
        <w:tblPrEx>
          <w:tblCellMar>
            <w:left w:w="115" w:type="dxa"/>
            <w:right w:w="115" w:type="dxa"/>
          </w:tblCellMar>
        </w:tblPrEx>
        <w:trPr>
          <w:trHeight w:val="7434"/>
        </w:trPr>
        <w:tc>
          <w:tcPr>
            <w:tcW w:w="3600" w:type="dxa"/>
          </w:tcPr>
          <w:p w14:paraId="4ECEA5BA" w14:textId="77777777" w:rsidR="00286705" w:rsidRPr="00F422C7" w:rsidRDefault="00286705" w:rsidP="003C2D34">
            <w:pPr>
              <w:pStyle w:val="Heading3"/>
              <w:rPr>
                <w:szCs w:val="22"/>
              </w:rPr>
            </w:pPr>
            <w:r w:rsidRPr="00F422C7">
              <w:rPr>
                <w:szCs w:val="22"/>
              </w:rPr>
              <w:t>PROFILE</w:t>
            </w:r>
          </w:p>
          <w:p w14:paraId="68B8A370" w14:textId="77777777" w:rsidR="00286705" w:rsidRDefault="00286705" w:rsidP="003C2D34">
            <w:r w:rsidRPr="00892A9A">
              <w:t xml:space="preserve">I've been with Valley Metro Rail for over 10 years.  I began as a signals &amp; communications maintainer and for the last year I have been one of 3 Maintenance of Way Supervisors.  Mainly overlooking the signal &amp; communication department.  </w:t>
            </w:r>
          </w:p>
          <w:p w14:paraId="0E62FBD9" w14:textId="77777777" w:rsidR="00286705" w:rsidRDefault="00286705" w:rsidP="003C2D34"/>
          <w:p w14:paraId="0664667D" w14:textId="77777777" w:rsidR="00286705" w:rsidRPr="00892A9A" w:rsidRDefault="00286705" w:rsidP="003C2D34">
            <w:r w:rsidRPr="00892A9A">
              <w:t xml:space="preserve">I was also an active duty Marine for 8 years prior to working at Valley Metro.  I did Multi-channel microwave emitting radio communications for about 5 of those years and was a fire arms instructor for the other 3.  </w:t>
            </w:r>
          </w:p>
          <w:p w14:paraId="54BC74CB" w14:textId="77777777" w:rsidR="00286705" w:rsidRPr="00F422C7" w:rsidRDefault="00BE1416" w:rsidP="003C2D34">
            <w:pPr>
              <w:pStyle w:val="Heading3"/>
              <w:rPr>
                <w:szCs w:val="22"/>
              </w:rPr>
            </w:pPr>
            <w:sdt>
              <w:sdtPr>
                <w:rPr>
                  <w:szCs w:val="22"/>
                </w:rPr>
                <w:id w:val="-31882298"/>
                <w:placeholder>
                  <w:docPart w:val="3A53627E0D47492F91583F0D7D0E67EF"/>
                </w:placeholder>
                <w:temporary/>
                <w:showingPlcHdr/>
              </w:sdtPr>
              <w:sdtEndPr/>
              <w:sdtContent>
                <w:r w:rsidR="00286705" w:rsidRPr="00F422C7">
                  <w:rPr>
                    <w:rFonts w:ascii="Interstate Regular" w:hAnsi="Interstate Regular"/>
                    <w:szCs w:val="22"/>
                  </w:rPr>
                  <w:t>Contact</w:t>
                </w:r>
              </w:sdtContent>
            </w:sdt>
          </w:p>
          <w:sdt>
            <w:sdtPr>
              <w:rPr>
                <w:szCs w:val="18"/>
              </w:rPr>
              <w:id w:val="-1853178013"/>
              <w:placeholder>
                <w:docPart w:val="AAE2165A94FD46A59181411B0F41C5FD"/>
              </w:placeholder>
              <w:temporary/>
              <w:showingPlcHdr/>
            </w:sdtPr>
            <w:sdtEndPr/>
            <w:sdtContent>
              <w:p w14:paraId="5CD9701A" w14:textId="77777777" w:rsidR="00286705" w:rsidRPr="00DF42E7" w:rsidRDefault="00286705" w:rsidP="003C2D34">
                <w:pPr>
                  <w:rPr>
                    <w:szCs w:val="18"/>
                  </w:rPr>
                </w:pPr>
                <w:r w:rsidRPr="00DF42E7">
                  <w:rPr>
                    <w:szCs w:val="18"/>
                  </w:rPr>
                  <w:t>PHONE:</w:t>
                </w:r>
              </w:p>
            </w:sdtContent>
          </w:sdt>
          <w:p w14:paraId="1CAE85EA" w14:textId="77777777" w:rsidR="00286705" w:rsidRDefault="00286705" w:rsidP="003C2D34">
            <w:pPr>
              <w:rPr>
                <w:szCs w:val="18"/>
              </w:rPr>
            </w:pPr>
            <w:r w:rsidRPr="0086664F">
              <w:rPr>
                <w:szCs w:val="18"/>
              </w:rPr>
              <w:t>(602) 652-5034</w:t>
            </w:r>
          </w:p>
          <w:p w14:paraId="6E542E22" w14:textId="77777777" w:rsidR="00286705" w:rsidRPr="00DF42E7" w:rsidRDefault="00286705" w:rsidP="003C2D34">
            <w:pPr>
              <w:rPr>
                <w:szCs w:val="18"/>
              </w:rPr>
            </w:pPr>
          </w:p>
          <w:p w14:paraId="2E7ABD2C" w14:textId="77777777" w:rsidR="00286705" w:rsidRPr="00DF42E7" w:rsidRDefault="00286705" w:rsidP="003C2D34">
            <w:pPr>
              <w:rPr>
                <w:szCs w:val="18"/>
              </w:rPr>
            </w:pPr>
            <w:r w:rsidRPr="00DF42E7">
              <w:rPr>
                <w:szCs w:val="18"/>
              </w:rPr>
              <w:t>CELL PHONE:</w:t>
            </w:r>
          </w:p>
          <w:p w14:paraId="35B80D56" w14:textId="77777777" w:rsidR="00286705" w:rsidRDefault="00286705" w:rsidP="003C2D34">
            <w:pPr>
              <w:rPr>
                <w:rFonts w:ascii="Arial Narrow" w:hAnsi="Arial Narrow" w:cs="Calibri"/>
                <w:color w:val="000000"/>
                <w:szCs w:val="18"/>
              </w:rPr>
            </w:pPr>
            <w:r>
              <w:rPr>
                <w:rFonts w:ascii="Arial Narrow" w:hAnsi="Arial Narrow" w:cs="Calibri"/>
                <w:color w:val="000000"/>
                <w:szCs w:val="18"/>
              </w:rPr>
              <w:t>(623) 824-1411</w:t>
            </w:r>
          </w:p>
          <w:p w14:paraId="70E4799A" w14:textId="77777777" w:rsidR="00286705" w:rsidRPr="00DF42E7" w:rsidRDefault="00286705" w:rsidP="003C2D34">
            <w:pPr>
              <w:rPr>
                <w:szCs w:val="18"/>
              </w:rPr>
            </w:pPr>
          </w:p>
          <w:sdt>
            <w:sdtPr>
              <w:rPr>
                <w:szCs w:val="18"/>
              </w:rPr>
              <w:id w:val="-1624151341"/>
              <w:placeholder>
                <w:docPart w:val="580A090647AC418A9123B2B10D90CA60"/>
              </w:placeholder>
              <w:temporary/>
              <w:showingPlcHdr/>
            </w:sdtPr>
            <w:sdtEndPr/>
            <w:sdtContent>
              <w:p w14:paraId="0819EF3A" w14:textId="77777777" w:rsidR="00286705" w:rsidRPr="00DF42E7" w:rsidRDefault="00286705" w:rsidP="003C2D34">
                <w:pPr>
                  <w:rPr>
                    <w:szCs w:val="18"/>
                  </w:rPr>
                </w:pPr>
                <w:r w:rsidRPr="00DF42E7">
                  <w:rPr>
                    <w:szCs w:val="18"/>
                  </w:rPr>
                  <w:t>EMAIL:</w:t>
                </w:r>
              </w:p>
            </w:sdtContent>
          </w:sdt>
          <w:p w14:paraId="65FB354C" w14:textId="77777777" w:rsidR="00286705" w:rsidRPr="004D3011" w:rsidRDefault="00286705" w:rsidP="003C2D34">
            <w:r w:rsidRPr="0043221A">
              <w:rPr>
                <w:rStyle w:val="Hyperlink"/>
                <w:color w:val="548AB7" w:themeColor="accent1" w:themeShade="BF"/>
                <w:szCs w:val="18"/>
              </w:rPr>
              <w:t>jrodriguez@valleymetro.org</w:t>
            </w:r>
          </w:p>
        </w:tc>
        <w:tc>
          <w:tcPr>
            <w:tcW w:w="720" w:type="dxa"/>
          </w:tcPr>
          <w:p w14:paraId="71388B69" w14:textId="77777777" w:rsidR="00286705" w:rsidRDefault="00286705" w:rsidP="003C2D34">
            <w:pPr>
              <w:tabs>
                <w:tab w:val="left" w:pos="990"/>
              </w:tabs>
            </w:pPr>
          </w:p>
        </w:tc>
        <w:tc>
          <w:tcPr>
            <w:tcW w:w="6470" w:type="dxa"/>
          </w:tcPr>
          <w:p w14:paraId="21491D14" w14:textId="77777777" w:rsidR="00286705" w:rsidRPr="000005B0" w:rsidRDefault="00286705" w:rsidP="003C2D34">
            <w:pPr>
              <w:pStyle w:val="Heading2"/>
              <w:rPr>
                <w:rFonts w:asciiTheme="minorHAnsi" w:hAnsiTheme="minorHAnsi"/>
              </w:rPr>
            </w:pPr>
            <w:r w:rsidRPr="000005B0">
              <w:rPr>
                <w:rFonts w:asciiTheme="minorHAnsi" w:hAnsiTheme="minorHAnsi"/>
              </w:rPr>
              <w:t>department</w:t>
            </w:r>
          </w:p>
          <w:p w14:paraId="0CED4B54" w14:textId="77777777" w:rsidR="00286705" w:rsidRPr="009931B8" w:rsidRDefault="00286705" w:rsidP="003C2D34">
            <w:pPr>
              <w:rPr>
                <w:b/>
                <w:szCs w:val="18"/>
              </w:rPr>
            </w:pPr>
            <w:r>
              <w:rPr>
                <w:b/>
                <w:szCs w:val="18"/>
              </w:rPr>
              <w:t>Maintenance of Way</w:t>
            </w:r>
          </w:p>
          <w:p w14:paraId="066F9ECD" w14:textId="77777777" w:rsidR="00286705" w:rsidRPr="000005B0" w:rsidRDefault="00286705" w:rsidP="003C2D34">
            <w:pPr>
              <w:pStyle w:val="Heading2"/>
              <w:rPr>
                <w:rFonts w:asciiTheme="minorHAnsi" w:hAnsiTheme="minorHAnsi"/>
              </w:rPr>
            </w:pPr>
            <w:r w:rsidRPr="000005B0">
              <w:rPr>
                <w:rFonts w:asciiTheme="minorHAnsi" w:hAnsiTheme="minorHAnsi"/>
              </w:rPr>
              <w:t>position description</w:t>
            </w:r>
          </w:p>
          <w:p w14:paraId="032BC451" w14:textId="77777777" w:rsidR="00286705" w:rsidRPr="0086664F" w:rsidRDefault="00286705" w:rsidP="003C2D34">
            <w:pPr>
              <w:rPr>
                <w:b/>
              </w:rPr>
            </w:pPr>
            <w:r w:rsidRPr="0086664F">
              <w:rPr>
                <w:b/>
              </w:rPr>
              <w:t>Oversee the Maintenance of Way departments (Signal &amp; Comm/Traction Power/Track Maintenance) in their day to day activities.  Plan, organize, assign, supervise, review, and evaluates the work of staff maintaining the light rail system elements, facilities and equipment.</w:t>
            </w:r>
          </w:p>
          <w:p w14:paraId="4117007D" w14:textId="77777777" w:rsidR="00286705" w:rsidRPr="00E96543" w:rsidRDefault="00286705" w:rsidP="003C2D34"/>
          <w:p w14:paraId="2A7A8392" w14:textId="77777777" w:rsidR="00286705" w:rsidRPr="000005B0" w:rsidRDefault="00286705" w:rsidP="003C2D34">
            <w:pPr>
              <w:pStyle w:val="Heading2"/>
              <w:spacing w:before="0" w:after="60"/>
              <w:rPr>
                <w:rFonts w:asciiTheme="minorHAnsi" w:eastAsiaTheme="minorEastAsia" w:hAnsiTheme="minorHAnsi" w:cstheme="minorHAnsi"/>
                <w:bCs w:val="0"/>
                <w:caps w:val="0"/>
                <w:sz w:val="18"/>
                <w:szCs w:val="18"/>
              </w:rPr>
            </w:pPr>
            <w:r w:rsidRPr="000005B0">
              <w:rPr>
                <w:rFonts w:asciiTheme="minorHAnsi" w:hAnsiTheme="minorHAnsi"/>
              </w:rPr>
              <w:t>business project</w:t>
            </w:r>
          </w:p>
          <w:p w14:paraId="39163F72" w14:textId="77777777" w:rsidR="00286705" w:rsidRPr="0043221A" w:rsidRDefault="00286705" w:rsidP="003C2D34">
            <w:pPr>
              <w:rPr>
                <w:b/>
              </w:rPr>
            </w:pPr>
            <w:r w:rsidRPr="0043221A">
              <w:rPr>
                <w:b/>
              </w:rPr>
              <w:t xml:space="preserve">I am interested in how other agencies departmentalize their signals and their communications department.  As of now, Valley Metro combines signals &amp; communications together into one department.  Because signals &amp; communications are two disciplines very different from each other, it makes it difficult to hire employees that have experience in both fields.  We end up having to choose between someone who can do signals or communications &amp; attempt to teach them the other discipline that they do not know.  </w:t>
            </w:r>
          </w:p>
          <w:p w14:paraId="258CD63A" w14:textId="77777777" w:rsidR="00286705" w:rsidRPr="0043221A" w:rsidRDefault="00286705" w:rsidP="003C2D34">
            <w:pPr>
              <w:rPr>
                <w:b/>
              </w:rPr>
            </w:pPr>
          </w:p>
          <w:p w14:paraId="2703326F" w14:textId="77777777" w:rsidR="00286705" w:rsidRPr="00EB54CE" w:rsidRDefault="00286705" w:rsidP="003C2D34">
            <w:r w:rsidRPr="0043221A">
              <w:rPr>
                <w:b/>
              </w:rPr>
              <w:t>I would like to separate the two departments.  Have Communications as its own separate department &amp; combine the signals department with the traction power department, if need be.  From what I understand, most agencies have it set up in this manner.  I believe it will facilitate the hiring process.  I also believe that it will make employees more proficient in in their trade since they are not having to learn two different disciplines.</w:t>
            </w:r>
          </w:p>
        </w:tc>
      </w:tr>
    </w:tbl>
    <w:p w14:paraId="1C8FB99E" w14:textId="77777777" w:rsidR="00286705" w:rsidRDefault="00286705" w:rsidP="00286705">
      <w:pPr>
        <w:tabs>
          <w:tab w:val="left" w:pos="990"/>
        </w:tabs>
      </w:pPr>
    </w:p>
    <w:tbl>
      <w:tblPr>
        <w:tblW w:w="0" w:type="auto"/>
        <w:tblLayout w:type="fixed"/>
        <w:tblLook w:val="04A0" w:firstRow="1" w:lastRow="0" w:firstColumn="1" w:lastColumn="0" w:noHBand="0" w:noVBand="1"/>
      </w:tblPr>
      <w:tblGrid>
        <w:gridCol w:w="3600"/>
        <w:gridCol w:w="720"/>
        <w:gridCol w:w="6470"/>
      </w:tblGrid>
      <w:tr w:rsidR="00286705" w14:paraId="1C50BF8B" w14:textId="77777777" w:rsidTr="003C2D34">
        <w:trPr>
          <w:trHeight w:val="4410"/>
        </w:trPr>
        <w:tc>
          <w:tcPr>
            <w:tcW w:w="3600" w:type="dxa"/>
            <w:vAlign w:val="bottom"/>
          </w:tcPr>
          <w:p w14:paraId="50D0B352" w14:textId="77777777" w:rsidR="00286705" w:rsidRDefault="00286705" w:rsidP="003C2D34">
            <w:pPr>
              <w:tabs>
                <w:tab w:val="left" w:pos="990"/>
              </w:tabs>
              <w:jc w:val="center"/>
            </w:pPr>
            <w:r>
              <w:rPr>
                <w:noProof/>
              </w:rPr>
              <w:lastRenderedPageBreak/>
              <w:drawing>
                <wp:inline distT="0" distB="0" distL="0" distR="0" wp14:anchorId="47581BFB" wp14:editId="1A363BC3">
                  <wp:extent cx="2478024" cy="1783080"/>
                  <wp:effectExtent l="0" t="0" r="0" b="7620"/>
                  <wp:docPr id="32" name="Picture 32" descr="A person wearing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VM-Joe Scholz.jpg"/>
                          <pic:cNvPicPr/>
                        </pic:nvPicPr>
                        <pic:blipFill>
                          <a:blip r:embed="rId42">
                            <a:extLst>
                              <a:ext uri="{28A0092B-C50C-407E-A947-70E740481C1C}">
                                <a14:useLocalDpi xmlns:a14="http://schemas.microsoft.com/office/drawing/2010/main" val="0"/>
                              </a:ext>
                            </a:extLst>
                          </a:blip>
                          <a:stretch>
                            <a:fillRect/>
                          </a:stretch>
                        </pic:blipFill>
                        <pic:spPr>
                          <a:xfrm>
                            <a:off x="0" y="0"/>
                            <a:ext cx="2478024" cy="1783080"/>
                          </a:xfrm>
                          <a:prstGeom prst="rect">
                            <a:avLst/>
                          </a:prstGeom>
                        </pic:spPr>
                      </pic:pic>
                    </a:graphicData>
                  </a:graphic>
                </wp:inline>
              </w:drawing>
            </w:r>
          </w:p>
        </w:tc>
        <w:tc>
          <w:tcPr>
            <w:tcW w:w="720" w:type="dxa"/>
          </w:tcPr>
          <w:p w14:paraId="717C3138" w14:textId="77777777" w:rsidR="00286705" w:rsidRDefault="00286705" w:rsidP="003C2D34">
            <w:pPr>
              <w:tabs>
                <w:tab w:val="left" w:pos="990"/>
              </w:tabs>
            </w:pPr>
          </w:p>
        </w:tc>
        <w:tc>
          <w:tcPr>
            <w:tcW w:w="6470" w:type="dxa"/>
            <w:vAlign w:val="bottom"/>
          </w:tcPr>
          <w:p w14:paraId="447928C8" w14:textId="77777777" w:rsidR="00286705" w:rsidRPr="00BD3B91" w:rsidRDefault="00286705" w:rsidP="003C2D34">
            <w:pPr>
              <w:rPr>
                <w:rFonts w:asciiTheme="majorHAnsi" w:hAnsiTheme="majorHAnsi"/>
                <w:sz w:val="72"/>
                <w:szCs w:val="72"/>
              </w:rPr>
            </w:pPr>
            <w:r w:rsidRPr="00BD3B91">
              <w:rPr>
                <w:rFonts w:asciiTheme="majorHAnsi" w:hAnsiTheme="majorHAnsi"/>
                <w:caps/>
                <w:color w:val="000000" w:themeColor="text1"/>
                <w:sz w:val="72"/>
                <w:szCs w:val="72"/>
              </w:rPr>
              <w:t>joe scholz</w:t>
            </w:r>
          </w:p>
          <w:p w14:paraId="771E48CF" w14:textId="77777777" w:rsidR="00286705" w:rsidRPr="000005B0" w:rsidRDefault="00286705" w:rsidP="003C2D34">
            <w:pPr>
              <w:rPr>
                <w:rFonts w:asciiTheme="majorHAnsi" w:hAnsiTheme="majorHAnsi"/>
                <w:b/>
                <w:sz w:val="32"/>
                <w:szCs w:val="32"/>
              </w:rPr>
            </w:pPr>
            <w:r>
              <w:rPr>
                <w:rFonts w:asciiTheme="majorHAnsi" w:hAnsiTheme="majorHAnsi"/>
                <w:b/>
                <w:sz w:val="32"/>
                <w:szCs w:val="32"/>
              </w:rPr>
              <w:t>Valley Metro</w:t>
            </w:r>
          </w:p>
          <w:p w14:paraId="5FDC2A54" w14:textId="77777777" w:rsidR="00286705" w:rsidRDefault="00286705" w:rsidP="003C2D34">
            <w:pPr>
              <w:pStyle w:val="Title"/>
            </w:pPr>
            <w:r w:rsidRPr="0005517B">
              <w:rPr>
                <w:rFonts w:asciiTheme="majorHAnsi" w:hAnsiTheme="majorHAnsi"/>
                <w:sz w:val="32"/>
                <w:szCs w:val="32"/>
              </w:rPr>
              <w:t>Technical Trainer. Maintenance of Way</w:t>
            </w:r>
          </w:p>
        </w:tc>
      </w:tr>
      <w:tr w:rsidR="00286705" w14:paraId="534B5A1F" w14:textId="77777777" w:rsidTr="003C2D34">
        <w:tblPrEx>
          <w:tblCellMar>
            <w:left w:w="115" w:type="dxa"/>
            <w:right w:w="115" w:type="dxa"/>
          </w:tblCellMar>
        </w:tblPrEx>
        <w:trPr>
          <w:trHeight w:val="7434"/>
        </w:trPr>
        <w:tc>
          <w:tcPr>
            <w:tcW w:w="3600" w:type="dxa"/>
          </w:tcPr>
          <w:p w14:paraId="60D107F8" w14:textId="77777777" w:rsidR="00286705" w:rsidRPr="00F422C7" w:rsidRDefault="00286705" w:rsidP="003C2D34">
            <w:pPr>
              <w:pStyle w:val="Heading3"/>
              <w:rPr>
                <w:szCs w:val="22"/>
              </w:rPr>
            </w:pPr>
            <w:r w:rsidRPr="00F422C7">
              <w:rPr>
                <w:szCs w:val="22"/>
              </w:rPr>
              <w:t>PROFILE</w:t>
            </w:r>
          </w:p>
          <w:p w14:paraId="4E2B9214" w14:textId="77777777" w:rsidR="00286705" w:rsidRDefault="00286705" w:rsidP="003C2D34">
            <w:r w:rsidRPr="00631EDE">
              <w:t xml:space="preserve">Started with Valley Metro Rail in 12/2008 as a Signals &amp; Communications Maintainer. In 10 years, I have been promoted to Technician, then Supervisor, interim SCADA administrator, and finally as Technical Trainer. </w:t>
            </w:r>
          </w:p>
          <w:p w14:paraId="788FF310" w14:textId="77777777" w:rsidR="00286705" w:rsidRDefault="00286705" w:rsidP="003C2D34"/>
          <w:p w14:paraId="456C98EF" w14:textId="77777777" w:rsidR="00286705" w:rsidRDefault="00286705" w:rsidP="003C2D34">
            <w:r w:rsidRPr="00631EDE">
              <w:t>Glendale Community College for Electronics, Phoenix Community College for Mass Communications.</w:t>
            </w:r>
          </w:p>
          <w:p w14:paraId="7233E6DB" w14:textId="77777777" w:rsidR="00286705" w:rsidRDefault="00286705" w:rsidP="003C2D34"/>
          <w:p w14:paraId="4C2C5E30" w14:textId="77777777" w:rsidR="00286705" w:rsidRPr="00631EDE" w:rsidRDefault="00286705" w:rsidP="003C2D34">
            <w:r w:rsidRPr="00631EDE">
              <w:t>I play golf, bowling, and watch most sports.</w:t>
            </w:r>
          </w:p>
          <w:p w14:paraId="5D263060" w14:textId="77777777" w:rsidR="00286705" w:rsidRPr="00F422C7" w:rsidRDefault="00BE1416" w:rsidP="003C2D34">
            <w:pPr>
              <w:pStyle w:val="Heading3"/>
              <w:rPr>
                <w:szCs w:val="22"/>
              </w:rPr>
            </w:pPr>
            <w:sdt>
              <w:sdtPr>
                <w:rPr>
                  <w:szCs w:val="22"/>
                </w:rPr>
                <w:id w:val="802124797"/>
                <w:placeholder>
                  <w:docPart w:val="CB5FBFADD0AB4892A0C1B13266A0FB3E"/>
                </w:placeholder>
                <w:temporary/>
                <w:showingPlcHdr/>
              </w:sdtPr>
              <w:sdtEndPr/>
              <w:sdtContent>
                <w:r w:rsidR="00286705" w:rsidRPr="00F422C7">
                  <w:rPr>
                    <w:rFonts w:ascii="Interstate Regular" w:hAnsi="Interstate Regular"/>
                    <w:szCs w:val="22"/>
                  </w:rPr>
                  <w:t>Contact</w:t>
                </w:r>
              </w:sdtContent>
            </w:sdt>
          </w:p>
          <w:sdt>
            <w:sdtPr>
              <w:rPr>
                <w:szCs w:val="18"/>
              </w:rPr>
              <w:id w:val="-13307876"/>
              <w:placeholder>
                <w:docPart w:val="A18B478F5A2D4566ABAEB9C4B88FBD02"/>
              </w:placeholder>
              <w:temporary/>
              <w:showingPlcHdr/>
            </w:sdtPr>
            <w:sdtEndPr/>
            <w:sdtContent>
              <w:p w14:paraId="1D1AC405" w14:textId="77777777" w:rsidR="00286705" w:rsidRPr="00DF42E7" w:rsidRDefault="00286705" w:rsidP="003C2D34">
                <w:pPr>
                  <w:rPr>
                    <w:szCs w:val="18"/>
                  </w:rPr>
                </w:pPr>
                <w:r w:rsidRPr="00DF42E7">
                  <w:rPr>
                    <w:szCs w:val="18"/>
                  </w:rPr>
                  <w:t>PHONE:</w:t>
                </w:r>
              </w:p>
            </w:sdtContent>
          </w:sdt>
          <w:p w14:paraId="26DEB1EF" w14:textId="77777777" w:rsidR="00286705" w:rsidRDefault="00286705" w:rsidP="003C2D34">
            <w:pPr>
              <w:rPr>
                <w:szCs w:val="18"/>
              </w:rPr>
            </w:pPr>
            <w:r w:rsidRPr="0005517B">
              <w:rPr>
                <w:szCs w:val="18"/>
              </w:rPr>
              <w:t>(602) 652-5039</w:t>
            </w:r>
          </w:p>
          <w:p w14:paraId="485CE78E" w14:textId="77777777" w:rsidR="00286705" w:rsidRPr="00DF42E7" w:rsidRDefault="00286705" w:rsidP="003C2D34">
            <w:pPr>
              <w:rPr>
                <w:szCs w:val="18"/>
              </w:rPr>
            </w:pPr>
          </w:p>
          <w:p w14:paraId="2F2C023C" w14:textId="77777777" w:rsidR="00286705" w:rsidRPr="00DF42E7" w:rsidRDefault="00286705" w:rsidP="003C2D34">
            <w:pPr>
              <w:rPr>
                <w:szCs w:val="18"/>
              </w:rPr>
            </w:pPr>
            <w:r w:rsidRPr="00DF42E7">
              <w:rPr>
                <w:szCs w:val="18"/>
              </w:rPr>
              <w:t>CELL PHONE:</w:t>
            </w:r>
          </w:p>
          <w:p w14:paraId="465E94DC" w14:textId="77777777" w:rsidR="00286705" w:rsidRDefault="00286705" w:rsidP="003C2D34">
            <w:pPr>
              <w:rPr>
                <w:rFonts w:ascii="Arial Narrow" w:hAnsi="Arial Narrow" w:cs="Calibri"/>
                <w:color w:val="000000"/>
                <w:szCs w:val="18"/>
              </w:rPr>
            </w:pPr>
            <w:r w:rsidRPr="0005517B">
              <w:rPr>
                <w:rFonts w:ascii="Arial Narrow" w:hAnsi="Arial Narrow" w:cs="Calibri"/>
                <w:color w:val="000000"/>
                <w:szCs w:val="18"/>
              </w:rPr>
              <w:t>(602) 628-4100</w:t>
            </w:r>
          </w:p>
          <w:p w14:paraId="35818654" w14:textId="77777777" w:rsidR="00286705" w:rsidRPr="00DF42E7" w:rsidRDefault="00286705" w:rsidP="003C2D34">
            <w:pPr>
              <w:rPr>
                <w:szCs w:val="18"/>
              </w:rPr>
            </w:pPr>
          </w:p>
          <w:sdt>
            <w:sdtPr>
              <w:rPr>
                <w:szCs w:val="18"/>
              </w:rPr>
              <w:id w:val="-960188672"/>
              <w:placeholder>
                <w:docPart w:val="7AA893995F0D469DBB73AA9B26042CE2"/>
              </w:placeholder>
              <w:temporary/>
              <w:showingPlcHdr/>
            </w:sdtPr>
            <w:sdtEndPr/>
            <w:sdtContent>
              <w:p w14:paraId="450B0627" w14:textId="77777777" w:rsidR="00286705" w:rsidRPr="00DF42E7" w:rsidRDefault="00286705" w:rsidP="003C2D34">
                <w:pPr>
                  <w:rPr>
                    <w:szCs w:val="18"/>
                  </w:rPr>
                </w:pPr>
                <w:r w:rsidRPr="00DF42E7">
                  <w:rPr>
                    <w:szCs w:val="18"/>
                  </w:rPr>
                  <w:t>EMAIL:</w:t>
                </w:r>
              </w:p>
            </w:sdtContent>
          </w:sdt>
          <w:p w14:paraId="52F7E480" w14:textId="77777777" w:rsidR="00286705" w:rsidRPr="004D3011" w:rsidRDefault="00286705" w:rsidP="003C2D34">
            <w:r w:rsidRPr="0005517B">
              <w:rPr>
                <w:rStyle w:val="Hyperlink"/>
                <w:color w:val="548AB7" w:themeColor="accent1" w:themeShade="BF"/>
                <w:szCs w:val="18"/>
              </w:rPr>
              <w:t>jscholz@valleymetro.org</w:t>
            </w:r>
          </w:p>
        </w:tc>
        <w:tc>
          <w:tcPr>
            <w:tcW w:w="720" w:type="dxa"/>
          </w:tcPr>
          <w:p w14:paraId="0B05F6A4" w14:textId="77777777" w:rsidR="00286705" w:rsidRDefault="00286705" w:rsidP="003C2D34">
            <w:pPr>
              <w:tabs>
                <w:tab w:val="left" w:pos="990"/>
              </w:tabs>
            </w:pPr>
          </w:p>
        </w:tc>
        <w:tc>
          <w:tcPr>
            <w:tcW w:w="6470" w:type="dxa"/>
          </w:tcPr>
          <w:p w14:paraId="7ED3B9E1" w14:textId="77777777" w:rsidR="00286705" w:rsidRPr="000005B0" w:rsidRDefault="00286705" w:rsidP="003C2D34">
            <w:pPr>
              <w:pStyle w:val="Heading2"/>
              <w:rPr>
                <w:rFonts w:asciiTheme="minorHAnsi" w:hAnsiTheme="minorHAnsi"/>
              </w:rPr>
            </w:pPr>
            <w:r w:rsidRPr="000005B0">
              <w:rPr>
                <w:rFonts w:asciiTheme="minorHAnsi" w:hAnsiTheme="minorHAnsi"/>
              </w:rPr>
              <w:t>department</w:t>
            </w:r>
          </w:p>
          <w:p w14:paraId="1B8EF7CF" w14:textId="77777777" w:rsidR="00286705" w:rsidRPr="009931B8" w:rsidRDefault="00286705" w:rsidP="003C2D34">
            <w:pPr>
              <w:rPr>
                <w:b/>
                <w:szCs w:val="18"/>
              </w:rPr>
            </w:pPr>
            <w:r>
              <w:rPr>
                <w:b/>
                <w:szCs w:val="18"/>
              </w:rPr>
              <w:t>Maintenance of Way Technical Training</w:t>
            </w:r>
          </w:p>
          <w:p w14:paraId="56C57878" w14:textId="77777777" w:rsidR="00286705" w:rsidRPr="000005B0" w:rsidRDefault="00286705" w:rsidP="003C2D34">
            <w:pPr>
              <w:pStyle w:val="Heading2"/>
              <w:rPr>
                <w:rFonts w:asciiTheme="minorHAnsi" w:hAnsiTheme="minorHAnsi"/>
              </w:rPr>
            </w:pPr>
            <w:r w:rsidRPr="000005B0">
              <w:rPr>
                <w:rFonts w:asciiTheme="minorHAnsi" w:hAnsiTheme="minorHAnsi"/>
              </w:rPr>
              <w:t>position description</w:t>
            </w:r>
          </w:p>
          <w:p w14:paraId="70AB7D3D" w14:textId="77777777" w:rsidR="00286705" w:rsidRPr="0005517B" w:rsidRDefault="00286705" w:rsidP="003C2D34">
            <w:pPr>
              <w:rPr>
                <w:b/>
              </w:rPr>
            </w:pPr>
            <w:r w:rsidRPr="0005517B">
              <w:rPr>
                <w:b/>
              </w:rPr>
              <w:t>Technical Training for Maintenance of Way departments (Signals &amp; Communications, Traction Power, and Tracks). Training includes electronic, electrical, computer servers. and networking.</w:t>
            </w:r>
          </w:p>
          <w:p w14:paraId="7DF091B4" w14:textId="77777777" w:rsidR="00286705" w:rsidRPr="00E96543" w:rsidRDefault="00286705" w:rsidP="003C2D34"/>
          <w:p w14:paraId="1112B309" w14:textId="77777777" w:rsidR="00286705" w:rsidRPr="000005B0" w:rsidRDefault="00286705" w:rsidP="003C2D34">
            <w:pPr>
              <w:pStyle w:val="Heading2"/>
              <w:spacing w:before="0" w:after="60"/>
              <w:rPr>
                <w:rFonts w:asciiTheme="minorHAnsi" w:eastAsiaTheme="minorEastAsia" w:hAnsiTheme="minorHAnsi" w:cstheme="minorHAnsi"/>
                <w:bCs w:val="0"/>
                <w:caps w:val="0"/>
                <w:sz w:val="18"/>
                <w:szCs w:val="18"/>
              </w:rPr>
            </w:pPr>
            <w:r w:rsidRPr="000005B0">
              <w:rPr>
                <w:rFonts w:asciiTheme="minorHAnsi" w:hAnsiTheme="minorHAnsi"/>
              </w:rPr>
              <w:t>business project</w:t>
            </w:r>
          </w:p>
          <w:p w14:paraId="156B1180" w14:textId="77777777" w:rsidR="00286705" w:rsidRPr="002B0F2A" w:rsidRDefault="00286705" w:rsidP="003C2D34">
            <w:pPr>
              <w:rPr>
                <w:b/>
              </w:rPr>
            </w:pPr>
            <w:r w:rsidRPr="002B0F2A">
              <w:rPr>
                <w:b/>
              </w:rPr>
              <w:t>When Valley Metro Rail first started 10 years ago, technical training for Maintenance of Way personnel was primarily the responsibility of the contractors for each system. Diagnosis and repair for signaling, radio and telephone communication, Train tracking and control (SCADA), fare collection systems and the CCTV (cameras) were all classes conducted by representatives for each company.</w:t>
            </w:r>
          </w:p>
          <w:p w14:paraId="478B1BF0" w14:textId="77777777" w:rsidR="00286705" w:rsidRPr="002B0F2A" w:rsidRDefault="00286705" w:rsidP="003C2D34">
            <w:pPr>
              <w:rPr>
                <w:b/>
              </w:rPr>
            </w:pPr>
          </w:p>
          <w:p w14:paraId="3EBBA81F" w14:textId="77777777" w:rsidR="00286705" w:rsidRPr="002B0F2A" w:rsidRDefault="00286705" w:rsidP="003C2D34">
            <w:pPr>
              <w:rPr>
                <w:b/>
              </w:rPr>
            </w:pPr>
            <w:r w:rsidRPr="002B0F2A">
              <w:rPr>
                <w:b/>
              </w:rPr>
              <w:t>Later when new employees were hired, the veteran technicians and supervisors took on the task of training for each area they were well versed in.</w:t>
            </w:r>
          </w:p>
          <w:p w14:paraId="402D703F" w14:textId="77777777" w:rsidR="00286705" w:rsidRPr="002B0F2A" w:rsidRDefault="00286705" w:rsidP="003C2D34">
            <w:pPr>
              <w:rPr>
                <w:b/>
              </w:rPr>
            </w:pPr>
          </w:p>
          <w:p w14:paraId="2A380990" w14:textId="77777777" w:rsidR="00286705" w:rsidRPr="002B0F2A" w:rsidRDefault="00286705" w:rsidP="003C2D34">
            <w:pPr>
              <w:rPr>
                <w:b/>
              </w:rPr>
            </w:pPr>
            <w:r w:rsidRPr="002B0F2A">
              <w:rPr>
                <w:b/>
              </w:rPr>
              <w:t>Today with current and future expansions in progress and diversity of new equipment and technologies, the need for an organized thorough training program is obvious.</w:t>
            </w:r>
          </w:p>
          <w:p w14:paraId="42D3A9A3" w14:textId="77777777" w:rsidR="00286705" w:rsidRPr="002B0F2A" w:rsidRDefault="00286705" w:rsidP="003C2D34">
            <w:pPr>
              <w:rPr>
                <w:b/>
              </w:rPr>
            </w:pPr>
          </w:p>
          <w:p w14:paraId="4D1FA144" w14:textId="77777777" w:rsidR="00286705" w:rsidRPr="002B0F2A" w:rsidRDefault="00286705" w:rsidP="003C2D34">
            <w:pPr>
              <w:rPr>
                <w:b/>
              </w:rPr>
            </w:pPr>
            <w:r w:rsidRPr="002B0F2A">
              <w:rPr>
                <w:b/>
              </w:rPr>
              <w:t>For my business project I would like to build a training program that covers the following:</w:t>
            </w:r>
          </w:p>
          <w:p w14:paraId="517A7961" w14:textId="77777777" w:rsidR="00286705" w:rsidRPr="002B0F2A" w:rsidRDefault="00286705" w:rsidP="00286705">
            <w:pPr>
              <w:pStyle w:val="ListParagraph"/>
              <w:numPr>
                <w:ilvl w:val="0"/>
                <w:numId w:val="24"/>
              </w:numPr>
              <w:rPr>
                <w:b/>
              </w:rPr>
            </w:pPr>
            <w:r w:rsidRPr="002B0F2A">
              <w:rPr>
                <w:b/>
              </w:rPr>
              <w:t>Assessing technical knowledge and troubleshooting skills of existing and new maintainers and technicians.</w:t>
            </w:r>
          </w:p>
          <w:p w14:paraId="628F699C" w14:textId="77777777" w:rsidR="00286705" w:rsidRPr="002B0F2A" w:rsidRDefault="00286705" w:rsidP="00286705">
            <w:pPr>
              <w:pStyle w:val="ListParagraph"/>
              <w:numPr>
                <w:ilvl w:val="0"/>
                <w:numId w:val="24"/>
              </w:numPr>
              <w:rPr>
                <w:b/>
              </w:rPr>
            </w:pPr>
            <w:r w:rsidRPr="002B0F2A">
              <w:rPr>
                <w:b/>
              </w:rPr>
              <w:t>Creating a training program for each system to conform with existing work schedules.</w:t>
            </w:r>
          </w:p>
          <w:p w14:paraId="32D36AAD" w14:textId="77777777" w:rsidR="00286705" w:rsidRPr="002B0F2A" w:rsidRDefault="00286705" w:rsidP="00286705">
            <w:pPr>
              <w:pStyle w:val="ListParagraph"/>
              <w:numPr>
                <w:ilvl w:val="0"/>
                <w:numId w:val="24"/>
              </w:numPr>
              <w:rPr>
                <w:b/>
              </w:rPr>
            </w:pPr>
            <w:r w:rsidRPr="002B0F2A">
              <w:rPr>
                <w:b/>
              </w:rPr>
              <w:t>Working with equipment manufacturers and distributors that offer training programs.</w:t>
            </w:r>
          </w:p>
          <w:p w14:paraId="73B042FD" w14:textId="77777777" w:rsidR="00286705" w:rsidRPr="002B0F2A" w:rsidRDefault="00286705" w:rsidP="00286705">
            <w:pPr>
              <w:pStyle w:val="ListParagraph"/>
              <w:numPr>
                <w:ilvl w:val="0"/>
                <w:numId w:val="24"/>
              </w:numPr>
              <w:rPr>
                <w:b/>
              </w:rPr>
            </w:pPr>
            <w:r w:rsidRPr="002B0F2A">
              <w:rPr>
                <w:b/>
              </w:rPr>
              <w:t>Involve Valley Metro's safety department to ensure compliance in training practices.</w:t>
            </w:r>
          </w:p>
          <w:p w14:paraId="4C06E370" w14:textId="77777777" w:rsidR="00286705" w:rsidRPr="002B0F2A" w:rsidRDefault="00286705" w:rsidP="003C2D34">
            <w:pPr>
              <w:rPr>
                <w:b/>
              </w:rPr>
            </w:pPr>
          </w:p>
          <w:p w14:paraId="3F501F85" w14:textId="77777777" w:rsidR="00286705" w:rsidRPr="002B0F2A" w:rsidRDefault="00286705" w:rsidP="003C2D34">
            <w:pPr>
              <w:rPr>
                <w:b/>
              </w:rPr>
            </w:pPr>
            <w:r w:rsidRPr="002B0F2A">
              <w:rPr>
                <w:b/>
              </w:rPr>
              <w:t>The valuable information learned from working with other agencies will have a great impact in developing a comprehensive technical training program.</w:t>
            </w:r>
          </w:p>
          <w:p w14:paraId="7FD6175D" w14:textId="77777777" w:rsidR="00286705" w:rsidRPr="00EB54CE" w:rsidRDefault="00286705" w:rsidP="003C2D34"/>
        </w:tc>
      </w:tr>
    </w:tbl>
    <w:p w14:paraId="0CCD4389" w14:textId="77777777" w:rsidR="00286705" w:rsidRDefault="00286705" w:rsidP="00286705">
      <w:pPr>
        <w:tabs>
          <w:tab w:val="left" w:pos="990"/>
        </w:tabs>
      </w:pPr>
    </w:p>
    <w:tbl>
      <w:tblPr>
        <w:tblW w:w="0" w:type="auto"/>
        <w:tblLayout w:type="fixed"/>
        <w:tblLook w:val="04A0" w:firstRow="1" w:lastRow="0" w:firstColumn="1" w:lastColumn="0" w:noHBand="0" w:noVBand="1"/>
      </w:tblPr>
      <w:tblGrid>
        <w:gridCol w:w="3600"/>
        <w:gridCol w:w="720"/>
        <w:gridCol w:w="6470"/>
      </w:tblGrid>
      <w:tr w:rsidR="00286705" w14:paraId="00C16D91" w14:textId="77777777" w:rsidTr="003C2D34">
        <w:trPr>
          <w:trHeight w:val="4410"/>
        </w:trPr>
        <w:tc>
          <w:tcPr>
            <w:tcW w:w="3600" w:type="dxa"/>
            <w:vAlign w:val="bottom"/>
          </w:tcPr>
          <w:p w14:paraId="39A4A44E" w14:textId="77777777" w:rsidR="00286705" w:rsidRDefault="00286705" w:rsidP="003C2D34">
            <w:pPr>
              <w:tabs>
                <w:tab w:val="left" w:pos="990"/>
              </w:tabs>
              <w:jc w:val="center"/>
            </w:pPr>
            <w:r>
              <w:rPr>
                <w:noProof/>
              </w:rPr>
              <w:lastRenderedPageBreak/>
              <w:drawing>
                <wp:inline distT="0" distB="0" distL="0" distR="0" wp14:anchorId="2D9F5792" wp14:editId="54EF4A90">
                  <wp:extent cx="2441448" cy="1755648"/>
                  <wp:effectExtent l="0" t="0" r="0" b="0"/>
                  <wp:docPr id="33" name="Picture 33" descr="A person wearing a suit and tie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VM-John Williams.jpg"/>
                          <pic:cNvPicPr/>
                        </pic:nvPicPr>
                        <pic:blipFill>
                          <a:blip r:embed="rId43">
                            <a:extLst>
                              <a:ext uri="{28A0092B-C50C-407E-A947-70E740481C1C}">
                                <a14:useLocalDpi xmlns:a14="http://schemas.microsoft.com/office/drawing/2010/main" val="0"/>
                              </a:ext>
                            </a:extLst>
                          </a:blip>
                          <a:stretch>
                            <a:fillRect/>
                          </a:stretch>
                        </pic:blipFill>
                        <pic:spPr>
                          <a:xfrm>
                            <a:off x="0" y="0"/>
                            <a:ext cx="2441448" cy="1755648"/>
                          </a:xfrm>
                          <a:prstGeom prst="rect">
                            <a:avLst/>
                          </a:prstGeom>
                        </pic:spPr>
                      </pic:pic>
                    </a:graphicData>
                  </a:graphic>
                </wp:inline>
              </w:drawing>
            </w:r>
          </w:p>
        </w:tc>
        <w:tc>
          <w:tcPr>
            <w:tcW w:w="720" w:type="dxa"/>
          </w:tcPr>
          <w:p w14:paraId="7C400D63" w14:textId="77777777" w:rsidR="00286705" w:rsidRDefault="00286705" w:rsidP="003C2D34">
            <w:pPr>
              <w:tabs>
                <w:tab w:val="left" w:pos="990"/>
              </w:tabs>
            </w:pPr>
          </w:p>
        </w:tc>
        <w:tc>
          <w:tcPr>
            <w:tcW w:w="6470" w:type="dxa"/>
            <w:vAlign w:val="bottom"/>
          </w:tcPr>
          <w:p w14:paraId="404E92FD" w14:textId="77777777" w:rsidR="00286705" w:rsidRPr="00BD3B91" w:rsidRDefault="00286705" w:rsidP="003C2D34">
            <w:pPr>
              <w:rPr>
                <w:rFonts w:asciiTheme="majorHAnsi" w:hAnsiTheme="majorHAnsi"/>
                <w:sz w:val="72"/>
                <w:szCs w:val="72"/>
              </w:rPr>
            </w:pPr>
            <w:r w:rsidRPr="00BD3B91">
              <w:rPr>
                <w:rFonts w:asciiTheme="majorHAnsi" w:hAnsiTheme="majorHAnsi"/>
                <w:caps/>
                <w:color w:val="000000" w:themeColor="text1"/>
                <w:sz w:val="72"/>
                <w:szCs w:val="72"/>
              </w:rPr>
              <w:t>john williams</w:t>
            </w:r>
          </w:p>
          <w:p w14:paraId="2169CFD9" w14:textId="77777777" w:rsidR="00286705" w:rsidRPr="000005B0" w:rsidRDefault="00286705" w:rsidP="003C2D34">
            <w:pPr>
              <w:rPr>
                <w:rFonts w:asciiTheme="majorHAnsi" w:hAnsiTheme="majorHAnsi"/>
                <w:b/>
                <w:sz w:val="32"/>
                <w:szCs w:val="32"/>
              </w:rPr>
            </w:pPr>
            <w:r>
              <w:rPr>
                <w:rFonts w:asciiTheme="majorHAnsi" w:hAnsiTheme="majorHAnsi"/>
                <w:b/>
                <w:sz w:val="32"/>
                <w:szCs w:val="32"/>
              </w:rPr>
              <w:t>Valley Metro</w:t>
            </w:r>
          </w:p>
          <w:p w14:paraId="73578CCC" w14:textId="77777777" w:rsidR="00286705" w:rsidRDefault="00286705" w:rsidP="003C2D34">
            <w:pPr>
              <w:pStyle w:val="Title"/>
            </w:pPr>
            <w:r w:rsidRPr="00E03EF7">
              <w:rPr>
                <w:rFonts w:asciiTheme="majorHAnsi" w:hAnsiTheme="majorHAnsi"/>
                <w:sz w:val="32"/>
                <w:szCs w:val="32"/>
              </w:rPr>
              <w:t>Facilities Maintenance Coordinator</w:t>
            </w:r>
          </w:p>
        </w:tc>
      </w:tr>
      <w:tr w:rsidR="00286705" w14:paraId="6CBC7493" w14:textId="77777777" w:rsidTr="003C2D34">
        <w:tblPrEx>
          <w:tblCellMar>
            <w:left w:w="115" w:type="dxa"/>
            <w:right w:w="115" w:type="dxa"/>
          </w:tblCellMar>
        </w:tblPrEx>
        <w:trPr>
          <w:trHeight w:val="7434"/>
        </w:trPr>
        <w:tc>
          <w:tcPr>
            <w:tcW w:w="3600" w:type="dxa"/>
          </w:tcPr>
          <w:p w14:paraId="1795061B" w14:textId="77777777" w:rsidR="00286705" w:rsidRPr="00F422C7" w:rsidRDefault="00286705" w:rsidP="003C2D34">
            <w:pPr>
              <w:pStyle w:val="Heading3"/>
              <w:rPr>
                <w:szCs w:val="22"/>
              </w:rPr>
            </w:pPr>
            <w:r w:rsidRPr="00F422C7">
              <w:rPr>
                <w:szCs w:val="22"/>
              </w:rPr>
              <w:t>PROFILE</w:t>
            </w:r>
          </w:p>
          <w:p w14:paraId="4B17F6A7" w14:textId="77777777" w:rsidR="00286705" w:rsidRPr="00F1172F" w:rsidRDefault="00286705" w:rsidP="003C2D34">
            <w:pPr>
              <w:rPr>
                <w:sz w:val="17"/>
                <w:szCs w:val="17"/>
              </w:rPr>
            </w:pPr>
            <w:r w:rsidRPr="00F1172F">
              <w:rPr>
                <w:sz w:val="17"/>
                <w:szCs w:val="17"/>
              </w:rPr>
              <w:t>I started my career in transportation over 10 years ago with the first 20 miles of light rail in Phoenix.  I was a Traction Power Systems Technician for 8 years prior to promoting to Facilities Maintenance Coordinator. As I thought about my promotion, my father and his years at NASA came to mind, then I thought of my brother who is a Commercial Airline Pilot. It dawned on me that transportation was in my blood. My Dad helped put the first man on the moon, my brother delivers people all over the world, and I handle the ground work with the trains.</w:t>
            </w:r>
          </w:p>
          <w:p w14:paraId="715E3686" w14:textId="77777777" w:rsidR="00286705" w:rsidRPr="00F1172F" w:rsidRDefault="00286705" w:rsidP="003C2D34">
            <w:pPr>
              <w:rPr>
                <w:sz w:val="17"/>
                <w:szCs w:val="17"/>
              </w:rPr>
            </w:pPr>
            <w:r w:rsidRPr="00F1172F">
              <w:rPr>
                <w:sz w:val="17"/>
                <w:szCs w:val="17"/>
              </w:rPr>
              <w:t xml:space="preserve"> </w:t>
            </w:r>
          </w:p>
          <w:p w14:paraId="465EB0B6" w14:textId="77777777" w:rsidR="00286705" w:rsidRPr="00F1172F" w:rsidRDefault="00286705" w:rsidP="003C2D34">
            <w:pPr>
              <w:rPr>
                <w:sz w:val="17"/>
                <w:szCs w:val="17"/>
              </w:rPr>
            </w:pPr>
            <w:r w:rsidRPr="00F1172F">
              <w:rPr>
                <w:sz w:val="17"/>
                <w:szCs w:val="17"/>
              </w:rPr>
              <w:t>I look forward to enjoying each host city’s cultural and social amenities. As a homebrewer I’m eager to sample the local food and craft beer. I also enjoy architecture, museums and learning about local history. When we visit Denver, I might jump on a shuttle to Keystone for some snowboarding if my aging body can handle it and my wife approves it of course.</w:t>
            </w:r>
          </w:p>
          <w:p w14:paraId="39ADFDAD" w14:textId="77777777" w:rsidR="00286705" w:rsidRPr="00F1172F" w:rsidRDefault="00286705" w:rsidP="003C2D34">
            <w:pPr>
              <w:rPr>
                <w:sz w:val="17"/>
                <w:szCs w:val="17"/>
              </w:rPr>
            </w:pPr>
            <w:r w:rsidRPr="00F1172F">
              <w:rPr>
                <w:sz w:val="17"/>
                <w:szCs w:val="17"/>
              </w:rPr>
              <w:t xml:space="preserve"> </w:t>
            </w:r>
          </w:p>
          <w:p w14:paraId="62E99B3B" w14:textId="77777777" w:rsidR="00286705" w:rsidRPr="0003420F" w:rsidRDefault="00286705" w:rsidP="003C2D34">
            <w:r w:rsidRPr="00F1172F">
              <w:rPr>
                <w:sz w:val="17"/>
                <w:szCs w:val="17"/>
              </w:rPr>
              <w:t xml:space="preserve">I am looking forward to the MAX program and will absorb everything it has to offer. </w:t>
            </w:r>
          </w:p>
          <w:p w14:paraId="36F507EB" w14:textId="77777777" w:rsidR="00286705" w:rsidRPr="00F422C7" w:rsidRDefault="00BE1416" w:rsidP="003C2D34">
            <w:pPr>
              <w:pStyle w:val="Heading3"/>
              <w:rPr>
                <w:szCs w:val="22"/>
              </w:rPr>
            </w:pPr>
            <w:sdt>
              <w:sdtPr>
                <w:rPr>
                  <w:szCs w:val="22"/>
                </w:rPr>
                <w:id w:val="1248469725"/>
                <w:placeholder>
                  <w:docPart w:val="0889CBC5B9BE4CC489DAA9DF8DE48FD1"/>
                </w:placeholder>
                <w:temporary/>
                <w:showingPlcHdr/>
              </w:sdtPr>
              <w:sdtEndPr/>
              <w:sdtContent>
                <w:r w:rsidR="00286705" w:rsidRPr="00F422C7">
                  <w:rPr>
                    <w:rFonts w:ascii="Interstate Regular" w:hAnsi="Interstate Regular"/>
                    <w:szCs w:val="22"/>
                  </w:rPr>
                  <w:t>Contact</w:t>
                </w:r>
              </w:sdtContent>
            </w:sdt>
          </w:p>
          <w:sdt>
            <w:sdtPr>
              <w:rPr>
                <w:sz w:val="17"/>
                <w:szCs w:val="17"/>
              </w:rPr>
              <w:id w:val="-678192313"/>
              <w:placeholder>
                <w:docPart w:val="4F00C8BDAE124C8593B8076B9FECFBD9"/>
              </w:placeholder>
              <w:temporary/>
              <w:showingPlcHdr/>
            </w:sdtPr>
            <w:sdtEndPr/>
            <w:sdtContent>
              <w:p w14:paraId="713D81E8" w14:textId="77777777" w:rsidR="00286705" w:rsidRPr="0003420F" w:rsidRDefault="00286705" w:rsidP="003C2D34">
                <w:pPr>
                  <w:rPr>
                    <w:sz w:val="17"/>
                    <w:szCs w:val="17"/>
                  </w:rPr>
                </w:pPr>
                <w:r w:rsidRPr="0003420F">
                  <w:rPr>
                    <w:sz w:val="17"/>
                    <w:szCs w:val="17"/>
                  </w:rPr>
                  <w:t>PHONE:</w:t>
                </w:r>
              </w:p>
            </w:sdtContent>
          </w:sdt>
          <w:p w14:paraId="5FADA2AE" w14:textId="77777777" w:rsidR="00286705" w:rsidRDefault="00286705" w:rsidP="003C2D34">
            <w:pPr>
              <w:rPr>
                <w:sz w:val="17"/>
                <w:szCs w:val="17"/>
              </w:rPr>
            </w:pPr>
            <w:r w:rsidRPr="0003420F">
              <w:rPr>
                <w:sz w:val="17"/>
                <w:szCs w:val="17"/>
              </w:rPr>
              <w:t>(602) 652-5040</w:t>
            </w:r>
          </w:p>
          <w:p w14:paraId="2346E1BA" w14:textId="77777777" w:rsidR="00286705" w:rsidRPr="0003420F" w:rsidRDefault="00286705" w:rsidP="003C2D34">
            <w:pPr>
              <w:rPr>
                <w:sz w:val="17"/>
                <w:szCs w:val="17"/>
              </w:rPr>
            </w:pPr>
          </w:p>
          <w:p w14:paraId="714E615A" w14:textId="77777777" w:rsidR="00286705" w:rsidRPr="0003420F" w:rsidRDefault="00286705" w:rsidP="003C2D34">
            <w:pPr>
              <w:rPr>
                <w:sz w:val="17"/>
                <w:szCs w:val="17"/>
              </w:rPr>
            </w:pPr>
            <w:r w:rsidRPr="0003420F">
              <w:rPr>
                <w:sz w:val="17"/>
                <w:szCs w:val="17"/>
              </w:rPr>
              <w:t>CELL PHONE:</w:t>
            </w:r>
          </w:p>
          <w:p w14:paraId="66F9B028" w14:textId="77777777" w:rsidR="00286705" w:rsidRDefault="00286705" w:rsidP="003C2D34">
            <w:pPr>
              <w:rPr>
                <w:rFonts w:ascii="Arial Narrow" w:hAnsi="Arial Narrow" w:cs="Calibri"/>
                <w:color w:val="000000"/>
                <w:sz w:val="17"/>
                <w:szCs w:val="17"/>
              </w:rPr>
            </w:pPr>
            <w:r w:rsidRPr="0003420F">
              <w:rPr>
                <w:rFonts w:ascii="Arial Narrow" w:hAnsi="Arial Narrow" w:cs="Calibri"/>
                <w:color w:val="000000"/>
                <w:sz w:val="17"/>
                <w:szCs w:val="17"/>
              </w:rPr>
              <w:t>(623) 205-1236</w:t>
            </w:r>
          </w:p>
          <w:p w14:paraId="13E7CF1E" w14:textId="77777777" w:rsidR="00286705" w:rsidRPr="0003420F" w:rsidRDefault="00286705" w:rsidP="003C2D34">
            <w:pPr>
              <w:rPr>
                <w:sz w:val="17"/>
                <w:szCs w:val="17"/>
              </w:rPr>
            </w:pPr>
          </w:p>
          <w:sdt>
            <w:sdtPr>
              <w:rPr>
                <w:sz w:val="17"/>
                <w:szCs w:val="17"/>
              </w:rPr>
              <w:id w:val="1540010426"/>
              <w:placeholder>
                <w:docPart w:val="6F9FCC0443544FD48E8A606F72637800"/>
              </w:placeholder>
              <w:temporary/>
              <w:showingPlcHdr/>
            </w:sdtPr>
            <w:sdtEndPr/>
            <w:sdtContent>
              <w:p w14:paraId="3F016A8B" w14:textId="77777777" w:rsidR="00286705" w:rsidRPr="0003420F" w:rsidRDefault="00286705" w:rsidP="003C2D34">
                <w:pPr>
                  <w:rPr>
                    <w:sz w:val="17"/>
                    <w:szCs w:val="17"/>
                  </w:rPr>
                </w:pPr>
                <w:r w:rsidRPr="0003420F">
                  <w:rPr>
                    <w:sz w:val="17"/>
                    <w:szCs w:val="17"/>
                  </w:rPr>
                  <w:t>EMAIL:</w:t>
                </w:r>
              </w:p>
            </w:sdtContent>
          </w:sdt>
          <w:p w14:paraId="34613CA0" w14:textId="77777777" w:rsidR="00286705" w:rsidRPr="004D3011" w:rsidRDefault="00286705" w:rsidP="003C2D34">
            <w:r w:rsidRPr="0003420F">
              <w:rPr>
                <w:rStyle w:val="Hyperlink"/>
                <w:color w:val="548AB7" w:themeColor="accent1" w:themeShade="BF"/>
                <w:sz w:val="17"/>
                <w:szCs w:val="17"/>
              </w:rPr>
              <w:t>jwilliams@valleymetro.org</w:t>
            </w:r>
          </w:p>
        </w:tc>
        <w:tc>
          <w:tcPr>
            <w:tcW w:w="720" w:type="dxa"/>
          </w:tcPr>
          <w:p w14:paraId="115F8FB5" w14:textId="77777777" w:rsidR="00286705" w:rsidRDefault="00286705" w:rsidP="003C2D34">
            <w:pPr>
              <w:tabs>
                <w:tab w:val="left" w:pos="990"/>
              </w:tabs>
            </w:pPr>
          </w:p>
        </w:tc>
        <w:tc>
          <w:tcPr>
            <w:tcW w:w="6470" w:type="dxa"/>
          </w:tcPr>
          <w:p w14:paraId="1A18D478" w14:textId="77777777" w:rsidR="00286705" w:rsidRPr="000005B0" w:rsidRDefault="00286705" w:rsidP="003C2D34">
            <w:pPr>
              <w:pStyle w:val="Heading2"/>
              <w:rPr>
                <w:rFonts w:asciiTheme="minorHAnsi" w:hAnsiTheme="minorHAnsi"/>
              </w:rPr>
            </w:pPr>
            <w:r w:rsidRPr="000005B0">
              <w:rPr>
                <w:rFonts w:asciiTheme="minorHAnsi" w:hAnsiTheme="minorHAnsi"/>
              </w:rPr>
              <w:t>department</w:t>
            </w:r>
          </w:p>
          <w:p w14:paraId="459BBE89" w14:textId="77777777" w:rsidR="00286705" w:rsidRPr="0003420F" w:rsidRDefault="00286705" w:rsidP="003C2D34">
            <w:pPr>
              <w:rPr>
                <w:b/>
                <w:sz w:val="17"/>
                <w:szCs w:val="17"/>
              </w:rPr>
            </w:pPr>
            <w:r w:rsidRPr="0003420F">
              <w:rPr>
                <w:b/>
                <w:sz w:val="17"/>
                <w:szCs w:val="17"/>
              </w:rPr>
              <w:t>Facilities Maintenance</w:t>
            </w:r>
          </w:p>
          <w:p w14:paraId="02E9576E" w14:textId="77777777" w:rsidR="00286705" w:rsidRPr="000005B0" w:rsidRDefault="00286705" w:rsidP="003C2D34">
            <w:pPr>
              <w:pStyle w:val="Heading2"/>
              <w:rPr>
                <w:rFonts w:asciiTheme="minorHAnsi" w:hAnsiTheme="minorHAnsi"/>
              </w:rPr>
            </w:pPr>
            <w:r w:rsidRPr="000005B0">
              <w:rPr>
                <w:rFonts w:asciiTheme="minorHAnsi" w:hAnsiTheme="minorHAnsi"/>
              </w:rPr>
              <w:t>position description</w:t>
            </w:r>
          </w:p>
          <w:p w14:paraId="4CCBB947" w14:textId="77777777" w:rsidR="00286705" w:rsidRPr="0003420F" w:rsidRDefault="00286705" w:rsidP="003C2D34">
            <w:pPr>
              <w:rPr>
                <w:b/>
                <w:sz w:val="17"/>
                <w:szCs w:val="17"/>
              </w:rPr>
            </w:pPr>
            <w:r w:rsidRPr="0003420F">
              <w:rPr>
                <w:b/>
                <w:sz w:val="17"/>
                <w:szCs w:val="17"/>
              </w:rPr>
              <w:t>The Facilities Maintenance Coordinator is responsible for planning, prioritizing, monitoring and inspecting the work of maintenance staff and contracted vendors in the construction, modification, maintenance and repair of Valley Metro buildings, facilities, light rail system and equipment, including building cleanliness. Typical duties include: assist with the preventive maintenance program, cost estimates/bids, and coordination of repairs and maintenance work items.</w:t>
            </w:r>
          </w:p>
          <w:p w14:paraId="3E8FB9FA" w14:textId="77777777" w:rsidR="00286705" w:rsidRPr="00E96543" w:rsidRDefault="00286705" w:rsidP="003C2D34"/>
          <w:p w14:paraId="2ADE8CDB" w14:textId="77777777" w:rsidR="00286705" w:rsidRPr="000005B0" w:rsidRDefault="00286705" w:rsidP="003C2D34">
            <w:pPr>
              <w:pStyle w:val="Heading2"/>
              <w:spacing w:before="0" w:after="60"/>
              <w:rPr>
                <w:rFonts w:asciiTheme="minorHAnsi" w:eastAsiaTheme="minorEastAsia" w:hAnsiTheme="minorHAnsi" w:cstheme="minorHAnsi"/>
                <w:bCs w:val="0"/>
                <w:caps w:val="0"/>
                <w:sz w:val="18"/>
                <w:szCs w:val="18"/>
              </w:rPr>
            </w:pPr>
            <w:r w:rsidRPr="000005B0">
              <w:rPr>
                <w:rFonts w:asciiTheme="minorHAnsi" w:hAnsiTheme="minorHAnsi"/>
              </w:rPr>
              <w:t>business project</w:t>
            </w:r>
          </w:p>
          <w:p w14:paraId="36CE69A7" w14:textId="77777777" w:rsidR="00286705" w:rsidRPr="00F4628A" w:rsidRDefault="00286705" w:rsidP="003C2D34">
            <w:pPr>
              <w:rPr>
                <w:rFonts w:ascii="Century Gothic" w:eastAsia="Times New Roman" w:hAnsi="Century Gothic" w:cs="Calibri"/>
                <w:b/>
                <w:color w:val="3F3F76"/>
                <w:sz w:val="17"/>
                <w:szCs w:val="17"/>
              </w:rPr>
            </w:pPr>
            <w:r w:rsidRPr="00F4628A">
              <w:rPr>
                <w:rFonts w:ascii="Century Gothic" w:hAnsi="Century Gothic"/>
                <w:b/>
                <w:sz w:val="17"/>
                <w:szCs w:val="17"/>
              </w:rPr>
              <w:t>Currently the Facilities Maintenance Department relies on various methods of communication from staff, contractors and the public to inform the various team members of facility issues needing resolution. It is absolutely critical that proper channels are followed accurately with so many properties involved and being spread out over 26 miles across three cities. Millions of riders have used the light rail over the years and the facilities, passenger stations, lighting fixtures, walkways and many other elements are all common conduits that safely connect our riders to the vast communities across the Valley.</w:t>
            </w:r>
          </w:p>
          <w:p w14:paraId="27B7F912" w14:textId="77777777" w:rsidR="00286705" w:rsidRPr="00F4628A" w:rsidRDefault="00286705" w:rsidP="003C2D34">
            <w:pPr>
              <w:rPr>
                <w:rFonts w:ascii="Century Gothic" w:hAnsi="Century Gothic"/>
                <w:b/>
                <w:sz w:val="17"/>
                <w:szCs w:val="17"/>
              </w:rPr>
            </w:pPr>
          </w:p>
          <w:p w14:paraId="57DAF35E" w14:textId="77777777" w:rsidR="00286705" w:rsidRPr="00F4628A" w:rsidRDefault="00286705" w:rsidP="003C2D34">
            <w:pPr>
              <w:rPr>
                <w:rFonts w:ascii="Century Gothic" w:hAnsi="Century Gothic"/>
                <w:b/>
                <w:sz w:val="17"/>
                <w:szCs w:val="17"/>
              </w:rPr>
            </w:pPr>
            <w:r w:rsidRPr="00F4628A">
              <w:rPr>
                <w:rFonts w:ascii="Century Gothic" w:hAnsi="Century Gothic"/>
                <w:b/>
                <w:sz w:val="17"/>
                <w:szCs w:val="17"/>
              </w:rPr>
              <w:t>When an issue is identified it will typically get passed along to several staff members until it finds its way to the proper team member who will respond. Miscommunication is more prevalent with multiple staff members involved. The more the information changes hands the greater possibility it will get altered or critical details will get left out. A unified reporting system will greatly improve and expedite system critical repairs that will benefit all parties involved. A telephone call, email, text, or possibly a mobile application will start the process automatically routing to the proper team member for resolution. An automatic reply will also be generated giving reassurance the issue will get resolved. The originator of the repair request is also automatically notified of resolution. Many software programs can do this automatically with little or no margin for error.</w:t>
            </w:r>
          </w:p>
          <w:p w14:paraId="05B73019" w14:textId="77777777" w:rsidR="00286705" w:rsidRPr="00F4628A" w:rsidRDefault="00286705" w:rsidP="003C2D34">
            <w:pPr>
              <w:rPr>
                <w:rFonts w:ascii="Century Gothic" w:hAnsi="Century Gothic"/>
                <w:b/>
                <w:sz w:val="17"/>
                <w:szCs w:val="17"/>
              </w:rPr>
            </w:pPr>
          </w:p>
          <w:p w14:paraId="5FBCE57A" w14:textId="77777777" w:rsidR="00286705" w:rsidRPr="00486208" w:rsidRDefault="00286705" w:rsidP="003C2D34">
            <w:pPr>
              <w:rPr>
                <w:rFonts w:ascii="Century Gothic" w:hAnsi="Century Gothic"/>
                <w:b/>
                <w:sz w:val="17"/>
                <w:szCs w:val="17"/>
              </w:rPr>
            </w:pPr>
            <w:r w:rsidRPr="00F4628A">
              <w:rPr>
                <w:rFonts w:ascii="Century Gothic" w:hAnsi="Century Gothic"/>
                <w:b/>
                <w:sz w:val="17"/>
                <w:szCs w:val="17"/>
              </w:rPr>
              <w:t xml:space="preserve">Valley Metro currently uses a similar communication method for IT issues and something similar can be used by Facilities Maintenance Department. </w:t>
            </w:r>
            <w:r>
              <w:rPr>
                <w:rFonts w:ascii="Century Gothic" w:hAnsi="Century Gothic"/>
                <w:b/>
                <w:sz w:val="17"/>
                <w:szCs w:val="17"/>
              </w:rPr>
              <w:t>S</w:t>
            </w:r>
            <w:r w:rsidRPr="00F4628A">
              <w:rPr>
                <w:rFonts w:ascii="Century Gothic" w:hAnsi="Century Gothic"/>
                <w:b/>
                <w:sz w:val="17"/>
                <w:szCs w:val="17"/>
              </w:rPr>
              <w:t>ite visits and discussions with other agencies will offer an opportunity to compare and critique this proposed business plan to accurately report and resolve facility maintenance issues.</w:t>
            </w:r>
          </w:p>
        </w:tc>
      </w:tr>
    </w:tbl>
    <w:p w14:paraId="4273F076" w14:textId="77777777" w:rsidR="0043117B" w:rsidRDefault="00BE1416" w:rsidP="00236BAA"/>
    <w:sectPr w:rsidR="0043117B" w:rsidSect="000C45FF">
      <w:headerReference w:type="default" r:id="rId44"/>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0DB717" w14:textId="77777777" w:rsidR="00BE1416" w:rsidRDefault="00BE1416" w:rsidP="000C45FF">
      <w:r>
        <w:separator/>
      </w:r>
    </w:p>
  </w:endnote>
  <w:endnote w:type="continuationSeparator" w:id="0">
    <w:p w14:paraId="51A745B7" w14:textId="77777777" w:rsidR="00BE1416" w:rsidRDefault="00BE1416" w:rsidP="000C45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Meiryo">
    <w:charset w:val="80"/>
    <w:family w:val="swiss"/>
    <w:pitch w:val="variable"/>
    <w:sig w:usb0="E00002FF" w:usb1="6AC7FFFF" w:usb2="08000012" w:usb3="00000000" w:csb0="0002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Interstate Regular">
    <w:panose1 w:val="02000503020000020004"/>
    <w:charset w:val="00"/>
    <w:family w:val="modern"/>
    <w:notTrueType/>
    <w:pitch w:val="variable"/>
    <w:sig w:usb0="800000AF" w:usb1="5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E911A9" w14:textId="77777777" w:rsidR="00BE1416" w:rsidRDefault="00BE1416" w:rsidP="000C45FF">
      <w:r>
        <w:separator/>
      </w:r>
    </w:p>
  </w:footnote>
  <w:footnote w:type="continuationSeparator" w:id="0">
    <w:p w14:paraId="46A35C2B" w14:textId="77777777" w:rsidR="00BE1416" w:rsidRDefault="00BE1416" w:rsidP="000C45F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BC88B7" w14:textId="77777777" w:rsidR="000C45FF" w:rsidRDefault="000C45FF">
    <w:pPr>
      <w:pStyle w:val="Header"/>
    </w:pPr>
    <w:r>
      <w:rPr>
        <w:noProof/>
      </w:rPr>
      <w:drawing>
        <wp:anchor distT="0" distB="0" distL="114300" distR="114300" simplePos="0" relativeHeight="251658240" behindDoc="1" locked="0" layoutInCell="1" allowOverlap="1" wp14:anchorId="650EE2BD" wp14:editId="071D5EDB">
          <wp:simplePos x="0" y="0"/>
          <wp:positionH relativeFrom="page">
            <wp:align>center</wp:align>
          </wp:positionH>
          <wp:positionV relativeFrom="page">
            <wp:align>center</wp:align>
          </wp:positionV>
          <wp:extent cx="7260336" cy="9628632"/>
          <wp:effectExtent l="0" t="0" r="0" b="0"/>
          <wp:wrapNone/>
          <wp:docPr id="3" name="Graphic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7260336" cy="9628632"/>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065CB0"/>
    <w:multiLevelType w:val="hybridMultilevel"/>
    <w:tmpl w:val="2098B078"/>
    <w:lvl w:ilvl="0" w:tplc="234C6588">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761F7C"/>
    <w:multiLevelType w:val="hybridMultilevel"/>
    <w:tmpl w:val="39DE76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9CE373B"/>
    <w:multiLevelType w:val="hybridMultilevel"/>
    <w:tmpl w:val="201E700E"/>
    <w:lvl w:ilvl="0" w:tplc="234C6588">
      <w:numFmt w:val="bullet"/>
      <w:lvlText w:val="•"/>
      <w:lvlJc w:val="left"/>
      <w:pPr>
        <w:ind w:left="720" w:hanging="360"/>
      </w:pPr>
      <w:rPr>
        <w:rFonts w:ascii="Calibri" w:eastAsiaTheme="minorEastAsia"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1BF113AA"/>
    <w:multiLevelType w:val="hybridMultilevel"/>
    <w:tmpl w:val="04EC4F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806047"/>
    <w:multiLevelType w:val="hybridMultilevel"/>
    <w:tmpl w:val="97422A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267C19DA"/>
    <w:multiLevelType w:val="hybridMultilevel"/>
    <w:tmpl w:val="0E3C58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AED1004"/>
    <w:multiLevelType w:val="hybridMultilevel"/>
    <w:tmpl w:val="5F1E7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B8416B7"/>
    <w:multiLevelType w:val="hybridMultilevel"/>
    <w:tmpl w:val="3594FF54"/>
    <w:lvl w:ilvl="0" w:tplc="234C6588">
      <w:numFmt w:val="bullet"/>
      <w:lvlText w:val="•"/>
      <w:lvlJc w:val="left"/>
      <w:pPr>
        <w:ind w:left="360" w:hanging="360"/>
      </w:pPr>
      <w:rPr>
        <w:rFonts w:ascii="Calibri" w:eastAsiaTheme="minorEastAsia"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 w15:restartNumberingAfterBreak="0">
    <w:nsid w:val="329C554C"/>
    <w:multiLevelType w:val="hybridMultilevel"/>
    <w:tmpl w:val="316097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38316CE1"/>
    <w:multiLevelType w:val="hybridMultilevel"/>
    <w:tmpl w:val="75FCC5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38BE1A3D"/>
    <w:multiLevelType w:val="hybridMultilevel"/>
    <w:tmpl w:val="930CD9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DAB0EEF"/>
    <w:multiLevelType w:val="hybridMultilevel"/>
    <w:tmpl w:val="2658632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 w15:restartNumberingAfterBreak="0">
    <w:nsid w:val="428B0A2E"/>
    <w:multiLevelType w:val="hybridMultilevel"/>
    <w:tmpl w:val="7504B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2DA7265"/>
    <w:multiLevelType w:val="hybridMultilevel"/>
    <w:tmpl w:val="A4FAA96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4" w15:restartNumberingAfterBreak="0">
    <w:nsid w:val="52716E68"/>
    <w:multiLevelType w:val="hybridMultilevel"/>
    <w:tmpl w:val="9B0A662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35A6244"/>
    <w:multiLevelType w:val="hybridMultilevel"/>
    <w:tmpl w:val="28BC3A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55421C09"/>
    <w:multiLevelType w:val="hybridMultilevel"/>
    <w:tmpl w:val="997A5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1FF3A3B"/>
    <w:multiLevelType w:val="hybridMultilevel"/>
    <w:tmpl w:val="6FF6BCD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 w15:restartNumberingAfterBreak="0">
    <w:nsid w:val="655C3C3F"/>
    <w:multiLevelType w:val="hybridMultilevel"/>
    <w:tmpl w:val="00D43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58610AB"/>
    <w:multiLevelType w:val="hybridMultilevel"/>
    <w:tmpl w:val="57A00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CBD6C56"/>
    <w:multiLevelType w:val="hybridMultilevel"/>
    <w:tmpl w:val="6974ED3C"/>
    <w:lvl w:ilvl="0" w:tplc="647081D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DB05260"/>
    <w:multiLevelType w:val="hybridMultilevel"/>
    <w:tmpl w:val="EF28956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2" w15:restartNumberingAfterBreak="0">
    <w:nsid w:val="6F306468"/>
    <w:multiLevelType w:val="hybridMultilevel"/>
    <w:tmpl w:val="7B6A366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3" w15:restartNumberingAfterBreak="0">
    <w:nsid w:val="7411783E"/>
    <w:multiLevelType w:val="hybridMultilevel"/>
    <w:tmpl w:val="858CE2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18"/>
  </w:num>
  <w:num w:numId="2">
    <w:abstractNumId w:val="3"/>
  </w:num>
  <w:num w:numId="3">
    <w:abstractNumId w:val="20"/>
  </w:num>
  <w:num w:numId="4">
    <w:abstractNumId w:val="10"/>
  </w:num>
  <w:num w:numId="5">
    <w:abstractNumId w:val="14"/>
  </w:num>
  <w:num w:numId="6">
    <w:abstractNumId w:val="12"/>
  </w:num>
  <w:num w:numId="7">
    <w:abstractNumId w:val="1"/>
  </w:num>
  <w:num w:numId="8">
    <w:abstractNumId w:val="19"/>
  </w:num>
  <w:num w:numId="9">
    <w:abstractNumId w:val="5"/>
  </w:num>
  <w:num w:numId="10">
    <w:abstractNumId w:val="8"/>
  </w:num>
  <w:num w:numId="11">
    <w:abstractNumId w:val="0"/>
  </w:num>
  <w:num w:numId="12">
    <w:abstractNumId w:val="16"/>
  </w:num>
  <w:num w:numId="13">
    <w:abstractNumId w:val="23"/>
  </w:num>
  <w:num w:numId="14">
    <w:abstractNumId w:val="13"/>
  </w:num>
  <w:num w:numId="15">
    <w:abstractNumId w:val="17"/>
  </w:num>
  <w:num w:numId="16">
    <w:abstractNumId w:val="21"/>
  </w:num>
  <w:num w:numId="17">
    <w:abstractNumId w:val="11"/>
  </w:num>
  <w:num w:numId="18">
    <w:abstractNumId w:val="2"/>
  </w:num>
  <w:num w:numId="19">
    <w:abstractNumId w:val="22"/>
  </w:num>
  <w:num w:numId="20">
    <w:abstractNumId w:val="7"/>
  </w:num>
  <w:num w:numId="21">
    <w:abstractNumId w:val="15"/>
  </w:num>
  <w:num w:numId="22">
    <w:abstractNumId w:val="9"/>
  </w:num>
  <w:num w:numId="23">
    <w:abstractNumId w:val="4"/>
  </w:num>
  <w:num w:numId="2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41D5"/>
    <w:rsid w:val="000005B0"/>
    <w:rsid w:val="00027755"/>
    <w:rsid w:val="000309BE"/>
    <w:rsid w:val="00036450"/>
    <w:rsid w:val="00040A00"/>
    <w:rsid w:val="0004389F"/>
    <w:rsid w:val="0004665A"/>
    <w:rsid w:val="000913FE"/>
    <w:rsid w:val="00094499"/>
    <w:rsid w:val="000C45FF"/>
    <w:rsid w:val="000E1CDC"/>
    <w:rsid w:val="000E3FD1"/>
    <w:rsid w:val="00112054"/>
    <w:rsid w:val="00121394"/>
    <w:rsid w:val="00124E2D"/>
    <w:rsid w:val="00137347"/>
    <w:rsid w:val="001525E1"/>
    <w:rsid w:val="00156C78"/>
    <w:rsid w:val="001722D9"/>
    <w:rsid w:val="00180329"/>
    <w:rsid w:val="0019001F"/>
    <w:rsid w:val="0019198B"/>
    <w:rsid w:val="001A74A5"/>
    <w:rsid w:val="001B2ABD"/>
    <w:rsid w:val="001E0391"/>
    <w:rsid w:val="001E1759"/>
    <w:rsid w:val="001F1CE4"/>
    <w:rsid w:val="001F1ECC"/>
    <w:rsid w:val="001F6CE6"/>
    <w:rsid w:val="00236BAA"/>
    <w:rsid w:val="00236F09"/>
    <w:rsid w:val="002400EB"/>
    <w:rsid w:val="002503C7"/>
    <w:rsid w:val="00255723"/>
    <w:rsid w:val="00256CF7"/>
    <w:rsid w:val="00271966"/>
    <w:rsid w:val="00273D98"/>
    <w:rsid w:val="00281FD5"/>
    <w:rsid w:val="00286705"/>
    <w:rsid w:val="00292445"/>
    <w:rsid w:val="002A5FDB"/>
    <w:rsid w:val="002C1297"/>
    <w:rsid w:val="00302251"/>
    <w:rsid w:val="0030481B"/>
    <w:rsid w:val="003124BA"/>
    <w:rsid w:val="003156FC"/>
    <w:rsid w:val="003254B5"/>
    <w:rsid w:val="00325F26"/>
    <w:rsid w:val="003339EE"/>
    <w:rsid w:val="0037121F"/>
    <w:rsid w:val="003A6B7D"/>
    <w:rsid w:val="003B06CA"/>
    <w:rsid w:val="003C27E1"/>
    <w:rsid w:val="003F3ACF"/>
    <w:rsid w:val="00400F0E"/>
    <w:rsid w:val="004071FC"/>
    <w:rsid w:val="004166FC"/>
    <w:rsid w:val="00430B22"/>
    <w:rsid w:val="00434DA5"/>
    <w:rsid w:val="00445947"/>
    <w:rsid w:val="004562A9"/>
    <w:rsid w:val="0045775E"/>
    <w:rsid w:val="00457FA4"/>
    <w:rsid w:val="004813B3"/>
    <w:rsid w:val="00496591"/>
    <w:rsid w:val="004C63E4"/>
    <w:rsid w:val="004D1FDB"/>
    <w:rsid w:val="004D265A"/>
    <w:rsid w:val="004D3011"/>
    <w:rsid w:val="004E53F8"/>
    <w:rsid w:val="0052458F"/>
    <w:rsid w:val="00524726"/>
    <w:rsid w:val="005262AC"/>
    <w:rsid w:val="0053768D"/>
    <w:rsid w:val="00592CF0"/>
    <w:rsid w:val="00597EE7"/>
    <w:rsid w:val="005B2C68"/>
    <w:rsid w:val="005D0983"/>
    <w:rsid w:val="005E3027"/>
    <w:rsid w:val="005E39D5"/>
    <w:rsid w:val="00600670"/>
    <w:rsid w:val="006015AD"/>
    <w:rsid w:val="0062123A"/>
    <w:rsid w:val="00646E75"/>
    <w:rsid w:val="006771D0"/>
    <w:rsid w:val="00686CBB"/>
    <w:rsid w:val="0069309D"/>
    <w:rsid w:val="006B2ADE"/>
    <w:rsid w:val="00704DCA"/>
    <w:rsid w:val="00715FCB"/>
    <w:rsid w:val="00727D83"/>
    <w:rsid w:val="00743101"/>
    <w:rsid w:val="00755ECA"/>
    <w:rsid w:val="00761C31"/>
    <w:rsid w:val="007775E1"/>
    <w:rsid w:val="007867A0"/>
    <w:rsid w:val="007927F5"/>
    <w:rsid w:val="007C41D5"/>
    <w:rsid w:val="008025EF"/>
    <w:rsid w:val="00802CA0"/>
    <w:rsid w:val="00844C18"/>
    <w:rsid w:val="00863348"/>
    <w:rsid w:val="00894C96"/>
    <w:rsid w:val="008B57B8"/>
    <w:rsid w:val="008E0784"/>
    <w:rsid w:val="009260CD"/>
    <w:rsid w:val="00927300"/>
    <w:rsid w:val="00941679"/>
    <w:rsid w:val="00952C25"/>
    <w:rsid w:val="00972B50"/>
    <w:rsid w:val="00997881"/>
    <w:rsid w:val="009A46AD"/>
    <w:rsid w:val="009C505C"/>
    <w:rsid w:val="00A2118D"/>
    <w:rsid w:val="00AA7FC5"/>
    <w:rsid w:val="00AD0195"/>
    <w:rsid w:val="00AD76E2"/>
    <w:rsid w:val="00AE1DB3"/>
    <w:rsid w:val="00AE40FE"/>
    <w:rsid w:val="00B20152"/>
    <w:rsid w:val="00B301E2"/>
    <w:rsid w:val="00B359E4"/>
    <w:rsid w:val="00B56585"/>
    <w:rsid w:val="00B57D98"/>
    <w:rsid w:val="00B70850"/>
    <w:rsid w:val="00BD5C1B"/>
    <w:rsid w:val="00BD61A3"/>
    <w:rsid w:val="00BE1416"/>
    <w:rsid w:val="00C066B6"/>
    <w:rsid w:val="00C131C7"/>
    <w:rsid w:val="00C37BA1"/>
    <w:rsid w:val="00C451A5"/>
    <w:rsid w:val="00C4674C"/>
    <w:rsid w:val="00C506CF"/>
    <w:rsid w:val="00C608E0"/>
    <w:rsid w:val="00C63F46"/>
    <w:rsid w:val="00C72BED"/>
    <w:rsid w:val="00C84BC2"/>
    <w:rsid w:val="00C9578B"/>
    <w:rsid w:val="00CA62A3"/>
    <w:rsid w:val="00CB0055"/>
    <w:rsid w:val="00CB14CE"/>
    <w:rsid w:val="00CC1611"/>
    <w:rsid w:val="00D2522B"/>
    <w:rsid w:val="00D422DE"/>
    <w:rsid w:val="00D5459D"/>
    <w:rsid w:val="00D76F71"/>
    <w:rsid w:val="00DA1F4D"/>
    <w:rsid w:val="00DC1717"/>
    <w:rsid w:val="00DD172A"/>
    <w:rsid w:val="00E25A26"/>
    <w:rsid w:val="00E3634E"/>
    <w:rsid w:val="00E4381A"/>
    <w:rsid w:val="00E55D74"/>
    <w:rsid w:val="00EC71D8"/>
    <w:rsid w:val="00EE26FF"/>
    <w:rsid w:val="00F02ADD"/>
    <w:rsid w:val="00F14D47"/>
    <w:rsid w:val="00F60274"/>
    <w:rsid w:val="00F71BD7"/>
    <w:rsid w:val="00F77FB9"/>
    <w:rsid w:val="00FA49BC"/>
    <w:rsid w:val="00FB068F"/>
    <w:rsid w:val="00FC5503"/>
    <w:rsid w:val="00FD7AAE"/>
    <w:rsid w:val="00FE77D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C1D5D7"/>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9" w:qFormat="1"/>
    <w:lsdException w:name="heading 4"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uiPriority="1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lsdException w:name="Hashtag" w:semiHidden="1"/>
    <w:lsdException w:name="Smart Link" w:semiHidden="1" w:unhideWhenUsed="1"/>
  </w:latentStyles>
  <w:style w:type="paragraph" w:default="1" w:styleId="Normal">
    <w:name w:val="Normal"/>
    <w:qFormat/>
    <w:rsid w:val="00B359E4"/>
    <w:rPr>
      <w:sz w:val="18"/>
      <w:szCs w:val="22"/>
    </w:rPr>
  </w:style>
  <w:style w:type="paragraph" w:styleId="Heading1">
    <w:name w:val="heading 1"/>
    <w:basedOn w:val="Normal"/>
    <w:next w:val="Normal"/>
    <w:link w:val="Heading1Char"/>
    <w:uiPriority w:val="9"/>
    <w:qFormat/>
    <w:rsid w:val="00AD76E2"/>
    <w:pPr>
      <w:keepNext/>
      <w:keepLines/>
      <w:spacing w:before="240"/>
      <w:outlineLvl w:val="0"/>
    </w:pPr>
    <w:rPr>
      <w:rFonts w:asciiTheme="majorHAnsi" w:eastAsiaTheme="majorEastAsia" w:hAnsiTheme="majorHAnsi" w:cstheme="majorBidi"/>
      <w:color w:val="548AB7" w:themeColor="accent1" w:themeShade="BF"/>
      <w:sz w:val="32"/>
      <w:szCs w:val="32"/>
    </w:rPr>
  </w:style>
  <w:style w:type="paragraph" w:styleId="Heading2">
    <w:name w:val="heading 2"/>
    <w:basedOn w:val="Normal"/>
    <w:next w:val="Normal"/>
    <w:link w:val="Heading2Char"/>
    <w:uiPriority w:val="9"/>
    <w:qFormat/>
    <w:rsid w:val="004D3011"/>
    <w:pPr>
      <w:keepNext/>
      <w:keepLines/>
      <w:pBdr>
        <w:bottom w:val="single" w:sz="8" w:space="1" w:color="94B6D2" w:themeColor="accent1"/>
      </w:pBdr>
      <w:spacing w:before="240" w:after="120"/>
      <w:outlineLvl w:val="1"/>
    </w:pPr>
    <w:rPr>
      <w:rFonts w:asciiTheme="majorHAnsi" w:eastAsiaTheme="majorEastAsia" w:hAnsiTheme="majorHAnsi" w:cstheme="majorBidi"/>
      <w:b/>
      <w:bCs/>
      <w:caps/>
      <w:sz w:val="22"/>
      <w:szCs w:val="26"/>
    </w:rPr>
  </w:style>
  <w:style w:type="paragraph" w:styleId="Heading3">
    <w:name w:val="heading 3"/>
    <w:basedOn w:val="Normal"/>
    <w:next w:val="Normal"/>
    <w:link w:val="Heading3Char"/>
    <w:uiPriority w:val="9"/>
    <w:qFormat/>
    <w:rsid w:val="00D5459D"/>
    <w:pPr>
      <w:keepNext/>
      <w:keepLines/>
      <w:spacing w:before="240" w:after="120"/>
      <w:outlineLvl w:val="2"/>
    </w:pPr>
    <w:rPr>
      <w:rFonts w:asciiTheme="majorHAnsi" w:eastAsiaTheme="majorEastAsia" w:hAnsiTheme="majorHAnsi" w:cstheme="majorBidi"/>
      <w:b/>
      <w:caps/>
      <w:color w:val="548AB7" w:themeColor="accent1" w:themeShade="BF"/>
      <w:sz w:val="22"/>
      <w:szCs w:val="24"/>
    </w:rPr>
  </w:style>
  <w:style w:type="paragraph" w:styleId="Heading4">
    <w:name w:val="heading 4"/>
    <w:basedOn w:val="Normal"/>
    <w:next w:val="Normal"/>
    <w:link w:val="Heading4Char"/>
    <w:uiPriority w:val="9"/>
    <w:qFormat/>
    <w:rsid w:val="00B359E4"/>
    <w:pPr>
      <w:outlineLvl w:val="3"/>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4D3011"/>
    <w:rPr>
      <w:rFonts w:asciiTheme="majorHAnsi" w:eastAsiaTheme="majorEastAsia" w:hAnsiTheme="majorHAnsi" w:cstheme="majorBidi"/>
      <w:b/>
      <w:bCs/>
      <w:caps/>
      <w:sz w:val="22"/>
      <w:szCs w:val="26"/>
    </w:rPr>
  </w:style>
  <w:style w:type="paragraph" w:styleId="Title">
    <w:name w:val="Title"/>
    <w:basedOn w:val="Normal"/>
    <w:next w:val="Normal"/>
    <w:link w:val="TitleChar"/>
    <w:uiPriority w:val="10"/>
    <w:qFormat/>
    <w:rsid w:val="001B2ABD"/>
    <w:rPr>
      <w:caps/>
      <w:color w:val="000000" w:themeColor="text1"/>
      <w:sz w:val="96"/>
      <w:szCs w:val="76"/>
    </w:rPr>
  </w:style>
  <w:style w:type="character" w:customStyle="1" w:styleId="TitleChar">
    <w:name w:val="Title Char"/>
    <w:basedOn w:val="DefaultParagraphFont"/>
    <w:link w:val="Title"/>
    <w:uiPriority w:val="10"/>
    <w:rsid w:val="001B2ABD"/>
    <w:rPr>
      <w:caps/>
      <w:color w:val="000000" w:themeColor="text1"/>
      <w:sz w:val="96"/>
      <w:szCs w:val="76"/>
    </w:rPr>
  </w:style>
  <w:style w:type="character" w:styleId="Emphasis">
    <w:name w:val="Emphasis"/>
    <w:basedOn w:val="DefaultParagraphFont"/>
    <w:uiPriority w:val="11"/>
    <w:semiHidden/>
    <w:qFormat/>
    <w:rsid w:val="00E25A26"/>
    <w:rPr>
      <w:i/>
      <w:iCs/>
    </w:rPr>
  </w:style>
  <w:style w:type="character" w:customStyle="1" w:styleId="Heading1Char">
    <w:name w:val="Heading 1 Char"/>
    <w:basedOn w:val="DefaultParagraphFont"/>
    <w:link w:val="Heading1"/>
    <w:uiPriority w:val="9"/>
    <w:rsid w:val="00AD76E2"/>
    <w:rPr>
      <w:rFonts w:asciiTheme="majorHAnsi" w:eastAsiaTheme="majorEastAsia" w:hAnsiTheme="majorHAnsi" w:cstheme="majorBidi"/>
      <w:color w:val="548AB7" w:themeColor="accent1" w:themeShade="BF"/>
      <w:sz w:val="32"/>
      <w:szCs w:val="32"/>
    </w:rPr>
  </w:style>
  <w:style w:type="paragraph" w:styleId="Date">
    <w:name w:val="Date"/>
    <w:basedOn w:val="Normal"/>
    <w:next w:val="Normal"/>
    <w:link w:val="DateChar"/>
    <w:uiPriority w:val="99"/>
    <w:rsid w:val="00036450"/>
  </w:style>
  <w:style w:type="character" w:customStyle="1" w:styleId="DateChar">
    <w:name w:val="Date Char"/>
    <w:basedOn w:val="DefaultParagraphFont"/>
    <w:link w:val="Date"/>
    <w:uiPriority w:val="99"/>
    <w:rsid w:val="00036450"/>
    <w:rPr>
      <w:sz w:val="18"/>
      <w:szCs w:val="22"/>
    </w:rPr>
  </w:style>
  <w:style w:type="character" w:styleId="Hyperlink">
    <w:name w:val="Hyperlink"/>
    <w:basedOn w:val="DefaultParagraphFont"/>
    <w:uiPriority w:val="99"/>
    <w:unhideWhenUsed/>
    <w:rsid w:val="00281FD5"/>
    <w:rPr>
      <w:color w:val="B85A22" w:themeColor="accent2" w:themeShade="BF"/>
      <w:u w:val="single"/>
    </w:rPr>
  </w:style>
  <w:style w:type="character" w:styleId="UnresolvedMention">
    <w:name w:val="Unresolved Mention"/>
    <w:basedOn w:val="DefaultParagraphFont"/>
    <w:uiPriority w:val="99"/>
    <w:semiHidden/>
    <w:rsid w:val="004813B3"/>
    <w:rPr>
      <w:color w:val="605E5C"/>
      <w:shd w:val="clear" w:color="auto" w:fill="E1DFDD"/>
    </w:rPr>
  </w:style>
  <w:style w:type="paragraph" w:styleId="Header">
    <w:name w:val="header"/>
    <w:basedOn w:val="Normal"/>
    <w:link w:val="HeaderChar"/>
    <w:uiPriority w:val="99"/>
    <w:semiHidden/>
    <w:rsid w:val="000C45FF"/>
    <w:pPr>
      <w:tabs>
        <w:tab w:val="center" w:pos="4680"/>
        <w:tab w:val="right" w:pos="9360"/>
      </w:tabs>
    </w:pPr>
  </w:style>
  <w:style w:type="character" w:customStyle="1" w:styleId="HeaderChar">
    <w:name w:val="Header Char"/>
    <w:basedOn w:val="DefaultParagraphFont"/>
    <w:link w:val="Header"/>
    <w:uiPriority w:val="99"/>
    <w:semiHidden/>
    <w:rsid w:val="000C45FF"/>
    <w:rPr>
      <w:sz w:val="22"/>
      <w:szCs w:val="22"/>
    </w:rPr>
  </w:style>
  <w:style w:type="paragraph" w:styleId="Footer">
    <w:name w:val="footer"/>
    <w:basedOn w:val="Normal"/>
    <w:link w:val="FooterChar"/>
    <w:uiPriority w:val="99"/>
    <w:semiHidden/>
    <w:rsid w:val="000C45FF"/>
    <w:pPr>
      <w:tabs>
        <w:tab w:val="center" w:pos="4680"/>
        <w:tab w:val="right" w:pos="9360"/>
      </w:tabs>
    </w:pPr>
  </w:style>
  <w:style w:type="character" w:customStyle="1" w:styleId="FooterChar">
    <w:name w:val="Footer Char"/>
    <w:basedOn w:val="DefaultParagraphFont"/>
    <w:link w:val="Footer"/>
    <w:uiPriority w:val="99"/>
    <w:semiHidden/>
    <w:rsid w:val="000C45FF"/>
    <w:rPr>
      <w:sz w:val="22"/>
      <w:szCs w:val="22"/>
    </w:rPr>
  </w:style>
  <w:style w:type="table" w:styleId="TableGrid">
    <w:name w:val="Table Grid"/>
    <w:basedOn w:val="TableNormal"/>
    <w:uiPriority w:val="39"/>
    <w:rsid w:val="001B2A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1B2ABD"/>
    <w:rPr>
      <w:color w:val="808080"/>
    </w:rPr>
  </w:style>
  <w:style w:type="paragraph" w:styleId="Subtitle">
    <w:name w:val="Subtitle"/>
    <w:basedOn w:val="Normal"/>
    <w:next w:val="Normal"/>
    <w:link w:val="SubtitleChar"/>
    <w:uiPriority w:val="11"/>
    <w:qFormat/>
    <w:rsid w:val="001B2ABD"/>
    <w:rPr>
      <w:color w:val="000000" w:themeColor="text1"/>
      <w:spacing w:val="19"/>
      <w:w w:val="86"/>
      <w:sz w:val="32"/>
      <w:szCs w:val="28"/>
      <w:fitText w:val="2160" w:id="1744560130"/>
    </w:rPr>
  </w:style>
  <w:style w:type="character" w:customStyle="1" w:styleId="SubtitleChar">
    <w:name w:val="Subtitle Char"/>
    <w:basedOn w:val="DefaultParagraphFont"/>
    <w:link w:val="Subtitle"/>
    <w:uiPriority w:val="11"/>
    <w:rsid w:val="001B2ABD"/>
    <w:rPr>
      <w:color w:val="000000" w:themeColor="text1"/>
      <w:spacing w:val="19"/>
      <w:w w:val="86"/>
      <w:sz w:val="32"/>
      <w:szCs w:val="28"/>
      <w:fitText w:val="2160" w:id="1744560130"/>
    </w:rPr>
  </w:style>
  <w:style w:type="character" w:customStyle="1" w:styleId="Heading3Char">
    <w:name w:val="Heading 3 Char"/>
    <w:basedOn w:val="DefaultParagraphFont"/>
    <w:link w:val="Heading3"/>
    <w:uiPriority w:val="9"/>
    <w:rsid w:val="00D5459D"/>
    <w:rPr>
      <w:rFonts w:asciiTheme="majorHAnsi" w:eastAsiaTheme="majorEastAsia" w:hAnsiTheme="majorHAnsi" w:cstheme="majorBidi"/>
      <w:b/>
      <w:caps/>
      <w:color w:val="548AB7" w:themeColor="accent1" w:themeShade="BF"/>
      <w:sz w:val="22"/>
    </w:rPr>
  </w:style>
  <w:style w:type="character" w:customStyle="1" w:styleId="Heading4Char">
    <w:name w:val="Heading 4 Char"/>
    <w:basedOn w:val="DefaultParagraphFont"/>
    <w:link w:val="Heading4"/>
    <w:uiPriority w:val="9"/>
    <w:rsid w:val="00B359E4"/>
    <w:rPr>
      <w:b/>
      <w:sz w:val="18"/>
      <w:szCs w:val="22"/>
    </w:rPr>
  </w:style>
  <w:style w:type="paragraph" w:styleId="ListParagraph">
    <w:name w:val="List Paragraph"/>
    <w:basedOn w:val="Normal"/>
    <w:uiPriority w:val="34"/>
    <w:qFormat/>
    <w:rsid w:val="004E53F8"/>
    <w:pPr>
      <w:ind w:left="720"/>
      <w:contextualSpacing/>
    </w:pPr>
  </w:style>
  <w:style w:type="paragraph" w:styleId="BalloonText">
    <w:name w:val="Balloon Text"/>
    <w:basedOn w:val="Normal"/>
    <w:link w:val="BalloonTextChar"/>
    <w:uiPriority w:val="99"/>
    <w:semiHidden/>
    <w:unhideWhenUsed/>
    <w:rsid w:val="00121394"/>
    <w:rPr>
      <w:rFonts w:ascii="Segoe UI" w:hAnsi="Segoe UI" w:cs="Segoe UI"/>
      <w:szCs w:val="18"/>
    </w:rPr>
  </w:style>
  <w:style w:type="character" w:customStyle="1" w:styleId="BalloonTextChar">
    <w:name w:val="Balloon Text Char"/>
    <w:basedOn w:val="DefaultParagraphFont"/>
    <w:link w:val="BalloonText"/>
    <w:uiPriority w:val="99"/>
    <w:semiHidden/>
    <w:rsid w:val="0012139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543250">
      <w:bodyDiv w:val="1"/>
      <w:marLeft w:val="0"/>
      <w:marRight w:val="0"/>
      <w:marTop w:val="0"/>
      <w:marBottom w:val="0"/>
      <w:divBdr>
        <w:top w:val="none" w:sz="0" w:space="0" w:color="auto"/>
        <w:left w:val="none" w:sz="0" w:space="0" w:color="auto"/>
        <w:bottom w:val="none" w:sz="0" w:space="0" w:color="auto"/>
        <w:right w:val="none" w:sz="0" w:space="0" w:color="auto"/>
      </w:divBdr>
    </w:div>
    <w:div w:id="257182050">
      <w:bodyDiv w:val="1"/>
      <w:marLeft w:val="0"/>
      <w:marRight w:val="0"/>
      <w:marTop w:val="0"/>
      <w:marBottom w:val="0"/>
      <w:divBdr>
        <w:top w:val="none" w:sz="0" w:space="0" w:color="auto"/>
        <w:left w:val="none" w:sz="0" w:space="0" w:color="auto"/>
        <w:bottom w:val="none" w:sz="0" w:space="0" w:color="auto"/>
        <w:right w:val="none" w:sz="0" w:space="0" w:color="auto"/>
      </w:divBdr>
    </w:div>
    <w:div w:id="990671373">
      <w:bodyDiv w:val="1"/>
      <w:marLeft w:val="0"/>
      <w:marRight w:val="0"/>
      <w:marTop w:val="0"/>
      <w:marBottom w:val="0"/>
      <w:divBdr>
        <w:top w:val="none" w:sz="0" w:space="0" w:color="auto"/>
        <w:left w:val="none" w:sz="0" w:space="0" w:color="auto"/>
        <w:bottom w:val="none" w:sz="0" w:space="0" w:color="auto"/>
        <w:right w:val="none" w:sz="0" w:space="0" w:color="auto"/>
      </w:divBdr>
    </w:div>
    <w:div w:id="1043482114">
      <w:bodyDiv w:val="1"/>
      <w:marLeft w:val="0"/>
      <w:marRight w:val="0"/>
      <w:marTop w:val="0"/>
      <w:marBottom w:val="0"/>
      <w:divBdr>
        <w:top w:val="none" w:sz="0" w:space="0" w:color="auto"/>
        <w:left w:val="none" w:sz="0" w:space="0" w:color="auto"/>
        <w:bottom w:val="none" w:sz="0" w:space="0" w:color="auto"/>
        <w:right w:val="none" w:sz="0" w:space="0" w:color="auto"/>
      </w:divBdr>
    </w:div>
    <w:div w:id="1144544944">
      <w:bodyDiv w:val="1"/>
      <w:marLeft w:val="0"/>
      <w:marRight w:val="0"/>
      <w:marTop w:val="0"/>
      <w:marBottom w:val="0"/>
      <w:divBdr>
        <w:top w:val="none" w:sz="0" w:space="0" w:color="auto"/>
        <w:left w:val="none" w:sz="0" w:space="0" w:color="auto"/>
        <w:bottom w:val="none" w:sz="0" w:space="0" w:color="auto"/>
        <w:right w:val="none" w:sz="0" w:space="0" w:color="auto"/>
      </w:divBdr>
    </w:div>
    <w:div w:id="1436367557">
      <w:bodyDiv w:val="1"/>
      <w:marLeft w:val="0"/>
      <w:marRight w:val="0"/>
      <w:marTop w:val="0"/>
      <w:marBottom w:val="0"/>
      <w:divBdr>
        <w:top w:val="none" w:sz="0" w:space="0" w:color="auto"/>
        <w:left w:val="none" w:sz="0" w:space="0" w:color="auto"/>
        <w:bottom w:val="none" w:sz="0" w:space="0" w:color="auto"/>
        <w:right w:val="none" w:sz="0" w:space="0" w:color="auto"/>
      </w:divBdr>
    </w:div>
    <w:div w:id="1977638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8.jpg"/><Relationship Id="rId3" Type="http://schemas.openxmlformats.org/officeDocument/2006/relationships/customXml" Target="../customXml/item3.xml"/><Relationship Id="rId21" Type="http://schemas.openxmlformats.org/officeDocument/2006/relationships/image" Target="media/image11.jpeg"/><Relationship Id="rId34" Type="http://schemas.openxmlformats.org/officeDocument/2006/relationships/image" Target="media/image23.jpeg"/><Relationship Id="rId42" Type="http://schemas.openxmlformats.org/officeDocument/2006/relationships/image" Target="media/image31.jpg"/><Relationship Id="rId47"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2.jpeg"/><Relationship Id="rId38" Type="http://schemas.openxmlformats.org/officeDocument/2006/relationships/image" Target="media/image27.jpg"/><Relationship Id="rId46"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0.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1.jpeg"/><Relationship Id="rId37" Type="http://schemas.openxmlformats.org/officeDocument/2006/relationships/image" Target="media/image26.jpg"/><Relationship Id="rId40" Type="http://schemas.openxmlformats.org/officeDocument/2006/relationships/image" Target="media/image29.jpg"/><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jp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0.jpeg"/><Relationship Id="rId44"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jpg"/><Relationship Id="rId30" Type="http://schemas.openxmlformats.org/officeDocument/2006/relationships/hyperlink" Target="mailto:wit.ekman@soundtransit.org" TargetMode="External"/><Relationship Id="rId35" Type="http://schemas.openxmlformats.org/officeDocument/2006/relationships/image" Target="media/image24.jpeg"/><Relationship Id="rId43" Type="http://schemas.openxmlformats.org/officeDocument/2006/relationships/image" Target="media/image32.jpg"/></Relationships>
</file>

<file path=word/_rels/header1.xml.rels><?xml version="1.0" encoding="UTF-8" standalone="yes"?>
<Relationships xmlns="http://schemas.openxmlformats.org/package/2006/relationships"><Relationship Id="rId2" Type="http://schemas.openxmlformats.org/officeDocument/2006/relationships/image" Target="media/image34.svg"/><Relationship Id="rId1" Type="http://schemas.openxmlformats.org/officeDocument/2006/relationships/image" Target="media/image3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ichard\AppData\Roaming\Microsoft\Templates\Blue%20grey%20resum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ED501FB341B34DE59EFC83A5D0A0BA63"/>
        <w:category>
          <w:name w:val="General"/>
          <w:gallery w:val="placeholder"/>
        </w:category>
        <w:types>
          <w:type w:val="bbPlcHdr"/>
        </w:types>
        <w:behaviors>
          <w:behavior w:val="content"/>
        </w:behaviors>
        <w:guid w:val="{6913E5B7-5880-4755-9830-9BECA923B218}"/>
      </w:docPartPr>
      <w:docPartBody>
        <w:p w:rsidR="00645E62" w:rsidRDefault="0059668E" w:rsidP="0059668E">
          <w:pPr>
            <w:pStyle w:val="ED501FB341B34DE59EFC83A5D0A0BA63"/>
          </w:pPr>
          <w:r>
            <w:t>Contact</w:t>
          </w:r>
        </w:p>
      </w:docPartBody>
    </w:docPart>
    <w:docPart>
      <w:docPartPr>
        <w:name w:val="3FFE1610AD9A4F6F8FDACD2D23B6AC87"/>
        <w:category>
          <w:name w:val="General"/>
          <w:gallery w:val="placeholder"/>
        </w:category>
        <w:types>
          <w:type w:val="bbPlcHdr"/>
        </w:types>
        <w:behaviors>
          <w:behavior w:val="content"/>
        </w:behaviors>
        <w:guid w:val="{28D6366E-E44B-4B03-849E-AECEDD0F5197}"/>
      </w:docPartPr>
      <w:docPartBody>
        <w:p w:rsidR="00645E62" w:rsidRDefault="0059668E" w:rsidP="0059668E">
          <w:pPr>
            <w:pStyle w:val="3FFE1610AD9A4F6F8FDACD2D23B6AC87"/>
          </w:pPr>
          <w:r>
            <w:t>PHONE:</w:t>
          </w:r>
        </w:p>
      </w:docPartBody>
    </w:docPart>
    <w:docPart>
      <w:docPartPr>
        <w:name w:val="21D85CD32EB44BE5838C0C8AF020E213"/>
        <w:category>
          <w:name w:val="General"/>
          <w:gallery w:val="placeholder"/>
        </w:category>
        <w:types>
          <w:type w:val="bbPlcHdr"/>
        </w:types>
        <w:behaviors>
          <w:behavior w:val="content"/>
        </w:behaviors>
        <w:guid w:val="{4ED93AA5-A4BD-4A37-99FB-9F695420A6E5}"/>
      </w:docPartPr>
      <w:docPartBody>
        <w:p w:rsidR="00645E62" w:rsidRDefault="0059668E" w:rsidP="0059668E">
          <w:pPr>
            <w:pStyle w:val="21D85CD32EB44BE5838C0C8AF020E213"/>
          </w:pPr>
          <w:r>
            <w:t>EMAIL:</w:t>
          </w:r>
        </w:p>
      </w:docPartBody>
    </w:docPart>
    <w:docPart>
      <w:docPartPr>
        <w:name w:val="99CAA8713011425D8009EEADFCF42237"/>
        <w:category>
          <w:name w:val="General"/>
          <w:gallery w:val="placeholder"/>
        </w:category>
        <w:types>
          <w:type w:val="bbPlcHdr"/>
        </w:types>
        <w:behaviors>
          <w:behavior w:val="content"/>
        </w:behaviors>
        <w:guid w:val="{BE7F2FBF-8588-4D1C-A05A-D1390E507C83}"/>
      </w:docPartPr>
      <w:docPartBody>
        <w:p w:rsidR="0095492B" w:rsidRDefault="004772A5" w:rsidP="004772A5">
          <w:pPr>
            <w:pStyle w:val="99CAA8713011425D8009EEADFCF42237"/>
          </w:pPr>
          <w:r>
            <w:t>Contact</w:t>
          </w:r>
        </w:p>
      </w:docPartBody>
    </w:docPart>
    <w:docPart>
      <w:docPartPr>
        <w:name w:val="D9D57E973DD54BA4AD8C752D7BADC800"/>
        <w:category>
          <w:name w:val="General"/>
          <w:gallery w:val="placeholder"/>
        </w:category>
        <w:types>
          <w:type w:val="bbPlcHdr"/>
        </w:types>
        <w:behaviors>
          <w:behavior w:val="content"/>
        </w:behaviors>
        <w:guid w:val="{43BFC0E3-421A-49AF-85AA-FAAD55CFBA2C}"/>
      </w:docPartPr>
      <w:docPartBody>
        <w:p w:rsidR="0095492B" w:rsidRDefault="004772A5" w:rsidP="004772A5">
          <w:pPr>
            <w:pStyle w:val="D9D57E973DD54BA4AD8C752D7BADC800"/>
          </w:pPr>
          <w:r>
            <w:t>PHONE:</w:t>
          </w:r>
        </w:p>
      </w:docPartBody>
    </w:docPart>
    <w:docPart>
      <w:docPartPr>
        <w:name w:val="729B6059896144D9BE32C7F7F837ABE3"/>
        <w:category>
          <w:name w:val="General"/>
          <w:gallery w:val="placeholder"/>
        </w:category>
        <w:types>
          <w:type w:val="bbPlcHdr"/>
        </w:types>
        <w:behaviors>
          <w:behavior w:val="content"/>
        </w:behaviors>
        <w:guid w:val="{B39BBFD0-95AC-41DD-89F5-F1C0A92100DF}"/>
      </w:docPartPr>
      <w:docPartBody>
        <w:p w:rsidR="0095492B" w:rsidRDefault="004772A5" w:rsidP="004772A5">
          <w:pPr>
            <w:pStyle w:val="729B6059896144D9BE32C7F7F837ABE3"/>
          </w:pPr>
          <w:r>
            <w:t>EMAIL:</w:t>
          </w:r>
        </w:p>
      </w:docPartBody>
    </w:docPart>
    <w:docPart>
      <w:docPartPr>
        <w:name w:val="272CA36858AD49C1B819673536393BC6"/>
        <w:category>
          <w:name w:val="General"/>
          <w:gallery w:val="placeholder"/>
        </w:category>
        <w:types>
          <w:type w:val="bbPlcHdr"/>
        </w:types>
        <w:behaviors>
          <w:behavior w:val="content"/>
        </w:behaviors>
        <w:guid w:val="{890529E3-CE17-4293-97A6-F7855034A32C}"/>
      </w:docPartPr>
      <w:docPartBody>
        <w:p w:rsidR="0095492B" w:rsidRDefault="004772A5" w:rsidP="004772A5">
          <w:pPr>
            <w:pStyle w:val="272CA36858AD49C1B819673536393BC6"/>
          </w:pPr>
          <w:r>
            <w:t>Contact</w:t>
          </w:r>
        </w:p>
      </w:docPartBody>
    </w:docPart>
    <w:docPart>
      <w:docPartPr>
        <w:name w:val="2974529841C0484FAF7FFB5B3B05EE90"/>
        <w:category>
          <w:name w:val="General"/>
          <w:gallery w:val="placeholder"/>
        </w:category>
        <w:types>
          <w:type w:val="bbPlcHdr"/>
        </w:types>
        <w:behaviors>
          <w:behavior w:val="content"/>
        </w:behaviors>
        <w:guid w:val="{1B803562-88BB-48A5-83FA-5CB90427DFCF}"/>
      </w:docPartPr>
      <w:docPartBody>
        <w:p w:rsidR="0095492B" w:rsidRDefault="004772A5" w:rsidP="004772A5">
          <w:pPr>
            <w:pStyle w:val="2974529841C0484FAF7FFB5B3B05EE90"/>
          </w:pPr>
          <w:r>
            <w:t>PHONE:</w:t>
          </w:r>
        </w:p>
      </w:docPartBody>
    </w:docPart>
    <w:docPart>
      <w:docPartPr>
        <w:name w:val="C82FEFB4024B47FB8B0895EE66C8EA49"/>
        <w:category>
          <w:name w:val="General"/>
          <w:gallery w:val="placeholder"/>
        </w:category>
        <w:types>
          <w:type w:val="bbPlcHdr"/>
        </w:types>
        <w:behaviors>
          <w:behavior w:val="content"/>
        </w:behaviors>
        <w:guid w:val="{6BB1427C-0121-4B43-97C0-831B06D8044A}"/>
      </w:docPartPr>
      <w:docPartBody>
        <w:p w:rsidR="0095492B" w:rsidRDefault="004772A5" w:rsidP="004772A5">
          <w:pPr>
            <w:pStyle w:val="C82FEFB4024B47FB8B0895EE66C8EA49"/>
          </w:pPr>
          <w:r>
            <w:t>EMAIL:</w:t>
          </w:r>
        </w:p>
      </w:docPartBody>
    </w:docPart>
    <w:docPart>
      <w:docPartPr>
        <w:name w:val="5518B88A11E343A082E8185D7DC8A73A"/>
        <w:category>
          <w:name w:val="General"/>
          <w:gallery w:val="placeholder"/>
        </w:category>
        <w:types>
          <w:type w:val="bbPlcHdr"/>
        </w:types>
        <w:behaviors>
          <w:behavior w:val="content"/>
        </w:behaviors>
        <w:guid w:val="{794C8C86-470B-4E30-9740-CF5523181B1A}"/>
      </w:docPartPr>
      <w:docPartBody>
        <w:p w:rsidR="0095492B" w:rsidRDefault="004772A5" w:rsidP="004772A5">
          <w:pPr>
            <w:pStyle w:val="5518B88A11E343A082E8185D7DC8A73A"/>
          </w:pPr>
          <w:r>
            <w:t>Contact</w:t>
          </w:r>
        </w:p>
      </w:docPartBody>
    </w:docPart>
    <w:docPart>
      <w:docPartPr>
        <w:name w:val="626C0AB4CBD44B44ADF1C0ACE1C4C53F"/>
        <w:category>
          <w:name w:val="General"/>
          <w:gallery w:val="placeholder"/>
        </w:category>
        <w:types>
          <w:type w:val="bbPlcHdr"/>
        </w:types>
        <w:behaviors>
          <w:behavior w:val="content"/>
        </w:behaviors>
        <w:guid w:val="{0F5991FE-CC91-403F-9DF2-CC7A4DB0CB2F}"/>
      </w:docPartPr>
      <w:docPartBody>
        <w:p w:rsidR="0095492B" w:rsidRDefault="004772A5" w:rsidP="004772A5">
          <w:pPr>
            <w:pStyle w:val="626C0AB4CBD44B44ADF1C0ACE1C4C53F"/>
          </w:pPr>
          <w:r>
            <w:t>PHONE:</w:t>
          </w:r>
        </w:p>
      </w:docPartBody>
    </w:docPart>
    <w:docPart>
      <w:docPartPr>
        <w:name w:val="703B11B8C94341DAAAF211BCDABC1B9D"/>
        <w:category>
          <w:name w:val="General"/>
          <w:gallery w:val="placeholder"/>
        </w:category>
        <w:types>
          <w:type w:val="bbPlcHdr"/>
        </w:types>
        <w:behaviors>
          <w:behavior w:val="content"/>
        </w:behaviors>
        <w:guid w:val="{A2A01867-0B9B-47BE-A7FF-0B8B6FF76208}"/>
      </w:docPartPr>
      <w:docPartBody>
        <w:p w:rsidR="0095492B" w:rsidRDefault="004772A5" w:rsidP="004772A5">
          <w:pPr>
            <w:pStyle w:val="703B11B8C94341DAAAF211BCDABC1B9D"/>
          </w:pPr>
          <w:r>
            <w:t>EMAIL:</w:t>
          </w:r>
        </w:p>
      </w:docPartBody>
    </w:docPart>
    <w:docPart>
      <w:docPartPr>
        <w:name w:val="09D0984223F94B81ABE2CFAE6B1FBDD6"/>
        <w:category>
          <w:name w:val="General"/>
          <w:gallery w:val="placeholder"/>
        </w:category>
        <w:types>
          <w:type w:val="bbPlcHdr"/>
        </w:types>
        <w:behaviors>
          <w:behavior w:val="content"/>
        </w:behaviors>
        <w:guid w:val="{393930C0-6A91-402B-A5C1-DF2B539708E4}"/>
      </w:docPartPr>
      <w:docPartBody>
        <w:p w:rsidR="0095492B" w:rsidRDefault="004772A5" w:rsidP="004772A5">
          <w:pPr>
            <w:pStyle w:val="09D0984223F94B81ABE2CFAE6B1FBDD6"/>
          </w:pPr>
          <w:r>
            <w:t>Contact</w:t>
          </w:r>
        </w:p>
      </w:docPartBody>
    </w:docPart>
    <w:docPart>
      <w:docPartPr>
        <w:name w:val="72C6D458CA974204BBEE19745F22C454"/>
        <w:category>
          <w:name w:val="General"/>
          <w:gallery w:val="placeholder"/>
        </w:category>
        <w:types>
          <w:type w:val="bbPlcHdr"/>
        </w:types>
        <w:behaviors>
          <w:behavior w:val="content"/>
        </w:behaviors>
        <w:guid w:val="{107789BE-51B4-41C4-85EF-8703B94CAA66}"/>
      </w:docPartPr>
      <w:docPartBody>
        <w:p w:rsidR="0095492B" w:rsidRDefault="004772A5" w:rsidP="004772A5">
          <w:pPr>
            <w:pStyle w:val="72C6D458CA974204BBEE19745F22C454"/>
          </w:pPr>
          <w:r>
            <w:t>PHONE:</w:t>
          </w:r>
        </w:p>
      </w:docPartBody>
    </w:docPart>
    <w:docPart>
      <w:docPartPr>
        <w:name w:val="84EA50DCDF88407A979FB00D049D2CAC"/>
        <w:category>
          <w:name w:val="General"/>
          <w:gallery w:val="placeholder"/>
        </w:category>
        <w:types>
          <w:type w:val="bbPlcHdr"/>
        </w:types>
        <w:behaviors>
          <w:behavior w:val="content"/>
        </w:behaviors>
        <w:guid w:val="{417372A7-F63E-429A-99A3-0716C5470AA3}"/>
      </w:docPartPr>
      <w:docPartBody>
        <w:p w:rsidR="0095492B" w:rsidRDefault="004772A5" w:rsidP="004772A5">
          <w:pPr>
            <w:pStyle w:val="84EA50DCDF88407A979FB00D049D2CAC"/>
          </w:pPr>
          <w:r>
            <w:t>EMAIL:</w:t>
          </w:r>
        </w:p>
      </w:docPartBody>
    </w:docPart>
    <w:docPart>
      <w:docPartPr>
        <w:name w:val="A6FF71FFA0ED4A3A90DF6609041E67D2"/>
        <w:category>
          <w:name w:val="General"/>
          <w:gallery w:val="placeholder"/>
        </w:category>
        <w:types>
          <w:type w:val="bbPlcHdr"/>
        </w:types>
        <w:behaviors>
          <w:behavior w:val="content"/>
        </w:behaviors>
        <w:guid w:val="{A6A29505-2869-4C9F-90B1-11CF252E8C6C}"/>
      </w:docPartPr>
      <w:docPartBody>
        <w:p w:rsidR="0095492B" w:rsidRDefault="004772A5" w:rsidP="004772A5">
          <w:pPr>
            <w:pStyle w:val="A6FF71FFA0ED4A3A90DF6609041E67D2"/>
          </w:pPr>
          <w:r>
            <w:t>Contact</w:t>
          </w:r>
        </w:p>
      </w:docPartBody>
    </w:docPart>
    <w:docPart>
      <w:docPartPr>
        <w:name w:val="4E286C17899F49BB8387B5C1294C85D9"/>
        <w:category>
          <w:name w:val="General"/>
          <w:gallery w:val="placeholder"/>
        </w:category>
        <w:types>
          <w:type w:val="bbPlcHdr"/>
        </w:types>
        <w:behaviors>
          <w:behavior w:val="content"/>
        </w:behaviors>
        <w:guid w:val="{C726858D-7CFC-443A-83ED-D8D49BF66724}"/>
      </w:docPartPr>
      <w:docPartBody>
        <w:p w:rsidR="0095492B" w:rsidRDefault="004772A5" w:rsidP="004772A5">
          <w:pPr>
            <w:pStyle w:val="4E286C17899F49BB8387B5C1294C85D9"/>
          </w:pPr>
          <w:r>
            <w:t>PHONE:</w:t>
          </w:r>
        </w:p>
      </w:docPartBody>
    </w:docPart>
    <w:docPart>
      <w:docPartPr>
        <w:name w:val="3D156C93863C4842A717AB7DD455E64A"/>
        <w:category>
          <w:name w:val="General"/>
          <w:gallery w:val="placeholder"/>
        </w:category>
        <w:types>
          <w:type w:val="bbPlcHdr"/>
        </w:types>
        <w:behaviors>
          <w:behavior w:val="content"/>
        </w:behaviors>
        <w:guid w:val="{01AD24F7-58A2-494D-B950-7ABE5EFFE251}"/>
      </w:docPartPr>
      <w:docPartBody>
        <w:p w:rsidR="0095492B" w:rsidRDefault="004772A5" w:rsidP="004772A5">
          <w:pPr>
            <w:pStyle w:val="3D156C93863C4842A717AB7DD455E64A"/>
          </w:pPr>
          <w:r>
            <w:t>EMAIL:</w:t>
          </w:r>
        </w:p>
      </w:docPartBody>
    </w:docPart>
    <w:docPart>
      <w:docPartPr>
        <w:name w:val="FCCE654ADD4E482294E78FBEBDD6B841"/>
        <w:category>
          <w:name w:val="General"/>
          <w:gallery w:val="placeholder"/>
        </w:category>
        <w:types>
          <w:type w:val="bbPlcHdr"/>
        </w:types>
        <w:behaviors>
          <w:behavior w:val="content"/>
        </w:behaviors>
        <w:guid w:val="{5DA3EB63-D875-4B41-A151-F6162EAF00A6}"/>
      </w:docPartPr>
      <w:docPartBody>
        <w:p w:rsidR="0095492B" w:rsidRDefault="004772A5" w:rsidP="004772A5">
          <w:pPr>
            <w:pStyle w:val="FCCE654ADD4E482294E78FBEBDD6B841"/>
          </w:pPr>
          <w:r>
            <w:t>Contact</w:t>
          </w:r>
        </w:p>
      </w:docPartBody>
    </w:docPart>
    <w:docPart>
      <w:docPartPr>
        <w:name w:val="00695891BFB24303979C75FE1F447DC2"/>
        <w:category>
          <w:name w:val="General"/>
          <w:gallery w:val="placeholder"/>
        </w:category>
        <w:types>
          <w:type w:val="bbPlcHdr"/>
        </w:types>
        <w:behaviors>
          <w:behavior w:val="content"/>
        </w:behaviors>
        <w:guid w:val="{18D5DF76-FD79-45F4-B02D-2B3DB9ADB3EC}"/>
      </w:docPartPr>
      <w:docPartBody>
        <w:p w:rsidR="0095492B" w:rsidRDefault="004772A5" w:rsidP="004772A5">
          <w:pPr>
            <w:pStyle w:val="00695891BFB24303979C75FE1F447DC2"/>
          </w:pPr>
          <w:r>
            <w:t>PHONE:</w:t>
          </w:r>
        </w:p>
      </w:docPartBody>
    </w:docPart>
    <w:docPart>
      <w:docPartPr>
        <w:name w:val="9B128FB05BB548C6955F2E9FFA82DC0B"/>
        <w:category>
          <w:name w:val="General"/>
          <w:gallery w:val="placeholder"/>
        </w:category>
        <w:types>
          <w:type w:val="bbPlcHdr"/>
        </w:types>
        <w:behaviors>
          <w:behavior w:val="content"/>
        </w:behaviors>
        <w:guid w:val="{44641E4F-778F-4CFF-BD51-D53775E8C9B0}"/>
      </w:docPartPr>
      <w:docPartBody>
        <w:p w:rsidR="0095492B" w:rsidRDefault="004772A5" w:rsidP="004772A5">
          <w:pPr>
            <w:pStyle w:val="9B128FB05BB548C6955F2E9FFA82DC0B"/>
          </w:pPr>
          <w:r>
            <w:t>EMAIL:</w:t>
          </w:r>
        </w:p>
      </w:docPartBody>
    </w:docPart>
    <w:docPart>
      <w:docPartPr>
        <w:name w:val="762829C8294246268278AC299905BDC9"/>
        <w:category>
          <w:name w:val="General"/>
          <w:gallery w:val="placeholder"/>
        </w:category>
        <w:types>
          <w:type w:val="bbPlcHdr"/>
        </w:types>
        <w:behaviors>
          <w:behavior w:val="content"/>
        </w:behaviors>
        <w:guid w:val="{6D56AB62-3728-400F-BA2C-BA3DE89BD0AA}"/>
      </w:docPartPr>
      <w:docPartBody>
        <w:p w:rsidR="0095492B" w:rsidRDefault="004772A5" w:rsidP="004772A5">
          <w:pPr>
            <w:pStyle w:val="762829C8294246268278AC299905BDC9"/>
          </w:pPr>
          <w:r>
            <w:t>Contact</w:t>
          </w:r>
        </w:p>
      </w:docPartBody>
    </w:docPart>
    <w:docPart>
      <w:docPartPr>
        <w:name w:val="BB8762BD2E934A70AD868DB0103DE52E"/>
        <w:category>
          <w:name w:val="General"/>
          <w:gallery w:val="placeholder"/>
        </w:category>
        <w:types>
          <w:type w:val="bbPlcHdr"/>
        </w:types>
        <w:behaviors>
          <w:behavior w:val="content"/>
        </w:behaviors>
        <w:guid w:val="{4C26B54A-4C24-4F5F-A811-EA960A338889}"/>
      </w:docPartPr>
      <w:docPartBody>
        <w:p w:rsidR="0095492B" w:rsidRDefault="004772A5" w:rsidP="004772A5">
          <w:pPr>
            <w:pStyle w:val="BB8762BD2E934A70AD868DB0103DE52E"/>
          </w:pPr>
          <w:r>
            <w:t>PHONE:</w:t>
          </w:r>
        </w:p>
      </w:docPartBody>
    </w:docPart>
    <w:docPart>
      <w:docPartPr>
        <w:name w:val="5E9B276E86FC4E8F8D814D967C6520FC"/>
        <w:category>
          <w:name w:val="General"/>
          <w:gallery w:val="placeholder"/>
        </w:category>
        <w:types>
          <w:type w:val="bbPlcHdr"/>
        </w:types>
        <w:behaviors>
          <w:behavior w:val="content"/>
        </w:behaviors>
        <w:guid w:val="{BC8FC909-CAB1-4D63-B0B7-560FB2AEF300}"/>
      </w:docPartPr>
      <w:docPartBody>
        <w:p w:rsidR="0095492B" w:rsidRDefault="004772A5" w:rsidP="004772A5">
          <w:pPr>
            <w:pStyle w:val="5E9B276E86FC4E8F8D814D967C6520FC"/>
          </w:pPr>
          <w:r>
            <w:t>EMAIL:</w:t>
          </w:r>
        </w:p>
      </w:docPartBody>
    </w:docPart>
    <w:docPart>
      <w:docPartPr>
        <w:name w:val="587581168BDB4FEDB7D229AE989FD8C7"/>
        <w:category>
          <w:name w:val="General"/>
          <w:gallery w:val="placeholder"/>
        </w:category>
        <w:types>
          <w:type w:val="bbPlcHdr"/>
        </w:types>
        <w:behaviors>
          <w:behavior w:val="content"/>
        </w:behaviors>
        <w:guid w:val="{780653CA-69CF-4F3D-A6B1-2A3A856C0766}"/>
      </w:docPartPr>
      <w:docPartBody>
        <w:p w:rsidR="008A6EE6" w:rsidRDefault="00D624B0" w:rsidP="00D624B0">
          <w:pPr>
            <w:pStyle w:val="587581168BDB4FEDB7D229AE989FD8C7"/>
          </w:pPr>
          <w:r w:rsidRPr="00D5459D">
            <w:t>Profile</w:t>
          </w:r>
        </w:p>
      </w:docPartBody>
    </w:docPart>
    <w:docPart>
      <w:docPartPr>
        <w:name w:val="6387EE44BF74480F922AC18C3C3651C8"/>
        <w:category>
          <w:name w:val="General"/>
          <w:gallery w:val="placeholder"/>
        </w:category>
        <w:types>
          <w:type w:val="bbPlcHdr"/>
        </w:types>
        <w:behaviors>
          <w:behavior w:val="content"/>
        </w:behaviors>
        <w:guid w:val="{DFEA5BFC-7F5A-4FEB-8561-AD4BB30A6F6C}"/>
      </w:docPartPr>
      <w:docPartBody>
        <w:p w:rsidR="008A6EE6" w:rsidRDefault="00D624B0" w:rsidP="00D624B0">
          <w:pPr>
            <w:pStyle w:val="6387EE44BF74480F922AC18C3C3651C8"/>
          </w:pPr>
          <w:r w:rsidRPr="00CB0055">
            <w:t>Contact</w:t>
          </w:r>
        </w:p>
      </w:docPartBody>
    </w:docPart>
    <w:docPart>
      <w:docPartPr>
        <w:name w:val="82F477AC69AF4E42BC249F40EC078270"/>
        <w:category>
          <w:name w:val="General"/>
          <w:gallery w:val="placeholder"/>
        </w:category>
        <w:types>
          <w:type w:val="bbPlcHdr"/>
        </w:types>
        <w:behaviors>
          <w:behavior w:val="content"/>
        </w:behaviors>
        <w:guid w:val="{8EBD1BB2-EFDA-4BF7-9B7C-8C56F83485B6}"/>
      </w:docPartPr>
      <w:docPartBody>
        <w:p w:rsidR="008A6EE6" w:rsidRDefault="00D624B0" w:rsidP="00D624B0">
          <w:pPr>
            <w:pStyle w:val="82F477AC69AF4E42BC249F40EC078270"/>
          </w:pPr>
          <w:r w:rsidRPr="004D3011">
            <w:t>PHONE:</w:t>
          </w:r>
        </w:p>
      </w:docPartBody>
    </w:docPart>
    <w:docPart>
      <w:docPartPr>
        <w:name w:val="8BB14C532CBF47DC94AFE0FA4030E301"/>
        <w:category>
          <w:name w:val="General"/>
          <w:gallery w:val="placeholder"/>
        </w:category>
        <w:types>
          <w:type w:val="bbPlcHdr"/>
        </w:types>
        <w:behaviors>
          <w:behavior w:val="content"/>
        </w:behaviors>
        <w:guid w:val="{8B8A57F3-9A67-49B0-9C16-CEB713150C25}"/>
      </w:docPartPr>
      <w:docPartBody>
        <w:p w:rsidR="008A6EE6" w:rsidRDefault="00D624B0" w:rsidP="00D624B0">
          <w:pPr>
            <w:pStyle w:val="8BB14C532CBF47DC94AFE0FA4030E301"/>
          </w:pPr>
          <w:r w:rsidRPr="004D3011">
            <w:t>EMAIL:</w:t>
          </w:r>
        </w:p>
      </w:docPartBody>
    </w:docPart>
    <w:docPart>
      <w:docPartPr>
        <w:name w:val="4B870D3E89C249D59A887E24FBE75504"/>
        <w:category>
          <w:name w:val="General"/>
          <w:gallery w:val="placeholder"/>
        </w:category>
        <w:types>
          <w:type w:val="bbPlcHdr"/>
        </w:types>
        <w:behaviors>
          <w:behavior w:val="content"/>
        </w:behaviors>
        <w:guid w:val="{D64AB6F3-C0FF-4D1B-938D-E90F4C012720}"/>
      </w:docPartPr>
      <w:docPartBody>
        <w:p w:rsidR="008A6EE6" w:rsidRDefault="00D624B0" w:rsidP="00D624B0">
          <w:pPr>
            <w:pStyle w:val="4B870D3E89C249D59A887E24FBE75504"/>
          </w:pPr>
          <w:r>
            <w:t>Profile</w:t>
          </w:r>
        </w:p>
      </w:docPartBody>
    </w:docPart>
    <w:docPart>
      <w:docPartPr>
        <w:name w:val="65A872A8E9FC473DA7642F91608D3317"/>
        <w:category>
          <w:name w:val="General"/>
          <w:gallery w:val="placeholder"/>
        </w:category>
        <w:types>
          <w:type w:val="bbPlcHdr"/>
        </w:types>
        <w:behaviors>
          <w:behavior w:val="content"/>
        </w:behaviors>
        <w:guid w:val="{62460F43-8189-4726-9523-E77EED048D52}"/>
      </w:docPartPr>
      <w:docPartBody>
        <w:p w:rsidR="008A6EE6" w:rsidRDefault="00D624B0" w:rsidP="00D624B0">
          <w:pPr>
            <w:pStyle w:val="65A872A8E9FC473DA7642F91608D3317"/>
          </w:pPr>
          <w:r>
            <w:t>Contact</w:t>
          </w:r>
        </w:p>
      </w:docPartBody>
    </w:docPart>
    <w:docPart>
      <w:docPartPr>
        <w:name w:val="0010050D0D3B43B5A426FE32AB5C65DD"/>
        <w:category>
          <w:name w:val="General"/>
          <w:gallery w:val="placeholder"/>
        </w:category>
        <w:types>
          <w:type w:val="bbPlcHdr"/>
        </w:types>
        <w:behaviors>
          <w:behavior w:val="content"/>
        </w:behaviors>
        <w:guid w:val="{F5B05E1F-53D0-4A7F-8F84-FB7FDFAA90D5}"/>
      </w:docPartPr>
      <w:docPartBody>
        <w:p w:rsidR="008A6EE6" w:rsidRDefault="00D624B0" w:rsidP="00D624B0">
          <w:pPr>
            <w:pStyle w:val="0010050D0D3B43B5A426FE32AB5C65DD"/>
          </w:pPr>
          <w:r>
            <w:t>PHONE:</w:t>
          </w:r>
        </w:p>
      </w:docPartBody>
    </w:docPart>
    <w:docPart>
      <w:docPartPr>
        <w:name w:val="D35D6F7A471948A3A6DFB946383D2237"/>
        <w:category>
          <w:name w:val="General"/>
          <w:gallery w:val="placeholder"/>
        </w:category>
        <w:types>
          <w:type w:val="bbPlcHdr"/>
        </w:types>
        <w:behaviors>
          <w:behavior w:val="content"/>
        </w:behaviors>
        <w:guid w:val="{8745EEBE-1BDA-4168-93B0-34A8A6C724DD}"/>
      </w:docPartPr>
      <w:docPartBody>
        <w:p w:rsidR="008A6EE6" w:rsidRDefault="00D624B0" w:rsidP="00D624B0">
          <w:pPr>
            <w:pStyle w:val="D35D6F7A471948A3A6DFB946383D2237"/>
          </w:pPr>
          <w:r>
            <w:t>EMAIL:</w:t>
          </w:r>
        </w:p>
      </w:docPartBody>
    </w:docPart>
    <w:docPart>
      <w:docPartPr>
        <w:name w:val="CC6C46F520F9495981451F05D763FD07"/>
        <w:category>
          <w:name w:val="General"/>
          <w:gallery w:val="placeholder"/>
        </w:category>
        <w:types>
          <w:type w:val="bbPlcHdr"/>
        </w:types>
        <w:behaviors>
          <w:behavior w:val="content"/>
        </w:behaviors>
        <w:guid w:val="{EAC04AC1-05E3-4ADF-9E7C-D0BB4BEDB4A1}"/>
      </w:docPartPr>
      <w:docPartBody>
        <w:p w:rsidR="008A6EE6" w:rsidRDefault="00D624B0" w:rsidP="00D624B0">
          <w:pPr>
            <w:pStyle w:val="CC6C46F520F9495981451F05D763FD07"/>
          </w:pPr>
          <w:r>
            <w:t>Profile</w:t>
          </w:r>
        </w:p>
      </w:docPartBody>
    </w:docPart>
    <w:docPart>
      <w:docPartPr>
        <w:name w:val="D00A1DE86E6C4D44B45739B23E2915E9"/>
        <w:category>
          <w:name w:val="General"/>
          <w:gallery w:val="placeholder"/>
        </w:category>
        <w:types>
          <w:type w:val="bbPlcHdr"/>
        </w:types>
        <w:behaviors>
          <w:behavior w:val="content"/>
        </w:behaviors>
        <w:guid w:val="{AC738E9B-DBC1-41B5-99C0-1104E1FACCA5}"/>
      </w:docPartPr>
      <w:docPartBody>
        <w:p w:rsidR="008A6EE6" w:rsidRDefault="00D624B0" w:rsidP="00D624B0">
          <w:pPr>
            <w:pStyle w:val="D00A1DE86E6C4D44B45739B23E2915E9"/>
          </w:pPr>
          <w:r>
            <w:t>Contact</w:t>
          </w:r>
        </w:p>
      </w:docPartBody>
    </w:docPart>
    <w:docPart>
      <w:docPartPr>
        <w:name w:val="781CE97933FF401B9BEA0ED626E1E15C"/>
        <w:category>
          <w:name w:val="General"/>
          <w:gallery w:val="placeholder"/>
        </w:category>
        <w:types>
          <w:type w:val="bbPlcHdr"/>
        </w:types>
        <w:behaviors>
          <w:behavior w:val="content"/>
        </w:behaviors>
        <w:guid w:val="{CBEF2157-2E15-4061-AF64-4E326ACBB01C}"/>
      </w:docPartPr>
      <w:docPartBody>
        <w:p w:rsidR="008A6EE6" w:rsidRDefault="00D624B0" w:rsidP="00D624B0">
          <w:pPr>
            <w:pStyle w:val="781CE97933FF401B9BEA0ED626E1E15C"/>
          </w:pPr>
          <w:r>
            <w:t>PHONE:</w:t>
          </w:r>
        </w:p>
      </w:docPartBody>
    </w:docPart>
    <w:docPart>
      <w:docPartPr>
        <w:name w:val="7A1ABE05BCEE4496BFD38C6F69E6F827"/>
        <w:category>
          <w:name w:val="General"/>
          <w:gallery w:val="placeholder"/>
        </w:category>
        <w:types>
          <w:type w:val="bbPlcHdr"/>
        </w:types>
        <w:behaviors>
          <w:behavior w:val="content"/>
        </w:behaviors>
        <w:guid w:val="{162DE816-2870-46E8-B01F-FAB2538E6F3E}"/>
      </w:docPartPr>
      <w:docPartBody>
        <w:p w:rsidR="008A6EE6" w:rsidRDefault="00D624B0" w:rsidP="00D624B0">
          <w:pPr>
            <w:pStyle w:val="7A1ABE05BCEE4496BFD38C6F69E6F827"/>
          </w:pPr>
          <w:r>
            <w:t>EMAIL:</w:t>
          </w:r>
        </w:p>
      </w:docPartBody>
    </w:docPart>
    <w:docPart>
      <w:docPartPr>
        <w:name w:val="9751CEBC0A4C43B680132E90274EC0C8"/>
        <w:category>
          <w:name w:val="General"/>
          <w:gallery w:val="placeholder"/>
        </w:category>
        <w:types>
          <w:type w:val="bbPlcHdr"/>
        </w:types>
        <w:behaviors>
          <w:behavior w:val="content"/>
        </w:behaviors>
        <w:guid w:val="{B3411991-94A8-4ED2-BCF0-76FAC479545F}"/>
      </w:docPartPr>
      <w:docPartBody>
        <w:p w:rsidR="008A6EE6" w:rsidRDefault="00D624B0" w:rsidP="00D624B0">
          <w:pPr>
            <w:pStyle w:val="9751CEBC0A4C43B680132E90274EC0C8"/>
          </w:pPr>
          <w:r>
            <w:t>Contact</w:t>
          </w:r>
        </w:p>
      </w:docPartBody>
    </w:docPart>
    <w:docPart>
      <w:docPartPr>
        <w:name w:val="0483C621CCD045DD8DFCE8182B319DC1"/>
        <w:category>
          <w:name w:val="General"/>
          <w:gallery w:val="placeholder"/>
        </w:category>
        <w:types>
          <w:type w:val="bbPlcHdr"/>
        </w:types>
        <w:behaviors>
          <w:behavior w:val="content"/>
        </w:behaviors>
        <w:guid w:val="{C948DE74-EC98-47EE-B6C4-A29A770C60D4}"/>
      </w:docPartPr>
      <w:docPartBody>
        <w:p w:rsidR="008A6EE6" w:rsidRDefault="00D624B0" w:rsidP="00D624B0">
          <w:pPr>
            <w:pStyle w:val="0483C621CCD045DD8DFCE8182B319DC1"/>
          </w:pPr>
          <w:r>
            <w:t>PHONE:</w:t>
          </w:r>
        </w:p>
      </w:docPartBody>
    </w:docPart>
    <w:docPart>
      <w:docPartPr>
        <w:name w:val="45914433C9574696AFACDD7B8FC6308F"/>
        <w:category>
          <w:name w:val="General"/>
          <w:gallery w:val="placeholder"/>
        </w:category>
        <w:types>
          <w:type w:val="bbPlcHdr"/>
        </w:types>
        <w:behaviors>
          <w:behavior w:val="content"/>
        </w:behaviors>
        <w:guid w:val="{B33BBA8C-1BE2-4F82-A49D-5EAFFAB969BA}"/>
      </w:docPartPr>
      <w:docPartBody>
        <w:p w:rsidR="008A6EE6" w:rsidRDefault="00D624B0" w:rsidP="00D624B0">
          <w:pPr>
            <w:pStyle w:val="45914433C9574696AFACDD7B8FC6308F"/>
          </w:pPr>
          <w:r>
            <w:t>EMAIL:</w:t>
          </w:r>
        </w:p>
      </w:docPartBody>
    </w:docPart>
    <w:docPart>
      <w:docPartPr>
        <w:name w:val="96462A50896444439287681B87B595B0"/>
        <w:category>
          <w:name w:val="General"/>
          <w:gallery w:val="placeholder"/>
        </w:category>
        <w:types>
          <w:type w:val="bbPlcHdr"/>
        </w:types>
        <w:behaviors>
          <w:behavior w:val="content"/>
        </w:behaviors>
        <w:guid w:val="{FEC48CB2-72CF-4535-84A4-50C239949CB6}"/>
      </w:docPartPr>
      <w:docPartBody>
        <w:p w:rsidR="008A6EE6" w:rsidRDefault="00D624B0" w:rsidP="00D624B0">
          <w:pPr>
            <w:pStyle w:val="96462A50896444439287681B87B595B0"/>
          </w:pPr>
          <w:r>
            <w:t>Contact</w:t>
          </w:r>
        </w:p>
      </w:docPartBody>
    </w:docPart>
    <w:docPart>
      <w:docPartPr>
        <w:name w:val="43C9B88DD65A41B3B2B131471C409C95"/>
        <w:category>
          <w:name w:val="General"/>
          <w:gallery w:val="placeholder"/>
        </w:category>
        <w:types>
          <w:type w:val="bbPlcHdr"/>
        </w:types>
        <w:behaviors>
          <w:behavior w:val="content"/>
        </w:behaviors>
        <w:guid w:val="{A7506762-7B32-43AB-BB6F-8B349F4F9B68}"/>
      </w:docPartPr>
      <w:docPartBody>
        <w:p w:rsidR="008A6EE6" w:rsidRDefault="00D624B0" w:rsidP="00D624B0">
          <w:pPr>
            <w:pStyle w:val="43C9B88DD65A41B3B2B131471C409C95"/>
          </w:pPr>
          <w:r>
            <w:t>PHONE:</w:t>
          </w:r>
        </w:p>
      </w:docPartBody>
    </w:docPart>
    <w:docPart>
      <w:docPartPr>
        <w:name w:val="4DA113A7C655400DAA221EF3917D7914"/>
        <w:category>
          <w:name w:val="General"/>
          <w:gallery w:val="placeholder"/>
        </w:category>
        <w:types>
          <w:type w:val="bbPlcHdr"/>
        </w:types>
        <w:behaviors>
          <w:behavior w:val="content"/>
        </w:behaviors>
        <w:guid w:val="{7D1720F7-3B4E-43D0-8EBE-DE584CFB6F6D}"/>
      </w:docPartPr>
      <w:docPartBody>
        <w:p w:rsidR="008A6EE6" w:rsidRDefault="00D624B0" w:rsidP="00D624B0">
          <w:pPr>
            <w:pStyle w:val="4DA113A7C655400DAA221EF3917D7914"/>
          </w:pPr>
          <w:r>
            <w:t>EMAIL:</w:t>
          </w:r>
        </w:p>
      </w:docPartBody>
    </w:docPart>
    <w:docPart>
      <w:docPartPr>
        <w:name w:val="B8B4EB5FD1214BF39071A7B3E1784AFF"/>
        <w:category>
          <w:name w:val="General"/>
          <w:gallery w:val="placeholder"/>
        </w:category>
        <w:types>
          <w:type w:val="bbPlcHdr"/>
        </w:types>
        <w:behaviors>
          <w:behavior w:val="content"/>
        </w:behaviors>
        <w:guid w:val="{B98A66EE-61AF-46A9-B7D1-DB59DE548B39}"/>
      </w:docPartPr>
      <w:docPartBody>
        <w:p w:rsidR="008A6EE6" w:rsidRDefault="00D624B0" w:rsidP="00D624B0">
          <w:pPr>
            <w:pStyle w:val="B8B4EB5FD1214BF39071A7B3E1784AFF"/>
          </w:pPr>
          <w:r>
            <w:t>Contact</w:t>
          </w:r>
        </w:p>
      </w:docPartBody>
    </w:docPart>
    <w:docPart>
      <w:docPartPr>
        <w:name w:val="1FE4EBC60D9A42E6BE27EFF1A3DC48AC"/>
        <w:category>
          <w:name w:val="General"/>
          <w:gallery w:val="placeholder"/>
        </w:category>
        <w:types>
          <w:type w:val="bbPlcHdr"/>
        </w:types>
        <w:behaviors>
          <w:behavior w:val="content"/>
        </w:behaviors>
        <w:guid w:val="{EBBB1415-99F2-4810-9BCA-DBB219394699}"/>
      </w:docPartPr>
      <w:docPartBody>
        <w:p w:rsidR="008A6EE6" w:rsidRDefault="00D624B0" w:rsidP="00D624B0">
          <w:pPr>
            <w:pStyle w:val="1FE4EBC60D9A42E6BE27EFF1A3DC48AC"/>
          </w:pPr>
          <w:r>
            <w:t>PHONE:</w:t>
          </w:r>
        </w:p>
      </w:docPartBody>
    </w:docPart>
    <w:docPart>
      <w:docPartPr>
        <w:name w:val="0CCC56EF483B48D38199660A15D53119"/>
        <w:category>
          <w:name w:val="General"/>
          <w:gallery w:val="placeholder"/>
        </w:category>
        <w:types>
          <w:type w:val="bbPlcHdr"/>
        </w:types>
        <w:behaviors>
          <w:behavior w:val="content"/>
        </w:behaviors>
        <w:guid w:val="{E30630EB-C9FB-4CB8-94D8-AE6D34BC70A4}"/>
      </w:docPartPr>
      <w:docPartBody>
        <w:p w:rsidR="008A6EE6" w:rsidRDefault="00D624B0" w:rsidP="00D624B0">
          <w:pPr>
            <w:pStyle w:val="0CCC56EF483B48D38199660A15D53119"/>
          </w:pPr>
          <w:r>
            <w:t>EMAIL:</w:t>
          </w:r>
        </w:p>
      </w:docPartBody>
    </w:docPart>
    <w:docPart>
      <w:docPartPr>
        <w:name w:val="964EB68D52DD47A3A4952C69930C049D"/>
        <w:category>
          <w:name w:val="General"/>
          <w:gallery w:val="placeholder"/>
        </w:category>
        <w:types>
          <w:type w:val="bbPlcHdr"/>
        </w:types>
        <w:behaviors>
          <w:behavior w:val="content"/>
        </w:behaviors>
        <w:guid w:val="{7DFF95D7-92BF-4E64-A40C-0F9A7BB86CBB}"/>
      </w:docPartPr>
      <w:docPartBody>
        <w:p w:rsidR="008A6EE6" w:rsidRDefault="00D624B0" w:rsidP="00D624B0">
          <w:pPr>
            <w:pStyle w:val="964EB68D52DD47A3A4952C69930C049D"/>
          </w:pPr>
          <w:r>
            <w:t>Contact</w:t>
          </w:r>
        </w:p>
      </w:docPartBody>
    </w:docPart>
    <w:docPart>
      <w:docPartPr>
        <w:name w:val="3BCB4122BE6E4ABA94C5DEFC5A8F016E"/>
        <w:category>
          <w:name w:val="General"/>
          <w:gallery w:val="placeholder"/>
        </w:category>
        <w:types>
          <w:type w:val="bbPlcHdr"/>
        </w:types>
        <w:behaviors>
          <w:behavior w:val="content"/>
        </w:behaviors>
        <w:guid w:val="{72EACD90-E08A-473E-886C-CB25CC011E36}"/>
      </w:docPartPr>
      <w:docPartBody>
        <w:p w:rsidR="008A6EE6" w:rsidRDefault="00D624B0" w:rsidP="00D624B0">
          <w:pPr>
            <w:pStyle w:val="3BCB4122BE6E4ABA94C5DEFC5A8F016E"/>
          </w:pPr>
          <w:r>
            <w:t>PHONE:</w:t>
          </w:r>
        </w:p>
      </w:docPartBody>
    </w:docPart>
    <w:docPart>
      <w:docPartPr>
        <w:name w:val="8EE8B1DD0DFE42CF8EABDB132709E37C"/>
        <w:category>
          <w:name w:val="General"/>
          <w:gallery w:val="placeholder"/>
        </w:category>
        <w:types>
          <w:type w:val="bbPlcHdr"/>
        </w:types>
        <w:behaviors>
          <w:behavior w:val="content"/>
        </w:behaviors>
        <w:guid w:val="{7AC844E3-8BE8-46D1-AAFD-BED8F71D92A5}"/>
      </w:docPartPr>
      <w:docPartBody>
        <w:p w:rsidR="008A6EE6" w:rsidRDefault="00D624B0" w:rsidP="00D624B0">
          <w:pPr>
            <w:pStyle w:val="8EE8B1DD0DFE42CF8EABDB132709E37C"/>
          </w:pPr>
          <w:r>
            <w:t>EMAIL:</w:t>
          </w:r>
        </w:p>
      </w:docPartBody>
    </w:docPart>
    <w:docPart>
      <w:docPartPr>
        <w:name w:val="E32A6DF887ED4C86BCF4A930D7D497BA"/>
        <w:category>
          <w:name w:val="General"/>
          <w:gallery w:val="placeholder"/>
        </w:category>
        <w:types>
          <w:type w:val="bbPlcHdr"/>
        </w:types>
        <w:behaviors>
          <w:behavior w:val="content"/>
        </w:behaviors>
        <w:guid w:val="{70E62D7F-10F1-449A-8FFA-6ED5C0C666B9}"/>
      </w:docPartPr>
      <w:docPartBody>
        <w:p w:rsidR="008A6EE6" w:rsidRDefault="00D624B0" w:rsidP="00D624B0">
          <w:pPr>
            <w:pStyle w:val="E32A6DF887ED4C86BCF4A930D7D497BA"/>
          </w:pPr>
          <w:r w:rsidRPr="00D5459D">
            <w:t>Profile</w:t>
          </w:r>
        </w:p>
      </w:docPartBody>
    </w:docPart>
    <w:docPart>
      <w:docPartPr>
        <w:name w:val="C23855A707C445E18739C970B204A350"/>
        <w:category>
          <w:name w:val="General"/>
          <w:gallery w:val="placeholder"/>
        </w:category>
        <w:types>
          <w:type w:val="bbPlcHdr"/>
        </w:types>
        <w:behaviors>
          <w:behavior w:val="content"/>
        </w:behaviors>
        <w:guid w:val="{F05BD322-7BE6-4BA1-B76B-DCE601289D5F}"/>
      </w:docPartPr>
      <w:docPartBody>
        <w:p w:rsidR="008A6EE6" w:rsidRDefault="00D624B0" w:rsidP="00D624B0">
          <w:pPr>
            <w:pStyle w:val="C23855A707C445E18739C970B204A350"/>
          </w:pPr>
          <w:r>
            <w:t>Contact</w:t>
          </w:r>
        </w:p>
      </w:docPartBody>
    </w:docPart>
    <w:docPart>
      <w:docPartPr>
        <w:name w:val="91E1E20E8740409AAA3E7B5A62A44ABD"/>
        <w:category>
          <w:name w:val="General"/>
          <w:gallery w:val="placeholder"/>
        </w:category>
        <w:types>
          <w:type w:val="bbPlcHdr"/>
        </w:types>
        <w:behaviors>
          <w:behavior w:val="content"/>
        </w:behaviors>
        <w:guid w:val="{578B18F0-9340-431D-8F4B-99EF07D6E950}"/>
      </w:docPartPr>
      <w:docPartBody>
        <w:p w:rsidR="008A6EE6" w:rsidRDefault="00D624B0" w:rsidP="00D624B0">
          <w:pPr>
            <w:pStyle w:val="91E1E20E8740409AAA3E7B5A62A44ABD"/>
          </w:pPr>
          <w:r>
            <w:t>PHONE:</w:t>
          </w:r>
        </w:p>
      </w:docPartBody>
    </w:docPart>
    <w:docPart>
      <w:docPartPr>
        <w:name w:val="6FE4474BCF7349E69F63A2937015811B"/>
        <w:category>
          <w:name w:val="General"/>
          <w:gallery w:val="placeholder"/>
        </w:category>
        <w:types>
          <w:type w:val="bbPlcHdr"/>
        </w:types>
        <w:behaviors>
          <w:behavior w:val="content"/>
        </w:behaviors>
        <w:guid w:val="{797CFAB9-E8DA-449B-BF69-0A96C0FE3E04}"/>
      </w:docPartPr>
      <w:docPartBody>
        <w:p w:rsidR="008A6EE6" w:rsidRDefault="00D624B0" w:rsidP="00D624B0">
          <w:pPr>
            <w:pStyle w:val="6FE4474BCF7349E69F63A2937015811B"/>
          </w:pPr>
          <w:r>
            <w:t>EMAIL:</w:t>
          </w:r>
        </w:p>
      </w:docPartBody>
    </w:docPart>
    <w:docPart>
      <w:docPartPr>
        <w:name w:val="29DF714CCFA44C64B6EF3F21325A7514"/>
        <w:category>
          <w:name w:val="General"/>
          <w:gallery w:val="placeholder"/>
        </w:category>
        <w:types>
          <w:type w:val="bbPlcHdr"/>
        </w:types>
        <w:behaviors>
          <w:behavior w:val="content"/>
        </w:behaviors>
        <w:guid w:val="{7B110463-8903-45C8-B58A-65556FB16359}"/>
      </w:docPartPr>
      <w:docPartBody>
        <w:p w:rsidR="008A6EE6" w:rsidRDefault="00D624B0" w:rsidP="00D624B0">
          <w:pPr>
            <w:pStyle w:val="29DF714CCFA44C64B6EF3F21325A7514"/>
          </w:pPr>
          <w:r>
            <w:t>Profile</w:t>
          </w:r>
        </w:p>
      </w:docPartBody>
    </w:docPart>
    <w:docPart>
      <w:docPartPr>
        <w:name w:val="DF9C8FAAE0594AE4AD5D1EB65CEA5684"/>
        <w:category>
          <w:name w:val="General"/>
          <w:gallery w:val="placeholder"/>
        </w:category>
        <w:types>
          <w:type w:val="bbPlcHdr"/>
        </w:types>
        <w:behaviors>
          <w:behavior w:val="content"/>
        </w:behaviors>
        <w:guid w:val="{2A721355-6888-4F6E-B790-3DA6892366D8}"/>
      </w:docPartPr>
      <w:docPartBody>
        <w:p w:rsidR="008A6EE6" w:rsidRDefault="00D624B0" w:rsidP="00D624B0">
          <w:pPr>
            <w:pStyle w:val="DF9C8FAAE0594AE4AD5D1EB65CEA5684"/>
          </w:pPr>
          <w:r>
            <w:t>Contact</w:t>
          </w:r>
        </w:p>
      </w:docPartBody>
    </w:docPart>
    <w:docPart>
      <w:docPartPr>
        <w:name w:val="04FD6F3643BF498BB8C79C4DA9890A80"/>
        <w:category>
          <w:name w:val="General"/>
          <w:gallery w:val="placeholder"/>
        </w:category>
        <w:types>
          <w:type w:val="bbPlcHdr"/>
        </w:types>
        <w:behaviors>
          <w:behavior w:val="content"/>
        </w:behaviors>
        <w:guid w:val="{0F430EFF-ED13-4732-87C9-22DB190266DF}"/>
      </w:docPartPr>
      <w:docPartBody>
        <w:p w:rsidR="008A6EE6" w:rsidRDefault="00D624B0" w:rsidP="00D624B0">
          <w:pPr>
            <w:pStyle w:val="04FD6F3643BF498BB8C79C4DA9890A80"/>
          </w:pPr>
          <w:r>
            <w:t>PHONE:</w:t>
          </w:r>
        </w:p>
      </w:docPartBody>
    </w:docPart>
    <w:docPart>
      <w:docPartPr>
        <w:name w:val="C4B9BDB0C1DE41B88C85C5DBCD72DF9C"/>
        <w:category>
          <w:name w:val="General"/>
          <w:gallery w:val="placeholder"/>
        </w:category>
        <w:types>
          <w:type w:val="bbPlcHdr"/>
        </w:types>
        <w:behaviors>
          <w:behavior w:val="content"/>
        </w:behaviors>
        <w:guid w:val="{6125C371-F609-4033-9533-BA69A0AB77B6}"/>
      </w:docPartPr>
      <w:docPartBody>
        <w:p w:rsidR="008A6EE6" w:rsidRDefault="00D624B0" w:rsidP="00D624B0">
          <w:pPr>
            <w:pStyle w:val="C4B9BDB0C1DE41B88C85C5DBCD72DF9C"/>
          </w:pPr>
          <w:r>
            <w:t>EMAIL:</w:t>
          </w:r>
        </w:p>
      </w:docPartBody>
    </w:docPart>
    <w:docPart>
      <w:docPartPr>
        <w:name w:val="9834470EE3144551A8660C19052E96A4"/>
        <w:category>
          <w:name w:val="General"/>
          <w:gallery w:val="placeholder"/>
        </w:category>
        <w:types>
          <w:type w:val="bbPlcHdr"/>
        </w:types>
        <w:behaviors>
          <w:behavior w:val="content"/>
        </w:behaviors>
        <w:guid w:val="{FC4DC028-2C4E-409A-BE0F-43703A37E3CA}"/>
      </w:docPartPr>
      <w:docPartBody>
        <w:p w:rsidR="008A6EE6" w:rsidRDefault="00D624B0" w:rsidP="00D624B0">
          <w:pPr>
            <w:pStyle w:val="9834470EE3144551A8660C19052E96A4"/>
          </w:pPr>
          <w:r>
            <w:t>Profile</w:t>
          </w:r>
        </w:p>
      </w:docPartBody>
    </w:docPart>
    <w:docPart>
      <w:docPartPr>
        <w:name w:val="88630C0B062F4B6A861ECD715D73F2CA"/>
        <w:category>
          <w:name w:val="General"/>
          <w:gallery w:val="placeholder"/>
        </w:category>
        <w:types>
          <w:type w:val="bbPlcHdr"/>
        </w:types>
        <w:behaviors>
          <w:behavior w:val="content"/>
        </w:behaviors>
        <w:guid w:val="{D7A4570F-B2B6-4703-9A99-EF037BF481B0}"/>
      </w:docPartPr>
      <w:docPartBody>
        <w:p w:rsidR="008A6EE6" w:rsidRDefault="00D624B0" w:rsidP="00D624B0">
          <w:pPr>
            <w:pStyle w:val="88630C0B062F4B6A861ECD715D73F2CA"/>
          </w:pPr>
          <w:r>
            <w:t>Contact</w:t>
          </w:r>
        </w:p>
      </w:docPartBody>
    </w:docPart>
    <w:docPart>
      <w:docPartPr>
        <w:name w:val="A8FA70AF4B884239B78874E2A083056C"/>
        <w:category>
          <w:name w:val="General"/>
          <w:gallery w:val="placeholder"/>
        </w:category>
        <w:types>
          <w:type w:val="bbPlcHdr"/>
        </w:types>
        <w:behaviors>
          <w:behavior w:val="content"/>
        </w:behaviors>
        <w:guid w:val="{48FC7E3A-E118-4F7D-81F8-4E928176303A}"/>
      </w:docPartPr>
      <w:docPartBody>
        <w:p w:rsidR="008A6EE6" w:rsidRDefault="00D624B0" w:rsidP="00D624B0">
          <w:pPr>
            <w:pStyle w:val="A8FA70AF4B884239B78874E2A083056C"/>
          </w:pPr>
          <w:r>
            <w:t>PHONE:</w:t>
          </w:r>
        </w:p>
      </w:docPartBody>
    </w:docPart>
    <w:docPart>
      <w:docPartPr>
        <w:name w:val="909F022FBF924CC4AEBD0AB643FE03CC"/>
        <w:category>
          <w:name w:val="General"/>
          <w:gallery w:val="placeholder"/>
        </w:category>
        <w:types>
          <w:type w:val="bbPlcHdr"/>
        </w:types>
        <w:behaviors>
          <w:behavior w:val="content"/>
        </w:behaviors>
        <w:guid w:val="{DF438CCB-88DB-4638-984A-013AFE39A89B}"/>
      </w:docPartPr>
      <w:docPartBody>
        <w:p w:rsidR="008A6EE6" w:rsidRDefault="00D624B0" w:rsidP="00D624B0">
          <w:pPr>
            <w:pStyle w:val="909F022FBF924CC4AEBD0AB643FE03CC"/>
          </w:pPr>
          <w:r>
            <w:t>EMAIL:</w:t>
          </w:r>
        </w:p>
      </w:docPartBody>
    </w:docPart>
    <w:docPart>
      <w:docPartPr>
        <w:name w:val="B53A252A984D4B67A18B588F0D097002"/>
        <w:category>
          <w:name w:val="General"/>
          <w:gallery w:val="placeholder"/>
        </w:category>
        <w:types>
          <w:type w:val="bbPlcHdr"/>
        </w:types>
        <w:behaviors>
          <w:behavior w:val="content"/>
        </w:behaviors>
        <w:guid w:val="{8BD16BC6-4BA9-4B2F-A5ED-1487650C8305}"/>
      </w:docPartPr>
      <w:docPartBody>
        <w:p w:rsidR="008A6EE6" w:rsidRDefault="00D624B0" w:rsidP="00D624B0">
          <w:pPr>
            <w:pStyle w:val="B53A252A984D4B67A18B588F0D097002"/>
          </w:pPr>
          <w:r>
            <w:t>Profile</w:t>
          </w:r>
        </w:p>
      </w:docPartBody>
    </w:docPart>
    <w:docPart>
      <w:docPartPr>
        <w:name w:val="BE8D1A8C0A0B42F68BD40B6732A3BB8B"/>
        <w:category>
          <w:name w:val="General"/>
          <w:gallery w:val="placeholder"/>
        </w:category>
        <w:types>
          <w:type w:val="bbPlcHdr"/>
        </w:types>
        <w:behaviors>
          <w:behavior w:val="content"/>
        </w:behaviors>
        <w:guid w:val="{0653A934-7929-45F3-9D07-FA7CB8F3E418}"/>
      </w:docPartPr>
      <w:docPartBody>
        <w:p w:rsidR="008A6EE6" w:rsidRDefault="00D624B0" w:rsidP="00D624B0">
          <w:pPr>
            <w:pStyle w:val="BE8D1A8C0A0B42F68BD40B6732A3BB8B"/>
          </w:pPr>
          <w:r>
            <w:t>Contact</w:t>
          </w:r>
        </w:p>
      </w:docPartBody>
    </w:docPart>
    <w:docPart>
      <w:docPartPr>
        <w:name w:val="4B54E306942A4A52AD1F81837A8FE8E1"/>
        <w:category>
          <w:name w:val="General"/>
          <w:gallery w:val="placeholder"/>
        </w:category>
        <w:types>
          <w:type w:val="bbPlcHdr"/>
        </w:types>
        <w:behaviors>
          <w:behavior w:val="content"/>
        </w:behaviors>
        <w:guid w:val="{3A7E3566-4FF2-4A18-A6A4-8E8007AD3B94}"/>
      </w:docPartPr>
      <w:docPartBody>
        <w:p w:rsidR="008A6EE6" w:rsidRDefault="00D624B0" w:rsidP="00D624B0">
          <w:pPr>
            <w:pStyle w:val="4B54E306942A4A52AD1F81837A8FE8E1"/>
          </w:pPr>
          <w:r>
            <w:t>PHONE:</w:t>
          </w:r>
        </w:p>
      </w:docPartBody>
    </w:docPart>
    <w:docPart>
      <w:docPartPr>
        <w:name w:val="117668AC045241B5A546931965D2101B"/>
        <w:category>
          <w:name w:val="General"/>
          <w:gallery w:val="placeholder"/>
        </w:category>
        <w:types>
          <w:type w:val="bbPlcHdr"/>
        </w:types>
        <w:behaviors>
          <w:behavior w:val="content"/>
        </w:behaviors>
        <w:guid w:val="{4411DB6A-F09C-4355-BF2A-096501FDFA04}"/>
      </w:docPartPr>
      <w:docPartBody>
        <w:p w:rsidR="008A6EE6" w:rsidRDefault="00D624B0" w:rsidP="00D624B0">
          <w:pPr>
            <w:pStyle w:val="117668AC045241B5A546931965D2101B"/>
          </w:pPr>
          <w:r>
            <w:t>EMAIL:</w:t>
          </w:r>
        </w:p>
      </w:docPartBody>
    </w:docPart>
    <w:docPart>
      <w:docPartPr>
        <w:name w:val="6E71A29FD862475796ECB343D327B888"/>
        <w:category>
          <w:name w:val="General"/>
          <w:gallery w:val="placeholder"/>
        </w:category>
        <w:types>
          <w:type w:val="bbPlcHdr"/>
        </w:types>
        <w:behaviors>
          <w:behavior w:val="content"/>
        </w:behaviors>
        <w:guid w:val="{08A4B6A5-E7D7-487A-9B1E-03B8FD3F0161}"/>
      </w:docPartPr>
      <w:docPartBody>
        <w:p w:rsidR="008A6EE6" w:rsidRDefault="00D624B0" w:rsidP="00D624B0">
          <w:pPr>
            <w:pStyle w:val="6E71A29FD862475796ECB343D327B888"/>
          </w:pPr>
          <w:r>
            <w:t>Profile</w:t>
          </w:r>
        </w:p>
      </w:docPartBody>
    </w:docPart>
    <w:docPart>
      <w:docPartPr>
        <w:name w:val="50C6FBA356594B08B0A797028100E64C"/>
        <w:category>
          <w:name w:val="General"/>
          <w:gallery w:val="placeholder"/>
        </w:category>
        <w:types>
          <w:type w:val="bbPlcHdr"/>
        </w:types>
        <w:behaviors>
          <w:behavior w:val="content"/>
        </w:behaviors>
        <w:guid w:val="{C024C475-C4B7-4D02-AA69-DDCF9B207E58}"/>
      </w:docPartPr>
      <w:docPartBody>
        <w:p w:rsidR="008A6EE6" w:rsidRDefault="00D624B0" w:rsidP="00D624B0">
          <w:pPr>
            <w:pStyle w:val="50C6FBA356594B08B0A797028100E64C"/>
          </w:pPr>
          <w:r>
            <w:t>Contact</w:t>
          </w:r>
        </w:p>
      </w:docPartBody>
    </w:docPart>
    <w:docPart>
      <w:docPartPr>
        <w:name w:val="702E93CCB4A541A6A983D80EFAFD49A3"/>
        <w:category>
          <w:name w:val="General"/>
          <w:gallery w:val="placeholder"/>
        </w:category>
        <w:types>
          <w:type w:val="bbPlcHdr"/>
        </w:types>
        <w:behaviors>
          <w:behavior w:val="content"/>
        </w:behaviors>
        <w:guid w:val="{A76930FC-46DB-4C27-9D31-B97B9E261415}"/>
      </w:docPartPr>
      <w:docPartBody>
        <w:p w:rsidR="008A6EE6" w:rsidRDefault="00D624B0" w:rsidP="00D624B0">
          <w:pPr>
            <w:pStyle w:val="702E93CCB4A541A6A983D80EFAFD49A3"/>
          </w:pPr>
          <w:r>
            <w:t>PHONE:</w:t>
          </w:r>
        </w:p>
      </w:docPartBody>
    </w:docPart>
    <w:docPart>
      <w:docPartPr>
        <w:name w:val="C9C0325647964BD5B93841C8CF40DAD0"/>
        <w:category>
          <w:name w:val="General"/>
          <w:gallery w:val="placeholder"/>
        </w:category>
        <w:types>
          <w:type w:val="bbPlcHdr"/>
        </w:types>
        <w:behaviors>
          <w:behavior w:val="content"/>
        </w:behaviors>
        <w:guid w:val="{871ACD1E-76E9-460C-951D-EB8F29924C28}"/>
      </w:docPartPr>
      <w:docPartBody>
        <w:p w:rsidR="008A6EE6" w:rsidRDefault="00D624B0" w:rsidP="00D624B0">
          <w:pPr>
            <w:pStyle w:val="C9C0325647964BD5B93841C8CF40DAD0"/>
          </w:pPr>
          <w:r>
            <w:t>EMAIL:</w:t>
          </w:r>
        </w:p>
      </w:docPartBody>
    </w:docPart>
    <w:docPart>
      <w:docPartPr>
        <w:name w:val="C991F72568B34B2B9ADDB8E838F33127"/>
        <w:category>
          <w:name w:val="General"/>
          <w:gallery w:val="placeholder"/>
        </w:category>
        <w:types>
          <w:type w:val="bbPlcHdr"/>
        </w:types>
        <w:behaviors>
          <w:behavior w:val="content"/>
        </w:behaviors>
        <w:guid w:val="{50D602CD-D35E-40F7-9F75-44E424CAAD2E}"/>
      </w:docPartPr>
      <w:docPartBody>
        <w:p w:rsidR="008A6EE6" w:rsidRDefault="00D624B0" w:rsidP="00D624B0">
          <w:pPr>
            <w:pStyle w:val="C991F72568B34B2B9ADDB8E838F33127"/>
          </w:pPr>
          <w:r>
            <w:t>Profile</w:t>
          </w:r>
        </w:p>
      </w:docPartBody>
    </w:docPart>
    <w:docPart>
      <w:docPartPr>
        <w:name w:val="BBDFAFB11BF146A3B24FD1DD77252DBA"/>
        <w:category>
          <w:name w:val="General"/>
          <w:gallery w:val="placeholder"/>
        </w:category>
        <w:types>
          <w:type w:val="bbPlcHdr"/>
        </w:types>
        <w:behaviors>
          <w:behavior w:val="content"/>
        </w:behaviors>
        <w:guid w:val="{C52D4300-368B-4B4C-A7FB-C39CA70A5CAA}"/>
      </w:docPartPr>
      <w:docPartBody>
        <w:p w:rsidR="008A6EE6" w:rsidRDefault="00D624B0" w:rsidP="00D624B0">
          <w:pPr>
            <w:pStyle w:val="BBDFAFB11BF146A3B24FD1DD77252DBA"/>
          </w:pPr>
          <w:r>
            <w:t>Contact</w:t>
          </w:r>
        </w:p>
      </w:docPartBody>
    </w:docPart>
    <w:docPart>
      <w:docPartPr>
        <w:name w:val="7C40F97D0EF645E6B6E1F8E38C92611D"/>
        <w:category>
          <w:name w:val="General"/>
          <w:gallery w:val="placeholder"/>
        </w:category>
        <w:types>
          <w:type w:val="bbPlcHdr"/>
        </w:types>
        <w:behaviors>
          <w:behavior w:val="content"/>
        </w:behaviors>
        <w:guid w:val="{BC2C6817-E4AC-43C2-A565-511F0C8272A4}"/>
      </w:docPartPr>
      <w:docPartBody>
        <w:p w:rsidR="008A6EE6" w:rsidRDefault="00D624B0" w:rsidP="00D624B0">
          <w:pPr>
            <w:pStyle w:val="7C40F97D0EF645E6B6E1F8E38C92611D"/>
          </w:pPr>
          <w:r>
            <w:t>PHONE:</w:t>
          </w:r>
        </w:p>
      </w:docPartBody>
    </w:docPart>
    <w:docPart>
      <w:docPartPr>
        <w:name w:val="1E63FF701E484360881CC31D0A8C7E99"/>
        <w:category>
          <w:name w:val="General"/>
          <w:gallery w:val="placeholder"/>
        </w:category>
        <w:types>
          <w:type w:val="bbPlcHdr"/>
        </w:types>
        <w:behaviors>
          <w:behavior w:val="content"/>
        </w:behaviors>
        <w:guid w:val="{DC07CCE5-BF3F-449E-B22C-90FDB946D734}"/>
      </w:docPartPr>
      <w:docPartBody>
        <w:p w:rsidR="008A6EE6" w:rsidRDefault="00D624B0" w:rsidP="00D624B0">
          <w:pPr>
            <w:pStyle w:val="1E63FF701E484360881CC31D0A8C7E99"/>
          </w:pPr>
          <w:r>
            <w:t>EMAIL:</w:t>
          </w:r>
        </w:p>
      </w:docPartBody>
    </w:docPart>
    <w:docPart>
      <w:docPartPr>
        <w:name w:val="23A6307D05E841AAA7C01AE07E4CF49D"/>
        <w:category>
          <w:name w:val="General"/>
          <w:gallery w:val="placeholder"/>
        </w:category>
        <w:types>
          <w:type w:val="bbPlcHdr"/>
        </w:types>
        <w:behaviors>
          <w:behavior w:val="content"/>
        </w:behaviors>
        <w:guid w:val="{B8148A6F-6B45-44FD-8005-22C3C6E4D131}"/>
      </w:docPartPr>
      <w:docPartBody>
        <w:p w:rsidR="008A6EE6" w:rsidRDefault="00D624B0" w:rsidP="00D624B0">
          <w:pPr>
            <w:pStyle w:val="23A6307D05E841AAA7C01AE07E4CF49D"/>
          </w:pPr>
          <w:r>
            <w:t>Profile</w:t>
          </w:r>
        </w:p>
      </w:docPartBody>
    </w:docPart>
    <w:docPart>
      <w:docPartPr>
        <w:name w:val="E68E8A635E0D47469D101A346E3355AB"/>
        <w:category>
          <w:name w:val="General"/>
          <w:gallery w:val="placeholder"/>
        </w:category>
        <w:types>
          <w:type w:val="bbPlcHdr"/>
        </w:types>
        <w:behaviors>
          <w:behavior w:val="content"/>
        </w:behaviors>
        <w:guid w:val="{AD10BF12-1FCC-43D6-BDD4-F06FFFD46DA0}"/>
      </w:docPartPr>
      <w:docPartBody>
        <w:p w:rsidR="008A6EE6" w:rsidRDefault="00D624B0" w:rsidP="00D624B0">
          <w:pPr>
            <w:pStyle w:val="E68E8A635E0D47469D101A346E3355AB"/>
          </w:pPr>
          <w:r>
            <w:t>Contact</w:t>
          </w:r>
        </w:p>
      </w:docPartBody>
    </w:docPart>
    <w:docPart>
      <w:docPartPr>
        <w:name w:val="71D7B2F12A0B43BB8ECD191E8AD32728"/>
        <w:category>
          <w:name w:val="General"/>
          <w:gallery w:val="placeholder"/>
        </w:category>
        <w:types>
          <w:type w:val="bbPlcHdr"/>
        </w:types>
        <w:behaviors>
          <w:behavior w:val="content"/>
        </w:behaviors>
        <w:guid w:val="{BDC98F0D-CF93-4A3D-8434-0782646F3135}"/>
      </w:docPartPr>
      <w:docPartBody>
        <w:p w:rsidR="008A6EE6" w:rsidRDefault="00D624B0" w:rsidP="00D624B0">
          <w:pPr>
            <w:pStyle w:val="71D7B2F12A0B43BB8ECD191E8AD32728"/>
          </w:pPr>
          <w:r>
            <w:t>PHONE:</w:t>
          </w:r>
        </w:p>
      </w:docPartBody>
    </w:docPart>
    <w:docPart>
      <w:docPartPr>
        <w:name w:val="AD2693ACF8E64C0098F1519FFDAB4FE5"/>
        <w:category>
          <w:name w:val="General"/>
          <w:gallery w:val="placeholder"/>
        </w:category>
        <w:types>
          <w:type w:val="bbPlcHdr"/>
        </w:types>
        <w:behaviors>
          <w:behavior w:val="content"/>
        </w:behaviors>
        <w:guid w:val="{A2D98F02-B901-45B8-AC61-F48AFCD9F3E6}"/>
      </w:docPartPr>
      <w:docPartBody>
        <w:p w:rsidR="008A6EE6" w:rsidRDefault="00D624B0" w:rsidP="00D624B0">
          <w:pPr>
            <w:pStyle w:val="AD2693ACF8E64C0098F1519FFDAB4FE5"/>
          </w:pPr>
          <w:r>
            <w:t>EMAIL:</w:t>
          </w:r>
        </w:p>
      </w:docPartBody>
    </w:docPart>
    <w:docPart>
      <w:docPartPr>
        <w:name w:val="3EEAE342C9DE4FEFA55CBA52BF846EBF"/>
        <w:category>
          <w:name w:val="General"/>
          <w:gallery w:val="placeholder"/>
        </w:category>
        <w:types>
          <w:type w:val="bbPlcHdr"/>
        </w:types>
        <w:behaviors>
          <w:behavior w:val="content"/>
        </w:behaviors>
        <w:guid w:val="{10D4F752-EFD2-46BB-B2DA-38C4CD349CFA}"/>
      </w:docPartPr>
      <w:docPartBody>
        <w:p w:rsidR="008A6EE6" w:rsidRDefault="00D624B0" w:rsidP="00D624B0">
          <w:pPr>
            <w:pStyle w:val="3EEAE342C9DE4FEFA55CBA52BF846EBF"/>
          </w:pPr>
          <w:r>
            <w:t>PHONE:</w:t>
          </w:r>
        </w:p>
      </w:docPartBody>
    </w:docPart>
    <w:docPart>
      <w:docPartPr>
        <w:name w:val="32D146202DB24A45A2BBC9FB92F94564"/>
        <w:category>
          <w:name w:val="General"/>
          <w:gallery w:val="placeholder"/>
        </w:category>
        <w:types>
          <w:type w:val="bbPlcHdr"/>
        </w:types>
        <w:behaviors>
          <w:behavior w:val="content"/>
        </w:behaviors>
        <w:guid w:val="{DA788708-6F4C-467C-A839-02F6D65A4992}"/>
      </w:docPartPr>
      <w:docPartBody>
        <w:p w:rsidR="008A6EE6" w:rsidRDefault="00D624B0" w:rsidP="00D624B0">
          <w:pPr>
            <w:pStyle w:val="32D146202DB24A45A2BBC9FB92F94564"/>
          </w:pPr>
          <w:r>
            <w:t>EMAIL:</w:t>
          </w:r>
        </w:p>
      </w:docPartBody>
    </w:docPart>
    <w:docPart>
      <w:docPartPr>
        <w:name w:val="508A36D31D7E47479F30F141AEB4B50E"/>
        <w:category>
          <w:name w:val="General"/>
          <w:gallery w:val="placeholder"/>
        </w:category>
        <w:types>
          <w:type w:val="bbPlcHdr"/>
        </w:types>
        <w:behaviors>
          <w:behavior w:val="content"/>
        </w:behaviors>
        <w:guid w:val="{1419266C-052E-4A32-8D9C-474D8C04D0D2}"/>
      </w:docPartPr>
      <w:docPartBody>
        <w:p w:rsidR="008A6EE6" w:rsidRDefault="00D624B0" w:rsidP="00D624B0">
          <w:pPr>
            <w:pStyle w:val="508A36D31D7E47479F30F141AEB4B50E"/>
          </w:pPr>
          <w:r>
            <w:t>Contact</w:t>
          </w:r>
        </w:p>
      </w:docPartBody>
    </w:docPart>
    <w:docPart>
      <w:docPartPr>
        <w:name w:val="D9B5DFE2D8F54BD1AB0D963919418B7F"/>
        <w:category>
          <w:name w:val="General"/>
          <w:gallery w:val="placeholder"/>
        </w:category>
        <w:types>
          <w:type w:val="bbPlcHdr"/>
        </w:types>
        <w:behaviors>
          <w:behavior w:val="content"/>
        </w:behaviors>
        <w:guid w:val="{F40B8C32-92C5-4E60-A2B9-9F4B3513D432}"/>
      </w:docPartPr>
      <w:docPartBody>
        <w:p w:rsidR="008A6EE6" w:rsidRDefault="00D624B0" w:rsidP="00D624B0">
          <w:pPr>
            <w:pStyle w:val="D9B5DFE2D8F54BD1AB0D963919418B7F"/>
          </w:pPr>
          <w:r>
            <w:t>PHONE:</w:t>
          </w:r>
        </w:p>
      </w:docPartBody>
    </w:docPart>
    <w:docPart>
      <w:docPartPr>
        <w:name w:val="EFA4D255B97243D6BFD3573BE6318347"/>
        <w:category>
          <w:name w:val="General"/>
          <w:gallery w:val="placeholder"/>
        </w:category>
        <w:types>
          <w:type w:val="bbPlcHdr"/>
        </w:types>
        <w:behaviors>
          <w:behavior w:val="content"/>
        </w:behaviors>
        <w:guid w:val="{9D5663ED-12A6-46F2-8303-09667E2440EF}"/>
      </w:docPartPr>
      <w:docPartBody>
        <w:p w:rsidR="008A6EE6" w:rsidRDefault="00D624B0" w:rsidP="00D624B0">
          <w:pPr>
            <w:pStyle w:val="EFA4D255B97243D6BFD3573BE6318347"/>
          </w:pPr>
          <w:r>
            <w:t>EMAIL:</w:t>
          </w:r>
        </w:p>
      </w:docPartBody>
    </w:docPart>
    <w:docPart>
      <w:docPartPr>
        <w:name w:val="C3FB2BA2D9E74753A2C41DC57111F41A"/>
        <w:category>
          <w:name w:val="General"/>
          <w:gallery w:val="placeholder"/>
        </w:category>
        <w:types>
          <w:type w:val="bbPlcHdr"/>
        </w:types>
        <w:behaviors>
          <w:behavior w:val="content"/>
        </w:behaviors>
        <w:guid w:val="{033052B6-5211-427E-81A5-A8AB55669DD4}"/>
      </w:docPartPr>
      <w:docPartBody>
        <w:p w:rsidR="008A6EE6" w:rsidRDefault="00D624B0" w:rsidP="00D624B0">
          <w:pPr>
            <w:pStyle w:val="C3FB2BA2D9E74753A2C41DC57111F41A"/>
          </w:pPr>
          <w:r>
            <w:t>Contact</w:t>
          </w:r>
        </w:p>
      </w:docPartBody>
    </w:docPart>
    <w:docPart>
      <w:docPartPr>
        <w:name w:val="AB511F979B0345049353476C4516CAE9"/>
        <w:category>
          <w:name w:val="General"/>
          <w:gallery w:val="placeholder"/>
        </w:category>
        <w:types>
          <w:type w:val="bbPlcHdr"/>
        </w:types>
        <w:behaviors>
          <w:behavior w:val="content"/>
        </w:behaviors>
        <w:guid w:val="{EC7308B2-EC5E-4CE3-A2FC-20E30D1E4D33}"/>
      </w:docPartPr>
      <w:docPartBody>
        <w:p w:rsidR="008A6EE6" w:rsidRDefault="00D624B0" w:rsidP="00D624B0">
          <w:pPr>
            <w:pStyle w:val="AB511F979B0345049353476C4516CAE9"/>
          </w:pPr>
          <w:r>
            <w:t>PHONE:</w:t>
          </w:r>
        </w:p>
      </w:docPartBody>
    </w:docPart>
    <w:docPart>
      <w:docPartPr>
        <w:name w:val="C8424B090D784FE58E078B68B9414C6C"/>
        <w:category>
          <w:name w:val="General"/>
          <w:gallery w:val="placeholder"/>
        </w:category>
        <w:types>
          <w:type w:val="bbPlcHdr"/>
        </w:types>
        <w:behaviors>
          <w:behavior w:val="content"/>
        </w:behaviors>
        <w:guid w:val="{ABACC907-8C99-4D91-9A38-7AD926B6827D}"/>
      </w:docPartPr>
      <w:docPartBody>
        <w:p w:rsidR="008A6EE6" w:rsidRDefault="00D624B0" w:rsidP="00D624B0">
          <w:pPr>
            <w:pStyle w:val="C8424B090D784FE58E078B68B9414C6C"/>
          </w:pPr>
          <w:r>
            <w:t>EMAIL:</w:t>
          </w:r>
        </w:p>
      </w:docPartBody>
    </w:docPart>
    <w:docPart>
      <w:docPartPr>
        <w:name w:val="8961D5FD317E4DC9A5369FF5DB80FD75"/>
        <w:category>
          <w:name w:val="General"/>
          <w:gallery w:val="placeholder"/>
        </w:category>
        <w:types>
          <w:type w:val="bbPlcHdr"/>
        </w:types>
        <w:behaviors>
          <w:behavior w:val="content"/>
        </w:behaviors>
        <w:guid w:val="{08ADCB90-FD8E-45F4-B39C-7F5525C44090}"/>
      </w:docPartPr>
      <w:docPartBody>
        <w:p w:rsidR="008A6EE6" w:rsidRDefault="00D624B0" w:rsidP="00D624B0">
          <w:pPr>
            <w:pStyle w:val="8961D5FD317E4DC9A5369FF5DB80FD75"/>
          </w:pPr>
          <w:r>
            <w:t>Contact</w:t>
          </w:r>
        </w:p>
      </w:docPartBody>
    </w:docPart>
    <w:docPart>
      <w:docPartPr>
        <w:name w:val="53D41C06D7334828AA9286A02AB3F322"/>
        <w:category>
          <w:name w:val="General"/>
          <w:gallery w:val="placeholder"/>
        </w:category>
        <w:types>
          <w:type w:val="bbPlcHdr"/>
        </w:types>
        <w:behaviors>
          <w:behavior w:val="content"/>
        </w:behaviors>
        <w:guid w:val="{57C939AB-A652-4413-98B7-41C770850048}"/>
      </w:docPartPr>
      <w:docPartBody>
        <w:p w:rsidR="008A6EE6" w:rsidRDefault="00D624B0" w:rsidP="00D624B0">
          <w:pPr>
            <w:pStyle w:val="53D41C06D7334828AA9286A02AB3F322"/>
          </w:pPr>
          <w:r>
            <w:t>PHONE:</w:t>
          </w:r>
        </w:p>
      </w:docPartBody>
    </w:docPart>
    <w:docPart>
      <w:docPartPr>
        <w:name w:val="699A879C62BD4C45B6E58A0AD638B3B7"/>
        <w:category>
          <w:name w:val="General"/>
          <w:gallery w:val="placeholder"/>
        </w:category>
        <w:types>
          <w:type w:val="bbPlcHdr"/>
        </w:types>
        <w:behaviors>
          <w:behavior w:val="content"/>
        </w:behaviors>
        <w:guid w:val="{658932AA-B763-4D60-9E98-8EBAC4485A90}"/>
      </w:docPartPr>
      <w:docPartBody>
        <w:p w:rsidR="008A6EE6" w:rsidRDefault="00D624B0" w:rsidP="00D624B0">
          <w:pPr>
            <w:pStyle w:val="699A879C62BD4C45B6E58A0AD638B3B7"/>
          </w:pPr>
          <w:r>
            <w:t>EMAIL:</w:t>
          </w:r>
        </w:p>
      </w:docPartBody>
    </w:docPart>
    <w:docPart>
      <w:docPartPr>
        <w:name w:val="CA29DF5304DD434EB72D665752F7B978"/>
        <w:category>
          <w:name w:val="General"/>
          <w:gallery w:val="placeholder"/>
        </w:category>
        <w:types>
          <w:type w:val="bbPlcHdr"/>
        </w:types>
        <w:behaviors>
          <w:behavior w:val="content"/>
        </w:behaviors>
        <w:guid w:val="{7D328C07-CA1D-418B-8DD5-CB65ABCAC5B3}"/>
      </w:docPartPr>
      <w:docPartBody>
        <w:p w:rsidR="008A6EE6" w:rsidRDefault="00D624B0" w:rsidP="00D624B0">
          <w:pPr>
            <w:pStyle w:val="CA29DF5304DD434EB72D665752F7B978"/>
          </w:pPr>
          <w:r>
            <w:t>Contact</w:t>
          </w:r>
        </w:p>
      </w:docPartBody>
    </w:docPart>
    <w:docPart>
      <w:docPartPr>
        <w:name w:val="4D0E95539C2E4D30B05FCA6AB8E165B5"/>
        <w:category>
          <w:name w:val="General"/>
          <w:gallery w:val="placeholder"/>
        </w:category>
        <w:types>
          <w:type w:val="bbPlcHdr"/>
        </w:types>
        <w:behaviors>
          <w:behavior w:val="content"/>
        </w:behaviors>
        <w:guid w:val="{0C649131-A5C3-49CF-BF68-2DBD90F02D3A}"/>
      </w:docPartPr>
      <w:docPartBody>
        <w:p w:rsidR="008A6EE6" w:rsidRDefault="00D624B0" w:rsidP="00D624B0">
          <w:pPr>
            <w:pStyle w:val="4D0E95539C2E4D30B05FCA6AB8E165B5"/>
          </w:pPr>
          <w:r>
            <w:t>PHONE:</w:t>
          </w:r>
        </w:p>
      </w:docPartBody>
    </w:docPart>
    <w:docPart>
      <w:docPartPr>
        <w:name w:val="2EDE6D9E91104AEE8ABB2ECF3E580ECE"/>
        <w:category>
          <w:name w:val="General"/>
          <w:gallery w:val="placeholder"/>
        </w:category>
        <w:types>
          <w:type w:val="bbPlcHdr"/>
        </w:types>
        <w:behaviors>
          <w:behavior w:val="content"/>
        </w:behaviors>
        <w:guid w:val="{9EEB3B6E-E23F-46C8-8F00-6C7D2DAC29F7}"/>
      </w:docPartPr>
      <w:docPartBody>
        <w:p w:rsidR="008A6EE6" w:rsidRDefault="00D624B0" w:rsidP="00D624B0">
          <w:pPr>
            <w:pStyle w:val="2EDE6D9E91104AEE8ABB2ECF3E580ECE"/>
          </w:pPr>
          <w:r>
            <w:t>EMAIL:</w:t>
          </w:r>
        </w:p>
      </w:docPartBody>
    </w:docPart>
    <w:docPart>
      <w:docPartPr>
        <w:name w:val="9B11BA524F1845878C5E09C11AD15FA2"/>
        <w:category>
          <w:name w:val="General"/>
          <w:gallery w:val="placeholder"/>
        </w:category>
        <w:types>
          <w:type w:val="bbPlcHdr"/>
        </w:types>
        <w:behaviors>
          <w:behavior w:val="content"/>
        </w:behaviors>
        <w:guid w:val="{35C87D39-9323-4B3D-AC7E-CF1F5C01E03C}"/>
      </w:docPartPr>
      <w:docPartBody>
        <w:p w:rsidR="008A6EE6" w:rsidRDefault="00D624B0" w:rsidP="00D624B0">
          <w:pPr>
            <w:pStyle w:val="9B11BA524F1845878C5E09C11AD15FA2"/>
          </w:pPr>
          <w:r>
            <w:t>Contact</w:t>
          </w:r>
        </w:p>
      </w:docPartBody>
    </w:docPart>
    <w:docPart>
      <w:docPartPr>
        <w:name w:val="7C01D7D863814AA991E544849E97E056"/>
        <w:category>
          <w:name w:val="General"/>
          <w:gallery w:val="placeholder"/>
        </w:category>
        <w:types>
          <w:type w:val="bbPlcHdr"/>
        </w:types>
        <w:behaviors>
          <w:behavior w:val="content"/>
        </w:behaviors>
        <w:guid w:val="{756528F2-E898-4DAF-BF65-C42638BB9A3F}"/>
      </w:docPartPr>
      <w:docPartBody>
        <w:p w:rsidR="008A6EE6" w:rsidRDefault="00D624B0" w:rsidP="00D624B0">
          <w:pPr>
            <w:pStyle w:val="7C01D7D863814AA991E544849E97E056"/>
          </w:pPr>
          <w:r>
            <w:t>PHONE:</w:t>
          </w:r>
        </w:p>
      </w:docPartBody>
    </w:docPart>
    <w:docPart>
      <w:docPartPr>
        <w:name w:val="41EAA6AAEF264A648A995182164BC430"/>
        <w:category>
          <w:name w:val="General"/>
          <w:gallery w:val="placeholder"/>
        </w:category>
        <w:types>
          <w:type w:val="bbPlcHdr"/>
        </w:types>
        <w:behaviors>
          <w:behavior w:val="content"/>
        </w:behaviors>
        <w:guid w:val="{3DCA8653-1683-499B-BF38-31A40EECC346}"/>
      </w:docPartPr>
      <w:docPartBody>
        <w:p w:rsidR="008A6EE6" w:rsidRDefault="00D624B0" w:rsidP="00D624B0">
          <w:pPr>
            <w:pStyle w:val="41EAA6AAEF264A648A995182164BC430"/>
          </w:pPr>
          <w:r>
            <w:t>EMAIL:</w:t>
          </w:r>
        </w:p>
      </w:docPartBody>
    </w:docPart>
    <w:docPart>
      <w:docPartPr>
        <w:name w:val="3A53627E0D47492F91583F0D7D0E67EF"/>
        <w:category>
          <w:name w:val="General"/>
          <w:gallery w:val="placeholder"/>
        </w:category>
        <w:types>
          <w:type w:val="bbPlcHdr"/>
        </w:types>
        <w:behaviors>
          <w:behavior w:val="content"/>
        </w:behaviors>
        <w:guid w:val="{F147671E-7A03-4D86-A6E4-B3B60824AB10}"/>
      </w:docPartPr>
      <w:docPartBody>
        <w:p w:rsidR="008A6EE6" w:rsidRDefault="00D624B0" w:rsidP="00D624B0">
          <w:pPr>
            <w:pStyle w:val="3A53627E0D47492F91583F0D7D0E67EF"/>
          </w:pPr>
          <w:r>
            <w:t>Contact</w:t>
          </w:r>
        </w:p>
      </w:docPartBody>
    </w:docPart>
    <w:docPart>
      <w:docPartPr>
        <w:name w:val="AAE2165A94FD46A59181411B0F41C5FD"/>
        <w:category>
          <w:name w:val="General"/>
          <w:gallery w:val="placeholder"/>
        </w:category>
        <w:types>
          <w:type w:val="bbPlcHdr"/>
        </w:types>
        <w:behaviors>
          <w:behavior w:val="content"/>
        </w:behaviors>
        <w:guid w:val="{543C4C88-7B1A-4302-BD8F-435853C5A7B5}"/>
      </w:docPartPr>
      <w:docPartBody>
        <w:p w:rsidR="008A6EE6" w:rsidRDefault="00D624B0" w:rsidP="00D624B0">
          <w:pPr>
            <w:pStyle w:val="AAE2165A94FD46A59181411B0F41C5FD"/>
          </w:pPr>
          <w:r>
            <w:t>PHONE:</w:t>
          </w:r>
        </w:p>
      </w:docPartBody>
    </w:docPart>
    <w:docPart>
      <w:docPartPr>
        <w:name w:val="580A090647AC418A9123B2B10D90CA60"/>
        <w:category>
          <w:name w:val="General"/>
          <w:gallery w:val="placeholder"/>
        </w:category>
        <w:types>
          <w:type w:val="bbPlcHdr"/>
        </w:types>
        <w:behaviors>
          <w:behavior w:val="content"/>
        </w:behaviors>
        <w:guid w:val="{9D2EB367-53C7-49B8-AD0C-882C545D4E9A}"/>
      </w:docPartPr>
      <w:docPartBody>
        <w:p w:rsidR="008A6EE6" w:rsidRDefault="00D624B0" w:rsidP="00D624B0">
          <w:pPr>
            <w:pStyle w:val="580A090647AC418A9123B2B10D90CA60"/>
          </w:pPr>
          <w:r>
            <w:t>EMAIL:</w:t>
          </w:r>
        </w:p>
      </w:docPartBody>
    </w:docPart>
    <w:docPart>
      <w:docPartPr>
        <w:name w:val="CB5FBFADD0AB4892A0C1B13266A0FB3E"/>
        <w:category>
          <w:name w:val="General"/>
          <w:gallery w:val="placeholder"/>
        </w:category>
        <w:types>
          <w:type w:val="bbPlcHdr"/>
        </w:types>
        <w:behaviors>
          <w:behavior w:val="content"/>
        </w:behaviors>
        <w:guid w:val="{9AA86AC1-64E0-4BE0-8F63-45E647628E54}"/>
      </w:docPartPr>
      <w:docPartBody>
        <w:p w:rsidR="008A6EE6" w:rsidRDefault="00D624B0" w:rsidP="00D624B0">
          <w:pPr>
            <w:pStyle w:val="CB5FBFADD0AB4892A0C1B13266A0FB3E"/>
          </w:pPr>
          <w:r>
            <w:t>Contact</w:t>
          </w:r>
        </w:p>
      </w:docPartBody>
    </w:docPart>
    <w:docPart>
      <w:docPartPr>
        <w:name w:val="A18B478F5A2D4566ABAEB9C4B88FBD02"/>
        <w:category>
          <w:name w:val="General"/>
          <w:gallery w:val="placeholder"/>
        </w:category>
        <w:types>
          <w:type w:val="bbPlcHdr"/>
        </w:types>
        <w:behaviors>
          <w:behavior w:val="content"/>
        </w:behaviors>
        <w:guid w:val="{4C29311E-3200-4E27-99E8-77DC862D545C}"/>
      </w:docPartPr>
      <w:docPartBody>
        <w:p w:rsidR="008A6EE6" w:rsidRDefault="00D624B0" w:rsidP="00D624B0">
          <w:pPr>
            <w:pStyle w:val="A18B478F5A2D4566ABAEB9C4B88FBD02"/>
          </w:pPr>
          <w:r>
            <w:t>PHONE:</w:t>
          </w:r>
        </w:p>
      </w:docPartBody>
    </w:docPart>
    <w:docPart>
      <w:docPartPr>
        <w:name w:val="7AA893995F0D469DBB73AA9B26042CE2"/>
        <w:category>
          <w:name w:val="General"/>
          <w:gallery w:val="placeholder"/>
        </w:category>
        <w:types>
          <w:type w:val="bbPlcHdr"/>
        </w:types>
        <w:behaviors>
          <w:behavior w:val="content"/>
        </w:behaviors>
        <w:guid w:val="{E8606FD2-818D-42E7-8E88-A97F37141377}"/>
      </w:docPartPr>
      <w:docPartBody>
        <w:p w:rsidR="008A6EE6" w:rsidRDefault="00D624B0" w:rsidP="00D624B0">
          <w:pPr>
            <w:pStyle w:val="7AA893995F0D469DBB73AA9B26042CE2"/>
          </w:pPr>
          <w:r>
            <w:t>EMAIL:</w:t>
          </w:r>
        </w:p>
      </w:docPartBody>
    </w:docPart>
    <w:docPart>
      <w:docPartPr>
        <w:name w:val="0889CBC5B9BE4CC489DAA9DF8DE48FD1"/>
        <w:category>
          <w:name w:val="General"/>
          <w:gallery w:val="placeholder"/>
        </w:category>
        <w:types>
          <w:type w:val="bbPlcHdr"/>
        </w:types>
        <w:behaviors>
          <w:behavior w:val="content"/>
        </w:behaviors>
        <w:guid w:val="{57114A64-7213-43ED-B5DA-6715424F72EF}"/>
      </w:docPartPr>
      <w:docPartBody>
        <w:p w:rsidR="008A6EE6" w:rsidRDefault="00D624B0" w:rsidP="00D624B0">
          <w:pPr>
            <w:pStyle w:val="0889CBC5B9BE4CC489DAA9DF8DE48FD1"/>
          </w:pPr>
          <w:r>
            <w:t>Contact</w:t>
          </w:r>
        </w:p>
      </w:docPartBody>
    </w:docPart>
    <w:docPart>
      <w:docPartPr>
        <w:name w:val="4F00C8BDAE124C8593B8076B9FECFBD9"/>
        <w:category>
          <w:name w:val="General"/>
          <w:gallery w:val="placeholder"/>
        </w:category>
        <w:types>
          <w:type w:val="bbPlcHdr"/>
        </w:types>
        <w:behaviors>
          <w:behavior w:val="content"/>
        </w:behaviors>
        <w:guid w:val="{BC7EAB7E-EF51-4B9E-8C0C-2F93C8F218E2}"/>
      </w:docPartPr>
      <w:docPartBody>
        <w:p w:rsidR="008A6EE6" w:rsidRDefault="00D624B0" w:rsidP="00D624B0">
          <w:pPr>
            <w:pStyle w:val="4F00C8BDAE124C8593B8076B9FECFBD9"/>
          </w:pPr>
          <w:r>
            <w:t>PHONE:</w:t>
          </w:r>
        </w:p>
      </w:docPartBody>
    </w:docPart>
    <w:docPart>
      <w:docPartPr>
        <w:name w:val="6F9FCC0443544FD48E8A606F72637800"/>
        <w:category>
          <w:name w:val="General"/>
          <w:gallery w:val="placeholder"/>
        </w:category>
        <w:types>
          <w:type w:val="bbPlcHdr"/>
        </w:types>
        <w:behaviors>
          <w:behavior w:val="content"/>
        </w:behaviors>
        <w:guid w:val="{3ADCB5A8-3F27-48A4-81BF-566C62A3893F}"/>
      </w:docPartPr>
      <w:docPartBody>
        <w:p w:rsidR="008A6EE6" w:rsidRDefault="00D624B0" w:rsidP="00D624B0">
          <w:pPr>
            <w:pStyle w:val="6F9FCC0443544FD48E8A606F72637800"/>
          </w:pPr>
          <w:r>
            <w:t>EMAIL:</w:t>
          </w:r>
        </w:p>
      </w:docPartBody>
    </w:docPart>
    <w:docPart>
      <w:docPartPr>
        <w:name w:val="1817C4E20D2C4437B92B1E6727E4B723"/>
        <w:category>
          <w:name w:val="General"/>
          <w:gallery w:val="placeholder"/>
        </w:category>
        <w:types>
          <w:type w:val="bbPlcHdr"/>
        </w:types>
        <w:behaviors>
          <w:behavior w:val="content"/>
        </w:behaviors>
        <w:guid w:val="{96679938-0786-4D2E-972B-61965E3361B2}"/>
      </w:docPartPr>
      <w:docPartBody>
        <w:p w:rsidR="00000000" w:rsidRDefault="008A6EE6" w:rsidP="008A6EE6">
          <w:pPr>
            <w:pStyle w:val="1817C4E20D2C4437B92B1E6727E4B723"/>
          </w:pPr>
          <w:r>
            <w:t>Contact</w:t>
          </w:r>
        </w:p>
      </w:docPartBody>
    </w:docPart>
    <w:docPart>
      <w:docPartPr>
        <w:name w:val="69BDE682932443FC898F828743340AC3"/>
        <w:category>
          <w:name w:val="General"/>
          <w:gallery w:val="placeholder"/>
        </w:category>
        <w:types>
          <w:type w:val="bbPlcHdr"/>
        </w:types>
        <w:behaviors>
          <w:behavior w:val="content"/>
        </w:behaviors>
        <w:guid w:val="{879F4445-6090-4844-986A-C6CDB2BD13C0}"/>
      </w:docPartPr>
      <w:docPartBody>
        <w:p w:rsidR="00000000" w:rsidRDefault="008A6EE6" w:rsidP="008A6EE6">
          <w:pPr>
            <w:pStyle w:val="69BDE682932443FC898F828743340AC3"/>
          </w:pPr>
          <w:r>
            <w:t>PHONE:</w:t>
          </w:r>
        </w:p>
      </w:docPartBody>
    </w:docPart>
    <w:docPart>
      <w:docPartPr>
        <w:name w:val="922FA661FDFD4508B79FDB3E678CCE7C"/>
        <w:category>
          <w:name w:val="General"/>
          <w:gallery w:val="placeholder"/>
        </w:category>
        <w:types>
          <w:type w:val="bbPlcHdr"/>
        </w:types>
        <w:behaviors>
          <w:behavior w:val="content"/>
        </w:behaviors>
        <w:guid w:val="{21BACCE8-4F1A-4DC6-89B8-80D8E5BC8658}"/>
      </w:docPartPr>
      <w:docPartBody>
        <w:p w:rsidR="00000000" w:rsidRDefault="008A6EE6" w:rsidP="008A6EE6">
          <w:pPr>
            <w:pStyle w:val="922FA661FDFD4508B79FDB3E678CCE7C"/>
          </w:pPr>
          <w:r>
            <w:t>EMAIL:</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Meiryo">
    <w:charset w:val="80"/>
    <w:family w:val="swiss"/>
    <w:pitch w:val="variable"/>
    <w:sig w:usb0="E00002FF" w:usb1="6AC7FFFF" w:usb2="08000012" w:usb3="00000000" w:csb0="0002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Interstate Regular">
    <w:panose1 w:val="02000503020000020004"/>
    <w:charset w:val="00"/>
    <w:family w:val="modern"/>
    <w:notTrueType/>
    <w:pitch w:val="variable"/>
    <w:sig w:usb0="800000AF" w:usb1="5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comments="0"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5BE2"/>
    <w:rsid w:val="00220FC4"/>
    <w:rsid w:val="002723B8"/>
    <w:rsid w:val="002A0B2E"/>
    <w:rsid w:val="002C4385"/>
    <w:rsid w:val="00370C25"/>
    <w:rsid w:val="004021DF"/>
    <w:rsid w:val="004772A5"/>
    <w:rsid w:val="00514C6B"/>
    <w:rsid w:val="0056653E"/>
    <w:rsid w:val="00593BCE"/>
    <w:rsid w:val="0059668E"/>
    <w:rsid w:val="00645E62"/>
    <w:rsid w:val="00744260"/>
    <w:rsid w:val="00764CE9"/>
    <w:rsid w:val="00805BE2"/>
    <w:rsid w:val="00805E8E"/>
    <w:rsid w:val="008061B9"/>
    <w:rsid w:val="00874599"/>
    <w:rsid w:val="008A6EE6"/>
    <w:rsid w:val="0095492B"/>
    <w:rsid w:val="00A50AC4"/>
    <w:rsid w:val="00A94F6D"/>
    <w:rsid w:val="00C410F9"/>
    <w:rsid w:val="00D624B0"/>
    <w:rsid w:val="00D908E2"/>
    <w:rsid w:val="00E44254"/>
    <w:rsid w:val="00EC55D3"/>
    <w:rsid w:val="00F758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qFormat/>
    <w:pPr>
      <w:keepNext/>
      <w:keepLines/>
      <w:pBdr>
        <w:bottom w:val="single" w:sz="8" w:space="1" w:color="4472C4" w:themeColor="accent1"/>
      </w:pBdr>
      <w:spacing w:before="240" w:after="120" w:line="240" w:lineRule="auto"/>
      <w:outlineLvl w:val="1"/>
    </w:pPr>
    <w:rPr>
      <w:rFonts w:asciiTheme="majorHAnsi" w:eastAsiaTheme="majorEastAsia" w:hAnsiTheme="majorHAnsi" w:cstheme="majorBidi"/>
      <w:b/>
      <w:bCs/>
      <w:caps/>
      <w:szCs w:val="26"/>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DE25343F00E444293FDA77FFA588781">
    <w:name w:val="EDE25343F00E444293FDA77FFA588781"/>
  </w:style>
  <w:style w:type="paragraph" w:customStyle="1" w:styleId="FE84C18BF0B74F9AB3AB143F4B868F09">
    <w:name w:val="FE84C18BF0B74F9AB3AB143F4B868F09"/>
  </w:style>
  <w:style w:type="paragraph" w:customStyle="1" w:styleId="3631E2C321B649F9815C176D9EDEBFDF">
    <w:name w:val="3631E2C321B649F9815C176D9EDEBFDF"/>
  </w:style>
  <w:style w:type="paragraph" w:customStyle="1" w:styleId="F9A6FF16C08E4492AE32716F61C90CF2">
    <w:name w:val="F9A6FF16C08E4492AE32716F61C90CF2"/>
  </w:style>
  <w:style w:type="paragraph" w:customStyle="1" w:styleId="AC7B0E87D82445459EF1C8649754A75C">
    <w:name w:val="AC7B0E87D82445459EF1C8649754A75C"/>
  </w:style>
  <w:style w:type="paragraph" w:customStyle="1" w:styleId="91D46D8E1C7C4EF0B7DF1D0C9ECA3C3A">
    <w:name w:val="91D46D8E1C7C4EF0B7DF1D0C9ECA3C3A"/>
  </w:style>
  <w:style w:type="paragraph" w:customStyle="1" w:styleId="F2B7CA2428D543FFA82CA6BD35DD70D8">
    <w:name w:val="F2B7CA2428D543FFA82CA6BD35DD70D8"/>
  </w:style>
  <w:style w:type="paragraph" w:customStyle="1" w:styleId="8FBB4F82545A4831A74CC976B2ABFF06">
    <w:name w:val="8FBB4F82545A4831A74CC976B2ABFF06"/>
  </w:style>
  <w:style w:type="paragraph" w:customStyle="1" w:styleId="0A9180F776784FCA8C4B985F0CDF44F2">
    <w:name w:val="0A9180F776784FCA8C4B985F0CDF44F2"/>
  </w:style>
  <w:style w:type="paragraph" w:customStyle="1" w:styleId="41CA7E0D97DE4CD3ACD0EBC8E66FD43C">
    <w:name w:val="41CA7E0D97DE4CD3ACD0EBC8E66FD43C"/>
  </w:style>
  <w:style w:type="character" w:styleId="Hyperlink">
    <w:name w:val="Hyperlink"/>
    <w:basedOn w:val="DefaultParagraphFont"/>
    <w:uiPriority w:val="99"/>
    <w:unhideWhenUsed/>
    <w:rPr>
      <w:color w:val="C45911" w:themeColor="accent2" w:themeShade="BF"/>
      <w:u w:val="single"/>
    </w:rPr>
  </w:style>
  <w:style w:type="paragraph" w:customStyle="1" w:styleId="0AD659B9A1054669B433E220F06EE5C6">
    <w:name w:val="0AD659B9A1054669B433E220F06EE5C6"/>
  </w:style>
  <w:style w:type="paragraph" w:customStyle="1" w:styleId="0F58BD7338EA497BA4C3E9FFD04FDDA8">
    <w:name w:val="0F58BD7338EA497BA4C3E9FFD04FDDA8"/>
  </w:style>
  <w:style w:type="paragraph" w:customStyle="1" w:styleId="34511974D43947D288EC20C73C1AA02C">
    <w:name w:val="34511974D43947D288EC20C73C1AA02C"/>
  </w:style>
  <w:style w:type="paragraph" w:customStyle="1" w:styleId="63FFA4B204F44180A5DD9EAC71465156">
    <w:name w:val="63FFA4B204F44180A5DD9EAC71465156"/>
  </w:style>
  <w:style w:type="paragraph" w:customStyle="1" w:styleId="D2FAE2AF1EC64482B8DAADCB1600F8AC">
    <w:name w:val="D2FAE2AF1EC64482B8DAADCB1600F8AC"/>
  </w:style>
  <w:style w:type="paragraph" w:customStyle="1" w:styleId="263478F1F6A54E0CA7F3EB616B827432">
    <w:name w:val="263478F1F6A54E0CA7F3EB616B827432"/>
  </w:style>
  <w:style w:type="paragraph" w:customStyle="1" w:styleId="B512FAD6B6ED4D418856853FA38B79C6">
    <w:name w:val="B512FAD6B6ED4D418856853FA38B79C6"/>
  </w:style>
  <w:style w:type="paragraph" w:customStyle="1" w:styleId="554A2B6B7CC248DFB3F1B7CA9135DE4F">
    <w:name w:val="554A2B6B7CC248DFB3F1B7CA9135DE4F"/>
  </w:style>
  <w:style w:type="paragraph" w:customStyle="1" w:styleId="5C285A94E6854B72B07979674DABA99E">
    <w:name w:val="5C285A94E6854B72B07979674DABA99E"/>
  </w:style>
  <w:style w:type="paragraph" w:customStyle="1" w:styleId="77574029573A42F8A82A9B9FA3E537EA">
    <w:name w:val="77574029573A42F8A82A9B9FA3E537EA"/>
  </w:style>
  <w:style w:type="paragraph" w:customStyle="1" w:styleId="9088D6B88F17416087219D1E44ACB412">
    <w:name w:val="9088D6B88F17416087219D1E44ACB412"/>
  </w:style>
  <w:style w:type="paragraph" w:customStyle="1" w:styleId="06B6E2036E2942E4B7B4E0C8528995E5">
    <w:name w:val="06B6E2036E2942E4B7B4E0C8528995E5"/>
  </w:style>
  <w:style w:type="paragraph" w:customStyle="1" w:styleId="54F8D4E0F854459EB0CF09FE324FEBA2">
    <w:name w:val="54F8D4E0F854459EB0CF09FE324FEBA2"/>
  </w:style>
  <w:style w:type="paragraph" w:customStyle="1" w:styleId="6F894D5EE26E41DEAC92209FCD343C59">
    <w:name w:val="6F894D5EE26E41DEAC92209FCD343C59"/>
  </w:style>
  <w:style w:type="paragraph" w:customStyle="1" w:styleId="F429A7E0BA9F43508076796404B7BA8B">
    <w:name w:val="F429A7E0BA9F43508076796404B7BA8B"/>
  </w:style>
  <w:style w:type="paragraph" w:customStyle="1" w:styleId="F780A4BA6AB4438AA2759C17BC3EE993">
    <w:name w:val="F780A4BA6AB4438AA2759C17BC3EE993"/>
  </w:style>
  <w:style w:type="paragraph" w:customStyle="1" w:styleId="23772031394A4112AC4BE5F70AF490DB">
    <w:name w:val="23772031394A4112AC4BE5F70AF490DB"/>
  </w:style>
  <w:style w:type="paragraph" w:customStyle="1" w:styleId="103EC96131914133A29EDBCEB43996D2">
    <w:name w:val="103EC96131914133A29EDBCEB43996D2"/>
  </w:style>
  <w:style w:type="paragraph" w:customStyle="1" w:styleId="EB1E73FCB4264E6493E1A5AFA3AD4EB2">
    <w:name w:val="EB1E73FCB4264E6493E1A5AFA3AD4EB2"/>
  </w:style>
  <w:style w:type="paragraph" w:customStyle="1" w:styleId="E5684C4AECDE424ABEF7ED096CAAA636">
    <w:name w:val="E5684C4AECDE424ABEF7ED096CAAA636"/>
  </w:style>
  <w:style w:type="paragraph" w:customStyle="1" w:styleId="BB31C3F8B17E4A7DA17E5D3293952E9A">
    <w:name w:val="BB31C3F8B17E4A7DA17E5D3293952E9A"/>
  </w:style>
  <w:style w:type="paragraph" w:customStyle="1" w:styleId="9B02C5F0BBD34F53881A97B8FFCDD201">
    <w:name w:val="9B02C5F0BBD34F53881A97B8FFCDD201"/>
  </w:style>
  <w:style w:type="paragraph" w:customStyle="1" w:styleId="75B548C55FC94FC18FF70B6CB5B2B193">
    <w:name w:val="75B548C55FC94FC18FF70B6CB5B2B193"/>
  </w:style>
  <w:style w:type="paragraph" w:customStyle="1" w:styleId="CB978B1223F943B0B4CA7A04A644961C">
    <w:name w:val="CB978B1223F943B0B4CA7A04A644961C"/>
  </w:style>
  <w:style w:type="paragraph" w:customStyle="1" w:styleId="9C88D2AC987C4FAB9807857CC438DD08">
    <w:name w:val="9C88D2AC987C4FAB9807857CC438DD08"/>
  </w:style>
  <w:style w:type="paragraph" w:customStyle="1" w:styleId="E8C424A7F75B4BE3A7491240A81B933D">
    <w:name w:val="E8C424A7F75B4BE3A7491240A81B933D"/>
  </w:style>
  <w:style w:type="paragraph" w:customStyle="1" w:styleId="640A59E4D0EA4AC18DFCA291804BCB8D">
    <w:name w:val="640A59E4D0EA4AC18DFCA291804BCB8D"/>
  </w:style>
  <w:style w:type="paragraph" w:customStyle="1" w:styleId="CDD7133FBFF64A82ACFD6C2493F9FD2C">
    <w:name w:val="CDD7133FBFF64A82ACFD6C2493F9FD2C"/>
  </w:style>
  <w:style w:type="paragraph" w:customStyle="1" w:styleId="3122A52FAA25442B982A307206BD2437">
    <w:name w:val="3122A52FAA25442B982A307206BD2437"/>
  </w:style>
  <w:style w:type="paragraph" w:customStyle="1" w:styleId="DC8873DE074A498E8E540C4EED8486EA">
    <w:name w:val="DC8873DE074A498E8E540C4EED8486EA"/>
  </w:style>
  <w:style w:type="character" w:customStyle="1" w:styleId="Heading2Char">
    <w:name w:val="Heading 2 Char"/>
    <w:basedOn w:val="DefaultParagraphFont"/>
    <w:link w:val="Heading2"/>
    <w:uiPriority w:val="9"/>
    <w:rPr>
      <w:rFonts w:asciiTheme="majorHAnsi" w:eastAsiaTheme="majorEastAsia" w:hAnsiTheme="majorHAnsi" w:cstheme="majorBidi"/>
      <w:b/>
      <w:bCs/>
      <w:caps/>
      <w:szCs w:val="26"/>
      <w:lang w:eastAsia="ja-JP"/>
    </w:rPr>
  </w:style>
  <w:style w:type="paragraph" w:customStyle="1" w:styleId="21ACD8E5ED174B629F634E85346ABEFE">
    <w:name w:val="21ACD8E5ED174B629F634E85346ABEFE"/>
  </w:style>
  <w:style w:type="paragraph" w:customStyle="1" w:styleId="4AE067A6C3B6468C823D367F3BCF1877">
    <w:name w:val="4AE067A6C3B6468C823D367F3BCF1877"/>
    <w:rsid w:val="00220FC4"/>
  </w:style>
  <w:style w:type="paragraph" w:customStyle="1" w:styleId="7E8D4C39EC8847CD8B32E78DAF51A04C">
    <w:name w:val="7E8D4C39EC8847CD8B32E78DAF51A04C"/>
    <w:rsid w:val="00220FC4"/>
  </w:style>
  <w:style w:type="paragraph" w:customStyle="1" w:styleId="ED501FB341B34DE59EFC83A5D0A0BA63">
    <w:name w:val="ED501FB341B34DE59EFC83A5D0A0BA63"/>
    <w:rsid w:val="0059668E"/>
  </w:style>
  <w:style w:type="paragraph" w:customStyle="1" w:styleId="3FFE1610AD9A4F6F8FDACD2D23B6AC87">
    <w:name w:val="3FFE1610AD9A4F6F8FDACD2D23B6AC87"/>
    <w:rsid w:val="0059668E"/>
  </w:style>
  <w:style w:type="paragraph" w:customStyle="1" w:styleId="21D85CD32EB44BE5838C0C8AF020E213">
    <w:name w:val="21D85CD32EB44BE5838C0C8AF020E213"/>
    <w:rsid w:val="0059668E"/>
  </w:style>
  <w:style w:type="paragraph" w:customStyle="1" w:styleId="C945FB1951A74DA6A7202C4FA02AC426">
    <w:name w:val="C945FB1951A74DA6A7202C4FA02AC426"/>
    <w:rsid w:val="00593BCE"/>
  </w:style>
  <w:style w:type="paragraph" w:customStyle="1" w:styleId="1C895271B62B480495A705732F4B1988">
    <w:name w:val="1C895271B62B480495A705732F4B1988"/>
    <w:rsid w:val="00593BCE"/>
  </w:style>
  <w:style w:type="paragraph" w:customStyle="1" w:styleId="F868D451C7314145865336D9F749327B">
    <w:name w:val="F868D451C7314145865336D9F749327B"/>
    <w:rsid w:val="00593BCE"/>
  </w:style>
  <w:style w:type="paragraph" w:customStyle="1" w:styleId="FFE15DF17B624AEDBAA58809997DC2BF">
    <w:name w:val="FFE15DF17B624AEDBAA58809997DC2BF"/>
    <w:rsid w:val="00593BCE"/>
  </w:style>
  <w:style w:type="paragraph" w:customStyle="1" w:styleId="99CAA8713011425D8009EEADFCF42237">
    <w:name w:val="99CAA8713011425D8009EEADFCF42237"/>
    <w:rsid w:val="004772A5"/>
  </w:style>
  <w:style w:type="paragraph" w:customStyle="1" w:styleId="D9D57E973DD54BA4AD8C752D7BADC800">
    <w:name w:val="D9D57E973DD54BA4AD8C752D7BADC800"/>
    <w:rsid w:val="004772A5"/>
  </w:style>
  <w:style w:type="paragraph" w:customStyle="1" w:styleId="729B6059896144D9BE32C7F7F837ABE3">
    <w:name w:val="729B6059896144D9BE32C7F7F837ABE3"/>
    <w:rsid w:val="004772A5"/>
  </w:style>
  <w:style w:type="paragraph" w:customStyle="1" w:styleId="272CA36858AD49C1B819673536393BC6">
    <w:name w:val="272CA36858AD49C1B819673536393BC6"/>
    <w:rsid w:val="004772A5"/>
  </w:style>
  <w:style w:type="paragraph" w:customStyle="1" w:styleId="2974529841C0484FAF7FFB5B3B05EE90">
    <w:name w:val="2974529841C0484FAF7FFB5B3B05EE90"/>
    <w:rsid w:val="004772A5"/>
  </w:style>
  <w:style w:type="paragraph" w:customStyle="1" w:styleId="C82FEFB4024B47FB8B0895EE66C8EA49">
    <w:name w:val="C82FEFB4024B47FB8B0895EE66C8EA49"/>
    <w:rsid w:val="004772A5"/>
  </w:style>
  <w:style w:type="paragraph" w:customStyle="1" w:styleId="5518B88A11E343A082E8185D7DC8A73A">
    <w:name w:val="5518B88A11E343A082E8185D7DC8A73A"/>
    <w:rsid w:val="004772A5"/>
  </w:style>
  <w:style w:type="paragraph" w:customStyle="1" w:styleId="626C0AB4CBD44B44ADF1C0ACE1C4C53F">
    <w:name w:val="626C0AB4CBD44B44ADF1C0ACE1C4C53F"/>
    <w:rsid w:val="004772A5"/>
  </w:style>
  <w:style w:type="paragraph" w:customStyle="1" w:styleId="703B11B8C94341DAAAF211BCDABC1B9D">
    <w:name w:val="703B11B8C94341DAAAF211BCDABC1B9D"/>
    <w:rsid w:val="004772A5"/>
  </w:style>
  <w:style w:type="paragraph" w:customStyle="1" w:styleId="09D0984223F94B81ABE2CFAE6B1FBDD6">
    <w:name w:val="09D0984223F94B81ABE2CFAE6B1FBDD6"/>
    <w:rsid w:val="004772A5"/>
  </w:style>
  <w:style w:type="paragraph" w:customStyle="1" w:styleId="72C6D458CA974204BBEE19745F22C454">
    <w:name w:val="72C6D458CA974204BBEE19745F22C454"/>
    <w:rsid w:val="004772A5"/>
  </w:style>
  <w:style w:type="paragraph" w:customStyle="1" w:styleId="84EA50DCDF88407A979FB00D049D2CAC">
    <w:name w:val="84EA50DCDF88407A979FB00D049D2CAC"/>
    <w:rsid w:val="004772A5"/>
  </w:style>
  <w:style w:type="paragraph" w:customStyle="1" w:styleId="A6FF71FFA0ED4A3A90DF6609041E67D2">
    <w:name w:val="A6FF71FFA0ED4A3A90DF6609041E67D2"/>
    <w:rsid w:val="004772A5"/>
  </w:style>
  <w:style w:type="paragraph" w:customStyle="1" w:styleId="4E286C17899F49BB8387B5C1294C85D9">
    <w:name w:val="4E286C17899F49BB8387B5C1294C85D9"/>
    <w:rsid w:val="004772A5"/>
  </w:style>
  <w:style w:type="paragraph" w:customStyle="1" w:styleId="3D156C93863C4842A717AB7DD455E64A">
    <w:name w:val="3D156C93863C4842A717AB7DD455E64A"/>
    <w:rsid w:val="004772A5"/>
  </w:style>
  <w:style w:type="paragraph" w:customStyle="1" w:styleId="FCCE654ADD4E482294E78FBEBDD6B841">
    <w:name w:val="FCCE654ADD4E482294E78FBEBDD6B841"/>
    <w:rsid w:val="004772A5"/>
  </w:style>
  <w:style w:type="paragraph" w:customStyle="1" w:styleId="00695891BFB24303979C75FE1F447DC2">
    <w:name w:val="00695891BFB24303979C75FE1F447DC2"/>
    <w:rsid w:val="004772A5"/>
  </w:style>
  <w:style w:type="paragraph" w:customStyle="1" w:styleId="9B128FB05BB548C6955F2E9FFA82DC0B">
    <w:name w:val="9B128FB05BB548C6955F2E9FFA82DC0B"/>
    <w:rsid w:val="004772A5"/>
  </w:style>
  <w:style w:type="paragraph" w:customStyle="1" w:styleId="762829C8294246268278AC299905BDC9">
    <w:name w:val="762829C8294246268278AC299905BDC9"/>
    <w:rsid w:val="004772A5"/>
  </w:style>
  <w:style w:type="paragraph" w:customStyle="1" w:styleId="BB8762BD2E934A70AD868DB0103DE52E">
    <w:name w:val="BB8762BD2E934A70AD868DB0103DE52E"/>
    <w:rsid w:val="004772A5"/>
  </w:style>
  <w:style w:type="paragraph" w:customStyle="1" w:styleId="5E9B276E86FC4E8F8D814D967C6520FC">
    <w:name w:val="5E9B276E86FC4E8F8D814D967C6520FC"/>
    <w:rsid w:val="004772A5"/>
  </w:style>
  <w:style w:type="paragraph" w:customStyle="1" w:styleId="587581168BDB4FEDB7D229AE989FD8C7">
    <w:name w:val="587581168BDB4FEDB7D229AE989FD8C7"/>
    <w:rsid w:val="00D624B0"/>
  </w:style>
  <w:style w:type="paragraph" w:customStyle="1" w:styleId="6387EE44BF74480F922AC18C3C3651C8">
    <w:name w:val="6387EE44BF74480F922AC18C3C3651C8"/>
    <w:rsid w:val="00D624B0"/>
  </w:style>
  <w:style w:type="paragraph" w:customStyle="1" w:styleId="82F477AC69AF4E42BC249F40EC078270">
    <w:name w:val="82F477AC69AF4E42BC249F40EC078270"/>
    <w:rsid w:val="00D624B0"/>
  </w:style>
  <w:style w:type="paragraph" w:customStyle="1" w:styleId="8BB14C532CBF47DC94AFE0FA4030E301">
    <w:name w:val="8BB14C532CBF47DC94AFE0FA4030E301"/>
    <w:rsid w:val="00D624B0"/>
  </w:style>
  <w:style w:type="paragraph" w:customStyle="1" w:styleId="4B870D3E89C249D59A887E24FBE75504">
    <w:name w:val="4B870D3E89C249D59A887E24FBE75504"/>
    <w:rsid w:val="00D624B0"/>
  </w:style>
  <w:style w:type="paragraph" w:customStyle="1" w:styleId="65A872A8E9FC473DA7642F91608D3317">
    <w:name w:val="65A872A8E9FC473DA7642F91608D3317"/>
    <w:rsid w:val="00D624B0"/>
  </w:style>
  <w:style w:type="paragraph" w:customStyle="1" w:styleId="0010050D0D3B43B5A426FE32AB5C65DD">
    <w:name w:val="0010050D0D3B43B5A426FE32AB5C65DD"/>
    <w:rsid w:val="00D624B0"/>
  </w:style>
  <w:style w:type="paragraph" w:customStyle="1" w:styleId="D35D6F7A471948A3A6DFB946383D2237">
    <w:name w:val="D35D6F7A471948A3A6DFB946383D2237"/>
    <w:rsid w:val="00D624B0"/>
  </w:style>
  <w:style w:type="paragraph" w:customStyle="1" w:styleId="CC6C46F520F9495981451F05D763FD07">
    <w:name w:val="CC6C46F520F9495981451F05D763FD07"/>
    <w:rsid w:val="00D624B0"/>
  </w:style>
  <w:style w:type="paragraph" w:customStyle="1" w:styleId="D00A1DE86E6C4D44B45739B23E2915E9">
    <w:name w:val="D00A1DE86E6C4D44B45739B23E2915E9"/>
    <w:rsid w:val="00D624B0"/>
  </w:style>
  <w:style w:type="paragraph" w:customStyle="1" w:styleId="781CE97933FF401B9BEA0ED626E1E15C">
    <w:name w:val="781CE97933FF401B9BEA0ED626E1E15C"/>
    <w:rsid w:val="00D624B0"/>
  </w:style>
  <w:style w:type="paragraph" w:customStyle="1" w:styleId="7A1ABE05BCEE4496BFD38C6F69E6F827">
    <w:name w:val="7A1ABE05BCEE4496BFD38C6F69E6F827"/>
    <w:rsid w:val="00D624B0"/>
  </w:style>
  <w:style w:type="paragraph" w:customStyle="1" w:styleId="460B7A7F165C4038AB8DA3DDF3E219A4">
    <w:name w:val="460B7A7F165C4038AB8DA3DDF3E219A4"/>
    <w:rsid w:val="00D624B0"/>
  </w:style>
  <w:style w:type="paragraph" w:customStyle="1" w:styleId="4F027D4598744216A2D385F81D0849E6">
    <w:name w:val="4F027D4598744216A2D385F81D0849E6"/>
    <w:rsid w:val="00D624B0"/>
  </w:style>
  <w:style w:type="paragraph" w:customStyle="1" w:styleId="D8F599B0E4E845E79708FEA9082D5506">
    <w:name w:val="D8F599B0E4E845E79708FEA9082D5506"/>
    <w:rsid w:val="00D624B0"/>
  </w:style>
  <w:style w:type="paragraph" w:customStyle="1" w:styleId="9751CEBC0A4C43B680132E90274EC0C8">
    <w:name w:val="9751CEBC0A4C43B680132E90274EC0C8"/>
    <w:rsid w:val="00D624B0"/>
  </w:style>
  <w:style w:type="paragraph" w:customStyle="1" w:styleId="0483C621CCD045DD8DFCE8182B319DC1">
    <w:name w:val="0483C621CCD045DD8DFCE8182B319DC1"/>
    <w:rsid w:val="00D624B0"/>
  </w:style>
  <w:style w:type="paragraph" w:customStyle="1" w:styleId="45914433C9574696AFACDD7B8FC6308F">
    <w:name w:val="45914433C9574696AFACDD7B8FC6308F"/>
    <w:rsid w:val="00D624B0"/>
  </w:style>
  <w:style w:type="paragraph" w:customStyle="1" w:styleId="96462A50896444439287681B87B595B0">
    <w:name w:val="96462A50896444439287681B87B595B0"/>
    <w:rsid w:val="00D624B0"/>
  </w:style>
  <w:style w:type="paragraph" w:customStyle="1" w:styleId="43C9B88DD65A41B3B2B131471C409C95">
    <w:name w:val="43C9B88DD65A41B3B2B131471C409C95"/>
    <w:rsid w:val="00D624B0"/>
  </w:style>
  <w:style w:type="paragraph" w:customStyle="1" w:styleId="4DA113A7C655400DAA221EF3917D7914">
    <w:name w:val="4DA113A7C655400DAA221EF3917D7914"/>
    <w:rsid w:val="00D624B0"/>
  </w:style>
  <w:style w:type="paragraph" w:customStyle="1" w:styleId="B8B4EB5FD1214BF39071A7B3E1784AFF">
    <w:name w:val="B8B4EB5FD1214BF39071A7B3E1784AFF"/>
    <w:rsid w:val="00D624B0"/>
  </w:style>
  <w:style w:type="paragraph" w:customStyle="1" w:styleId="1FE4EBC60D9A42E6BE27EFF1A3DC48AC">
    <w:name w:val="1FE4EBC60D9A42E6BE27EFF1A3DC48AC"/>
    <w:rsid w:val="00D624B0"/>
  </w:style>
  <w:style w:type="paragraph" w:customStyle="1" w:styleId="0CCC56EF483B48D38199660A15D53119">
    <w:name w:val="0CCC56EF483B48D38199660A15D53119"/>
    <w:rsid w:val="00D624B0"/>
  </w:style>
  <w:style w:type="paragraph" w:customStyle="1" w:styleId="964EB68D52DD47A3A4952C69930C049D">
    <w:name w:val="964EB68D52DD47A3A4952C69930C049D"/>
    <w:rsid w:val="00D624B0"/>
  </w:style>
  <w:style w:type="paragraph" w:customStyle="1" w:styleId="3BCB4122BE6E4ABA94C5DEFC5A8F016E">
    <w:name w:val="3BCB4122BE6E4ABA94C5DEFC5A8F016E"/>
    <w:rsid w:val="00D624B0"/>
  </w:style>
  <w:style w:type="paragraph" w:customStyle="1" w:styleId="8EE8B1DD0DFE42CF8EABDB132709E37C">
    <w:name w:val="8EE8B1DD0DFE42CF8EABDB132709E37C"/>
    <w:rsid w:val="00D624B0"/>
  </w:style>
  <w:style w:type="paragraph" w:customStyle="1" w:styleId="E32A6DF887ED4C86BCF4A930D7D497BA">
    <w:name w:val="E32A6DF887ED4C86BCF4A930D7D497BA"/>
    <w:rsid w:val="00D624B0"/>
  </w:style>
  <w:style w:type="paragraph" w:customStyle="1" w:styleId="C23855A707C445E18739C970B204A350">
    <w:name w:val="C23855A707C445E18739C970B204A350"/>
    <w:rsid w:val="00D624B0"/>
  </w:style>
  <w:style w:type="paragraph" w:customStyle="1" w:styleId="91E1E20E8740409AAA3E7B5A62A44ABD">
    <w:name w:val="91E1E20E8740409AAA3E7B5A62A44ABD"/>
    <w:rsid w:val="00D624B0"/>
  </w:style>
  <w:style w:type="paragraph" w:customStyle="1" w:styleId="6FE4474BCF7349E69F63A2937015811B">
    <w:name w:val="6FE4474BCF7349E69F63A2937015811B"/>
    <w:rsid w:val="00D624B0"/>
  </w:style>
  <w:style w:type="paragraph" w:customStyle="1" w:styleId="29DF714CCFA44C64B6EF3F21325A7514">
    <w:name w:val="29DF714CCFA44C64B6EF3F21325A7514"/>
    <w:rsid w:val="00D624B0"/>
  </w:style>
  <w:style w:type="paragraph" w:customStyle="1" w:styleId="DF9C8FAAE0594AE4AD5D1EB65CEA5684">
    <w:name w:val="DF9C8FAAE0594AE4AD5D1EB65CEA5684"/>
    <w:rsid w:val="00D624B0"/>
  </w:style>
  <w:style w:type="paragraph" w:customStyle="1" w:styleId="04FD6F3643BF498BB8C79C4DA9890A80">
    <w:name w:val="04FD6F3643BF498BB8C79C4DA9890A80"/>
    <w:rsid w:val="00D624B0"/>
  </w:style>
  <w:style w:type="paragraph" w:customStyle="1" w:styleId="C4B9BDB0C1DE41B88C85C5DBCD72DF9C">
    <w:name w:val="C4B9BDB0C1DE41B88C85C5DBCD72DF9C"/>
    <w:rsid w:val="00D624B0"/>
  </w:style>
  <w:style w:type="paragraph" w:customStyle="1" w:styleId="9834470EE3144551A8660C19052E96A4">
    <w:name w:val="9834470EE3144551A8660C19052E96A4"/>
    <w:rsid w:val="00D624B0"/>
  </w:style>
  <w:style w:type="paragraph" w:customStyle="1" w:styleId="88630C0B062F4B6A861ECD715D73F2CA">
    <w:name w:val="88630C0B062F4B6A861ECD715D73F2CA"/>
    <w:rsid w:val="00D624B0"/>
  </w:style>
  <w:style w:type="paragraph" w:customStyle="1" w:styleId="A8FA70AF4B884239B78874E2A083056C">
    <w:name w:val="A8FA70AF4B884239B78874E2A083056C"/>
    <w:rsid w:val="00D624B0"/>
  </w:style>
  <w:style w:type="paragraph" w:customStyle="1" w:styleId="909F022FBF924CC4AEBD0AB643FE03CC">
    <w:name w:val="909F022FBF924CC4AEBD0AB643FE03CC"/>
    <w:rsid w:val="00D624B0"/>
  </w:style>
  <w:style w:type="paragraph" w:customStyle="1" w:styleId="B53A252A984D4B67A18B588F0D097002">
    <w:name w:val="B53A252A984D4B67A18B588F0D097002"/>
    <w:rsid w:val="00D624B0"/>
  </w:style>
  <w:style w:type="paragraph" w:customStyle="1" w:styleId="BE8D1A8C0A0B42F68BD40B6732A3BB8B">
    <w:name w:val="BE8D1A8C0A0B42F68BD40B6732A3BB8B"/>
    <w:rsid w:val="00D624B0"/>
  </w:style>
  <w:style w:type="paragraph" w:customStyle="1" w:styleId="4B54E306942A4A52AD1F81837A8FE8E1">
    <w:name w:val="4B54E306942A4A52AD1F81837A8FE8E1"/>
    <w:rsid w:val="00D624B0"/>
  </w:style>
  <w:style w:type="paragraph" w:customStyle="1" w:styleId="117668AC045241B5A546931965D2101B">
    <w:name w:val="117668AC045241B5A546931965D2101B"/>
    <w:rsid w:val="00D624B0"/>
  </w:style>
  <w:style w:type="paragraph" w:customStyle="1" w:styleId="6E71A29FD862475796ECB343D327B888">
    <w:name w:val="6E71A29FD862475796ECB343D327B888"/>
    <w:rsid w:val="00D624B0"/>
  </w:style>
  <w:style w:type="paragraph" w:customStyle="1" w:styleId="50C6FBA356594B08B0A797028100E64C">
    <w:name w:val="50C6FBA356594B08B0A797028100E64C"/>
    <w:rsid w:val="00D624B0"/>
  </w:style>
  <w:style w:type="paragraph" w:customStyle="1" w:styleId="702E93CCB4A541A6A983D80EFAFD49A3">
    <w:name w:val="702E93CCB4A541A6A983D80EFAFD49A3"/>
    <w:rsid w:val="00D624B0"/>
  </w:style>
  <w:style w:type="paragraph" w:customStyle="1" w:styleId="C9C0325647964BD5B93841C8CF40DAD0">
    <w:name w:val="C9C0325647964BD5B93841C8CF40DAD0"/>
    <w:rsid w:val="00D624B0"/>
  </w:style>
  <w:style w:type="paragraph" w:customStyle="1" w:styleId="C991F72568B34B2B9ADDB8E838F33127">
    <w:name w:val="C991F72568B34B2B9ADDB8E838F33127"/>
    <w:rsid w:val="00D624B0"/>
  </w:style>
  <w:style w:type="paragraph" w:customStyle="1" w:styleId="BBDFAFB11BF146A3B24FD1DD77252DBA">
    <w:name w:val="BBDFAFB11BF146A3B24FD1DD77252DBA"/>
    <w:rsid w:val="00D624B0"/>
  </w:style>
  <w:style w:type="paragraph" w:customStyle="1" w:styleId="7C40F97D0EF645E6B6E1F8E38C92611D">
    <w:name w:val="7C40F97D0EF645E6B6E1F8E38C92611D"/>
    <w:rsid w:val="00D624B0"/>
  </w:style>
  <w:style w:type="paragraph" w:customStyle="1" w:styleId="1E63FF701E484360881CC31D0A8C7E99">
    <w:name w:val="1E63FF701E484360881CC31D0A8C7E99"/>
    <w:rsid w:val="00D624B0"/>
  </w:style>
  <w:style w:type="paragraph" w:customStyle="1" w:styleId="23A6307D05E841AAA7C01AE07E4CF49D">
    <w:name w:val="23A6307D05E841AAA7C01AE07E4CF49D"/>
    <w:rsid w:val="00D624B0"/>
  </w:style>
  <w:style w:type="paragraph" w:customStyle="1" w:styleId="E68E8A635E0D47469D101A346E3355AB">
    <w:name w:val="E68E8A635E0D47469D101A346E3355AB"/>
    <w:rsid w:val="00D624B0"/>
  </w:style>
  <w:style w:type="paragraph" w:customStyle="1" w:styleId="71D7B2F12A0B43BB8ECD191E8AD32728">
    <w:name w:val="71D7B2F12A0B43BB8ECD191E8AD32728"/>
    <w:rsid w:val="00D624B0"/>
  </w:style>
  <w:style w:type="paragraph" w:customStyle="1" w:styleId="AD2693ACF8E64C0098F1519FFDAB4FE5">
    <w:name w:val="AD2693ACF8E64C0098F1519FFDAB4FE5"/>
    <w:rsid w:val="00D624B0"/>
  </w:style>
  <w:style w:type="paragraph" w:customStyle="1" w:styleId="3EEAE342C9DE4FEFA55CBA52BF846EBF">
    <w:name w:val="3EEAE342C9DE4FEFA55CBA52BF846EBF"/>
    <w:rsid w:val="00D624B0"/>
  </w:style>
  <w:style w:type="paragraph" w:customStyle="1" w:styleId="32D146202DB24A45A2BBC9FB92F94564">
    <w:name w:val="32D146202DB24A45A2BBC9FB92F94564"/>
    <w:rsid w:val="00D624B0"/>
  </w:style>
  <w:style w:type="paragraph" w:customStyle="1" w:styleId="508A36D31D7E47479F30F141AEB4B50E">
    <w:name w:val="508A36D31D7E47479F30F141AEB4B50E"/>
    <w:rsid w:val="00D624B0"/>
  </w:style>
  <w:style w:type="paragraph" w:customStyle="1" w:styleId="D9B5DFE2D8F54BD1AB0D963919418B7F">
    <w:name w:val="D9B5DFE2D8F54BD1AB0D963919418B7F"/>
    <w:rsid w:val="00D624B0"/>
  </w:style>
  <w:style w:type="paragraph" w:customStyle="1" w:styleId="EFA4D255B97243D6BFD3573BE6318347">
    <w:name w:val="EFA4D255B97243D6BFD3573BE6318347"/>
    <w:rsid w:val="00D624B0"/>
  </w:style>
  <w:style w:type="paragraph" w:customStyle="1" w:styleId="C3FB2BA2D9E74753A2C41DC57111F41A">
    <w:name w:val="C3FB2BA2D9E74753A2C41DC57111F41A"/>
    <w:rsid w:val="00D624B0"/>
  </w:style>
  <w:style w:type="paragraph" w:customStyle="1" w:styleId="AB511F979B0345049353476C4516CAE9">
    <w:name w:val="AB511F979B0345049353476C4516CAE9"/>
    <w:rsid w:val="00D624B0"/>
  </w:style>
  <w:style w:type="paragraph" w:customStyle="1" w:styleId="C8424B090D784FE58E078B68B9414C6C">
    <w:name w:val="C8424B090D784FE58E078B68B9414C6C"/>
    <w:rsid w:val="00D624B0"/>
  </w:style>
  <w:style w:type="paragraph" w:customStyle="1" w:styleId="8961D5FD317E4DC9A5369FF5DB80FD75">
    <w:name w:val="8961D5FD317E4DC9A5369FF5DB80FD75"/>
    <w:rsid w:val="00D624B0"/>
  </w:style>
  <w:style w:type="paragraph" w:customStyle="1" w:styleId="53D41C06D7334828AA9286A02AB3F322">
    <w:name w:val="53D41C06D7334828AA9286A02AB3F322"/>
    <w:rsid w:val="00D624B0"/>
  </w:style>
  <w:style w:type="paragraph" w:customStyle="1" w:styleId="699A879C62BD4C45B6E58A0AD638B3B7">
    <w:name w:val="699A879C62BD4C45B6E58A0AD638B3B7"/>
    <w:rsid w:val="00D624B0"/>
  </w:style>
  <w:style w:type="paragraph" w:customStyle="1" w:styleId="CA29DF5304DD434EB72D665752F7B978">
    <w:name w:val="CA29DF5304DD434EB72D665752F7B978"/>
    <w:rsid w:val="00D624B0"/>
  </w:style>
  <w:style w:type="paragraph" w:customStyle="1" w:styleId="4D0E95539C2E4D30B05FCA6AB8E165B5">
    <w:name w:val="4D0E95539C2E4D30B05FCA6AB8E165B5"/>
    <w:rsid w:val="00D624B0"/>
  </w:style>
  <w:style w:type="paragraph" w:customStyle="1" w:styleId="2EDE6D9E91104AEE8ABB2ECF3E580ECE">
    <w:name w:val="2EDE6D9E91104AEE8ABB2ECF3E580ECE"/>
    <w:rsid w:val="00D624B0"/>
  </w:style>
  <w:style w:type="paragraph" w:customStyle="1" w:styleId="9B11BA524F1845878C5E09C11AD15FA2">
    <w:name w:val="9B11BA524F1845878C5E09C11AD15FA2"/>
    <w:rsid w:val="00D624B0"/>
  </w:style>
  <w:style w:type="paragraph" w:customStyle="1" w:styleId="7C01D7D863814AA991E544849E97E056">
    <w:name w:val="7C01D7D863814AA991E544849E97E056"/>
    <w:rsid w:val="00D624B0"/>
  </w:style>
  <w:style w:type="paragraph" w:customStyle="1" w:styleId="41EAA6AAEF264A648A995182164BC430">
    <w:name w:val="41EAA6AAEF264A648A995182164BC430"/>
    <w:rsid w:val="00D624B0"/>
  </w:style>
  <w:style w:type="paragraph" w:customStyle="1" w:styleId="3A53627E0D47492F91583F0D7D0E67EF">
    <w:name w:val="3A53627E0D47492F91583F0D7D0E67EF"/>
    <w:rsid w:val="00D624B0"/>
  </w:style>
  <w:style w:type="paragraph" w:customStyle="1" w:styleId="AAE2165A94FD46A59181411B0F41C5FD">
    <w:name w:val="AAE2165A94FD46A59181411B0F41C5FD"/>
    <w:rsid w:val="00D624B0"/>
  </w:style>
  <w:style w:type="paragraph" w:customStyle="1" w:styleId="580A090647AC418A9123B2B10D90CA60">
    <w:name w:val="580A090647AC418A9123B2B10D90CA60"/>
    <w:rsid w:val="00D624B0"/>
  </w:style>
  <w:style w:type="paragraph" w:customStyle="1" w:styleId="CB5FBFADD0AB4892A0C1B13266A0FB3E">
    <w:name w:val="CB5FBFADD0AB4892A0C1B13266A0FB3E"/>
    <w:rsid w:val="00D624B0"/>
  </w:style>
  <w:style w:type="paragraph" w:customStyle="1" w:styleId="A18B478F5A2D4566ABAEB9C4B88FBD02">
    <w:name w:val="A18B478F5A2D4566ABAEB9C4B88FBD02"/>
    <w:rsid w:val="00D624B0"/>
  </w:style>
  <w:style w:type="paragraph" w:customStyle="1" w:styleId="7AA893995F0D469DBB73AA9B26042CE2">
    <w:name w:val="7AA893995F0D469DBB73AA9B26042CE2"/>
    <w:rsid w:val="00D624B0"/>
  </w:style>
  <w:style w:type="paragraph" w:customStyle="1" w:styleId="0889CBC5B9BE4CC489DAA9DF8DE48FD1">
    <w:name w:val="0889CBC5B9BE4CC489DAA9DF8DE48FD1"/>
    <w:rsid w:val="00D624B0"/>
  </w:style>
  <w:style w:type="paragraph" w:customStyle="1" w:styleId="4F00C8BDAE124C8593B8076B9FECFBD9">
    <w:name w:val="4F00C8BDAE124C8593B8076B9FECFBD9"/>
    <w:rsid w:val="00D624B0"/>
  </w:style>
  <w:style w:type="paragraph" w:customStyle="1" w:styleId="6F9FCC0443544FD48E8A606F72637800">
    <w:name w:val="6F9FCC0443544FD48E8A606F72637800"/>
    <w:rsid w:val="00D624B0"/>
  </w:style>
  <w:style w:type="paragraph" w:customStyle="1" w:styleId="1817C4E20D2C4437B92B1E6727E4B723">
    <w:name w:val="1817C4E20D2C4437B92B1E6727E4B723"/>
    <w:rsid w:val="008A6EE6"/>
  </w:style>
  <w:style w:type="paragraph" w:customStyle="1" w:styleId="69BDE682932443FC898F828743340AC3">
    <w:name w:val="69BDE682932443FC898F828743340AC3"/>
    <w:rsid w:val="008A6EE6"/>
  </w:style>
  <w:style w:type="paragraph" w:customStyle="1" w:styleId="922FA661FDFD4508B79FDB3E678CCE7C">
    <w:name w:val="922FA661FDFD4508B79FDB3E678CCE7C"/>
    <w:rsid w:val="008A6EE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Median">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506A0D-4821-47C2-BD9B-CACF27C6B108}">
  <ds:schemaRefs>
    <ds:schemaRef ds:uri="http://schemas.microsoft.com/sharepoint/v3/contenttype/forms"/>
  </ds:schemaRefs>
</ds:datastoreItem>
</file>

<file path=customXml/itemProps2.xml><?xml version="1.0" encoding="utf-8"?>
<ds:datastoreItem xmlns:ds="http://schemas.openxmlformats.org/officeDocument/2006/customXml" ds:itemID="{DD14EC26-251D-443A-AF4F-B15D0F3B0F84}">
  <ds:schemaRefs>
    <ds:schemaRef ds:uri="http://schemas.microsoft.com/office/2006/metadata/properties"/>
    <ds:schemaRef ds:uri="http://schemas.microsoft.com/office/infopath/2007/PartnerControls"/>
    <ds:schemaRef ds:uri="71af3243-3dd4-4a8d-8c0d-dd76da1f02a5"/>
  </ds:schemaRefs>
</ds:datastoreItem>
</file>

<file path=customXml/itemProps3.xml><?xml version="1.0" encoding="utf-8"?>
<ds:datastoreItem xmlns:ds="http://schemas.openxmlformats.org/officeDocument/2006/customXml" ds:itemID="{8143E149-BD72-41A7-8F13-AF59DE30D6F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618C62E-0A26-4A7C-97EC-3316023530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Blue grey resume</Template>
  <TotalTime>0</TotalTime>
  <Pages>32</Pages>
  <Words>12307</Words>
  <Characters>70155</Characters>
  <Application>Microsoft Office Word</Application>
  <DocSecurity>0</DocSecurity>
  <Lines>584</Lines>
  <Paragraphs>164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2019-03-05T19:25:00Z</dcterms:created>
  <dcterms:modified xsi:type="dcterms:W3CDTF">2019-05-01T21:58:00Z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