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4A0" w:firstRow="1" w:lastRow="0" w:firstColumn="1" w:lastColumn="0" w:noHBand="0" w:noVBand="1"/>
      </w:tblPr>
      <w:tblGrid>
        <w:gridCol w:w="3600"/>
        <w:gridCol w:w="720"/>
        <w:gridCol w:w="6470"/>
      </w:tblGrid>
      <w:tr w:rsidR="001B2ABD" w14:paraId="77ED9C19" w14:textId="77777777" w:rsidTr="0071674D">
        <w:trPr>
          <w:trHeight w:val="4410"/>
        </w:trPr>
        <w:tc>
          <w:tcPr>
            <w:tcW w:w="3600" w:type="dxa"/>
            <w:vAlign w:val="bottom"/>
          </w:tcPr>
          <w:p w14:paraId="45078162" w14:textId="54651315" w:rsidR="001B2ABD" w:rsidRDefault="0071674D" w:rsidP="001B2ABD">
            <w:pPr>
              <w:tabs>
                <w:tab w:val="left" w:pos="990"/>
              </w:tabs>
              <w:jc w:val="center"/>
            </w:pPr>
            <w:bookmarkStart w:id="0" w:name="_GoBack"/>
            <w:bookmarkEnd w:id="0"/>
            <w:r>
              <w:rPr>
                <w:noProof/>
              </w:rPr>
              <w:drawing>
                <wp:inline distT="0" distB="0" distL="0" distR="0" wp14:anchorId="4499ECFD" wp14:editId="0512B924">
                  <wp:extent cx="2441448" cy="2194560"/>
                  <wp:effectExtent l="0" t="0" r="0" b="0"/>
                  <wp:docPr id="24" name="Picture 23" descr="/var/folders/7x/p4630s2x4dvb_dn9z8n6lshh0000gn/T/com.microsoft.Excel/WebArchiveCopyPasteTempFiles/60203507_img_0582.jpg">
                    <a:extLst xmlns:a="http://schemas.openxmlformats.org/drawingml/2006/main">
                      <a:ext uri="{FF2B5EF4-FFF2-40B4-BE49-F238E27FC236}">
                        <a16:creationId xmlns:a16="http://schemas.microsoft.com/office/drawing/2014/main" id="{8ECBC01C-B11D-9E49-9E6E-837881901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var/folders/7x/p4630s2x4dvb_dn9z8n6lshh0000gn/T/com.microsoft.Excel/WebArchiveCopyPasteTempFiles/60203507_img_0582.jpg">
                            <a:extLst>
                              <a:ext uri="{FF2B5EF4-FFF2-40B4-BE49-F238E27FC236}">
                                <a16:creationId xmlns:a16="http://schemas.microsoft.com/office/drawing/2014/main" id="{8ECBC01C-B11D-9E49-9E6E-8378819012F8}"/>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06" t="1" r="15117" b="22148"/>
                          <a:stretch/>
                        </pic:blipFill>
                        <pic:spPr bwMode="auto">
                          <a:xfrm>
                            <a:off x="0" y="0"/>
                            <a:ext cx="2441448" cy="2194560"/>
                          </a:xfrm>
                          <a:prstGeom prst="rect">
                            <a:avLst/>
                          </a:prstGeom>
                          <a:noFill/>
                          <a:extLst/>
                        </pic:spPr>
                      </pic:pic>
                    </a:graphicData>
                  </a:graphic>
                </wp:inline>
              </w:drawing>
            </w:r>
          </w:p>
        </w:tc>
        <w:tc>
          <w:tcPr>
            <w:tcW w:w="720" w:type="dxa"/>
          </w:tcPr>
          <w:p w14:paraId="4BFB6398" w14:textId="77777777" w:rsidR="001B2ABD" w:rsidRDefault="001B2ABD" w:rsidP="000C45FF">
            <w:pPr>
              <w:tabs>
                <w:tab w:val="left" w:pos="990"/>
              </w:tabs>
            </w:pPr>
          </w:p>
        </w:tc>
        <w:tc>
          <w:tcPr>
            <w:tcW w:w="6470" w:type="dxa"/>
            <w:vAlign w:val="bottom"/>
          </w:tcPr>
          <w:p w14:paraId="7ED3B7C4" w14:textId="2D9AE7DC" w:rsidR="003C27E1" w:rsidRPr="00651CFE" w:rsidRDefault="0052458F" w:rsidP="003C27E1">
            <w:pPr>
              <w:pStyle w:val="Title"/>
              <w:rPr>
                <w:sz w:val="72"/>
                <w:szCs w:val="72"/>
              </w:rPr>
            </w:pPr>
            <w:r w:rsidRPr="00651CFE">
              <w:rPr>
                <w:sz w:val="72"/>
                <w:szCs w:val="72"/>
              </w:rPr>
              <w:t>molly carter</w:t>
            </w:r>
          </w:p>
          <w:p w14:paraId="1B3DDC82" w14:textId="09ACF4B7" w:rsidR="003C27E1" w:rsidRPr="00651CFE" w:rsidRDefault="0052458F" w:rsidP="003C27E1">
            <w:pPr>
              <w:rPr>
                <w:b/>
                <w:sz w:val="40"/>
                <w:szCs w:val="40"/>
              </w:rPr>
            </w:pPr>
            <w:r w:rsidRPr="00651CFE">
              <w:rPr>
                <w:b/>
                <w:sz w:val="40"/>
                <w:szCs w:val="40"/>
              </w:rPr>
              <w:t>Charlotte Area Transit System</w:t>
            </w:r>
          </w:p>
          <w:p w14:paraId="5DB4B0C0" w14:textId="625439A2" w:rsidR="001B2ABD" w:rsidRPr="00651CFE" w:rsidRDefault="0052458F" w:rsidP="003C27E1">
            <w:pPr>
              <w:pStyle w:val="Title"/>
              <w:rPr>
                <w:sz w:val="36"/>
                <w:szCs w:val="36"/>
              </w:rPr>
            </w:pPr>
            <w:r w:rsidRPr="00651CFE">
              <w:rPr>
                <w:sz w:val="36"/>
                <w:szCs w:val="36"/>
              </w:rPr>
              <w:t>transportation planner ii</w:t>
            </w:r>
          </w:p>
        </w:tc>
      </w:tr>
      <w:tr w:rsidR="001B2ABD" w14:paraId="4258D1E0" w14:textId="77777777" w:rsidTr="001B2ABD">
        <w:tblPrEx>
          <w:tblCellMar>
            <w:left w:w="115" w:type="dxa"/>
            <w:right w:w="115" w:type="dxa"/>
          </w:tblCellMar>
        </w:tblPrEx>
        <w:tc>
          <w:tcPr>
            <w:tcW w:w="3600" w:type="dxa"/>
          </w:tcPr>
          <w:sdt>
            <w:sdtPr>
              <w:id w:val="-1711873194"/>
              <w:placeholder>
                <w:docPart w:val="3631E2C321B649F9815C176D9EDEBFDF"/>
              </w:placeholder>
              <w:temporary/>
              <w:showingPlcHdr/>
              <w15:appearance w15:val="hidden"/>
            </w:sdtPr>
            <w:sdtEndPr/>
            <w:sdtContent>
              <w:p w14:paraId="718A6FED" w14:textId="77777777" w:rsidR="001B2ABD" w:rsidRDefault="00036450" w:rsidP="00036450">
                <w:pPr>
                  <w:pStyle w:val="Heading3"/>
                </w:pPr>
                <w:r w:rsidRPr="00D5459D">
                  <w:t>Profile</w:t>
                </w:r>
              </w:p>
            </w:sdtContent>
          </w:sdt>
          <w:p w14:paraId="2B866FDD" w14:textId="77777777" w:rsidR="004166FC" w:rsidRDefault="004166FC" w:rsidP="004166FC">
            <w:r>
              <w:t xml:space="preserve">Molly is a Transportation Planner for Charlotte Area Transit System (CATS). She is a military brat, and grew up in Okinawa, Japan, Washington D.C., Rota, Spain, and Virginia Beach, Virginia. She received her undergraduate degree in Government from the University of Virginia. She then went on to receive her Masters of Urban and Environmental Planning from the University of Virginia. She has been working with CATS for almost three years and focuses primarily on bus route planning and service implementation. </w:t>
            </w:r>
          </w:p>
          <w:p w14:paraId="5F7E3757" w14:textId="77777777" w:rsidR="004166FC" w:rsidRDefault="004166FC" w:rsidP="004166FC"/>
          <w:p w14:paraId="7212EEC0" w14:textId="060911B3" w:rsidR="005D0983" w:rsidRDefault="004166FC" w:rsidP="005D0983">
            <w:r>
              <w:t>In her free time, Molly enjoys playing the piano, going on walks with her husband and dog, painting, and exploring Charlotte's local restaurants and breweries.</w:t>
            </w:r>
          </w:p>
          <w:sdt>
            <w:sdtPr>
              <w:id w:val="-1954003311"/>
              <w:placeholder>
                <w:docPart w:val="AC7B0E87D82445459EF1C8649754A75C"/>
              </w:placeholder>
              <w:temporary/>
              <w:showingPlcHdr/>
              <w15:appearance w15:val="hidden"/>
            </w:sdtPr>
            <w:sdtEndPr/>
            <w:sdtContent>
              <w:p w14:paraId="289A3F5C" w14:textId="77777777" w:rsidR="00036450" w:rsidRPr="00CB0055" w:rsidRDefault="00CB0055" w:rsidP="00CB0055">
                <w:pPr>
                  <w:pStyle w:val="Heading3"/>
                </w:pPr>
                <w:r w:rsidRPr="00CB0055">
                  <w:t>Contact</w:t>
                </w:r>
              </w:p>
            </w:sdtContent>
          </w:sdt>
          <w:sdt>
            <w:sdtPr>
              <w:id w:val="1111563247"/>
              <w:placeholder>
                <w:docPart w:val="4AE067A6C3B6468C823D367F3BCF1877"/>
              </w:placeholder>
              <w:temporary/>
              <w:showingPlcHdr/>
              <w15:appearance w15:val="hidden"/>
            </w:sdtPr>
            <w:sdtEndPr/>
            <w:sdtContent>
              <w:p w14:paraId="5F56FD7C" w14:textId="77777777" w:rsidR="003C27E1" w:rsidRDefault="003C27E1" w:rsidP="003C27E1">
                <w:r w:rsidRPr="004D3011">
                  <w:t>PHONE:</w:t>
                </w:r>
              </w:p>
            </w:sdtContent>
          </w:sdt>
          <w:p w14:paraId="7AA9A71A" w14:textId="589B974E" w:rsidR="003C27E1" w:rsidRDefault="004166FC" w:rsidP="003C27E1">
            <w:r w:rsidRPr="004166FC">
              <w:t>(704) 432-6256</w:t>
            </w:r>
          </w:p>
          <w:p w14:paraId="6408768E" w14:textId="77777777" w:rsidR="004166FC" w:rsidRPr="004D3011" w:rsidRDefault="004166FC" w:rsidP="003C27E1"/>
          <w:p w14:paraId="597C9392" w14:textId="77777777" w:rsidR="003C27E1" w:rsidRDefault="003C27E1" w:rsidP="003C27E1">
            <w:r>
              <w:t>CELL PHONE:</w:t>
            </w:r>
          </w:p>
          <w:p w14:paraId="06068EB1" w14:textId="21C7310C" w:rsidR="003C27E1" w:rsidRDefault="004166FC" w:rsidP="003C27E1">
            <w:r w:rsidRPr="004166FC">
              <w:t>(980) 288-2414</w:t>
            </w:r>
          </w:p>
          <w:p w14:paraId="5627C679" w14:textId="77777777" w:rsidR="005D0983" w:rsidRDefault="005D0983" w:rsidP="003C27E1"/>
          <w:sdt>
            <w:sdtPr>
              <w:id w:val="-240260293"/>
              <w:placeholder>
                <w:docPart w:val="7E8D4C39EC8847CD8B32E78DAF51A04C"/>
              </w:placeholder>
              <w:temporary/>
              <w:showingPlcHdr/>
              <w15:appearance w15:val="hidden"/>
            </w:sdtPr>
            <w:sdtEndPr/>
            <w:sdtContent>
              <w:p w14:paraId="449CCA88" w14:textId="77777777" w:rsidR="003C27E1" w:rsidRDefault="003C27E1" w:rsidP="003C27E1">
                <w:r w:rsidRPr="004D3011">
                  <w:t>EMAIL:</w:t>
                </w:r>
              </w:p>
            </w:sdtContent>
          </w:sdt>
          <w:p w14:paraId="3B59817B" w14:textId="778E1354" w:rsidR="004D3011" w:rsidRPr="004D3011" w:rsidRDefault="004166FC" w:rsidP="004D3011">
            <w:r w:rsidRPr="004166FC">
              <w:rPr>
                <w:rStyle w:val="Hyperlink"/>
                <w:color w:val="548AB7" w:themeColor="accent1" w:themeShade="BF"/>
              </w:rPr>
              <w:t>mknittel@charlottenc.gov</w:t>
            </w:r>
          </w:p>
        </w:tc>
        <w:tc>
          <w:tcPr>
            <w:tcW w:w="720" w:type="dxa"/>
          </w:tcPr>
          <w:p w14:paraId="73C90F1E" w14:textId="77777777" w:rsidR="001B2ABD" w:rsidRDefault="001B2ABD" w:rsidP="000C45FF">
            <w:pPr>
              <w:tabs>
                <w:tab w:val="left" w:pos="990"/>
              </w:tabs>
            </w:pPr>
          </w:p>
        </w:tc>
        <w:tc>
          <w:tcPr>
            <w:tcW w:w="6470" w:type="dxa"/>
          </w:tcPr>
          <w:p w14:paraId="0355EBA9" w14:textId="21642D66" w:rsidR="001B2ABD" w:rsidRDefault="003C27E1" w:rsidP="00036450">
            <w:pPr>
              <w:pStyle w:val="Heading2"/>
            </w:pPr>
            <w:r>
              <w:t>department</w:t>
            </w:r>
          </w:p>
          <w:p w14:paraId="23D5C854" w14:textId="6FEDA7FB" w:rsidR="00036450" w:rsidRDefault="003C27E1" w:rsidP="003C27E1">
            <w:pPr>
              <w:pStyle w:val="Heading4"/>
            </w:pPr>
            <w:r>
              <w:t xml:space="preserve"> </w:t>
            </w:r>
            <w:r w:rsidR="0052458F">
              <w:t>CATS Planning and Development</w:t>
            </w:r>
            <w:r>
              <w:t xml:space="preserve"> </w:t>
            </w:r>
          </w:p>
          <w:p w14:paraId="5B72FC1B" w14:textId="551E7CAC" w:rsidR="00036450" w:rsidRDefault="003C27E1" w:rsidP="00036450">
            <w:pPr>
              <w:pStyle w:val="Heading2"/>
            </w:pPr>
            <w:r>
              <w:t>position description</w:t>
            </w:r>
          </w:p>
          <w:p w14:paraId="0A9C281E" w14:textId="709832EC" w:rsidR="005D0983" w:rsidRPr="005D0983" w:rsidRDefault="0052458F" w:rsidP="005D0983">
            <w:pPr>
              <w:rPr>
                <w:b/>
              </w:rPr>
            </w:pPr>
            <w:r w:rsidRPr="0052458F">
              <w:rPr>
                <w:b/>
              </w:rPr>
              <w:t>Responsible for bus service planning and development. Assist with long-range planning efforts.</w:t>
            </w:r>
            <w:r w:rsidR="005D0983" w:rsidRPr="005D0983">
              <w:rPr>
                <w:b/>
              </w:rPr>
              <w:t xml:space="preserve">    </w:t>
            </w:r>
          </w:p>
          <w:p w14:paraId="001904EB" w14:textId="77777777" w:rsidR="003C27E1" w:rsidRDefault="003C27E1" w:rsidP="003C27E1">
            <w:pPr>
              <w:pStyle w:val="Heading2"/>
              <w:spacing w:before="0" w:after="60"/>
              <w:rPr>
                <w:rFonts w:asciiTheme="minorHAnsi" w:eastAsiaTheme="minorEastAsia" w:hAnsiTheme="minorHAnsi" w:cstheme="minorHAnsi"/>
                <w:bCs w:val="0"/>
                <w:caps w:val="0"/>
                <w:sz w:val="18"/>
                <w:szCs w:val="18"/>
              </w:rPr>
            </w:pPr>
          </w:p>
          <w:p w14:paraId="7E5A084E" w14:textId="59A0924A" w:rsidR="00036450" w:rsidRPr="003C27E1" w:rsidRDefault="003C27E1" w:rsidP="003C27E1">
            <w:pPr>
              <w:pStyle w:val="Heading2"/>
              <w:spacing w:before="0" w:after="60"/>
              <w:rPr>
                <w:rFonts w:asciiTheme="minorHAnsi" w:eastAsiaTheme="minorEastAsia" w:hAnsiTheme="minorHAnsi" w:cstheme="minorHAnsi"/>
                <w:bCs w:val="0"/>
                <w:caps w:val="0"/>
                <w:sz w:val="18"/>
                <w:szCs w:val="18"/>
              </w:rPr>
            </w:pPr>
            <w:r>
              <w:t>business project</w:t>
            </w:r>
          </w:p>
          <w:p w14:paraId="6B500DBE" w14:textId="6608B646" w:rsidR="007B0864" w:rsidRDefault="007B0864" w:rsidP="007B0864">
            <w:pPr>
              <w:rPr>
                <w:b/>
              </w:rPr>
            </w:pPr>
            <w:r w:rsidRPr="007B0864">
              <w:rPr>
                <w:b/>
              </w:rPr>
              <w:t>I would like to develop a process that helps streamline service planning and logistics for our thrice-yearly bus service changes.</w:t>
            </w:r>
          </w:p>
          <w:p w14:paraId="77457A83" w14:textId="77777777" w:rsidR="007B0864" w:rsidRPr="007B0864" w:rsidRDefault="007B0864" w:rsidP="007B0864">
            <w:pPr>
              <w:rPr>
                <w:b/>
                <w:sz w:val="22"/>
              </w:rPr>
            </w:pPr>
          </w:p>
          <w:p w14:paraId="792C1EF7" w14:textId="77777777" w:rsidR="007B0864" w:rsidRPr="007B0864" w:rsidRDefault="007B0864" w:rsidP="007B0864">
            <w:pPr>
              <w:rPr>
                <w:b/>
              </w:rPr>
            </w:pPr>
            <w:r w:rsidRPr="007B0864">
              <w:rPr>
                <w:b/>
              </w:rPr>
              <w:t>I would like to create a streamlined implementation model for bus service planning. This model would create a more unified and well-organized approach to CATS' thrice-yearly service implementations. Current challenges include a lack of communication amongst various stakeholders, overlooked service areas, and customer confusion. Unifying service implementation would create a more streamlined and well-organized experience for our employees and riders.</w:t>
            </w:r>
          </w:p>
          <w:p w14:paraId="5EFD9C0F" w14:textId="63CADC71" w:rsidR="00036450" w:rsidRPr="004D3011" w:rsidRDefault="00036450" w:rsidP="003C27E1">
            <w:pPr>
              <w:rPr>
                <w:color w:val="FFFFFF" w:themeColor="background1"/>
              </w:rPr>
            </w:pPr>
          </w:p>
        </w:tc>
      </w:tr>
    </w:tbl>
    <w:p w14:paraId="647863D3" w14:textId="28940511" w:rsidR="00651CFE" w:rsidRDefault="00651CFE" w:rsidP="000C45FF">
      <w:pPr>
        <w:tabs>
          <w:tab w:val="left" w:pos="990"/>
        </w:tabs>
      </w:pPr>
    </w:p>
    <w:p w14:paraId="519329D4" w14:textId="77777777" w:rsidR="00651CFE" w:rsidRDefault="00651CFE">
      <w:r>
        <w:br w:type="page"/>
      </w:r>
    </w:p>
    <w:tbl>
      <w:tblPr>
        <w:tblW w:w="0" w:type="auto"/>
        <w:tblLayout w:type="fixed"/>
        <w:tblLook w:val="04A0" w:firstRow="1" w:lastRow="0" w:firstColumn="1" w:lastColumn="0" w:noHBand="0" w:noVBand="1"/>
      </w:tblPr>
      <w:tblGrid>
        <w:gridCol w:w="3600"/>
        <w:gridCol w:w="720"/>
        <w:gridCol w:w="6470"/>
      </w:tblGrid>
      <w:tr w:rsidR="00213F6A" w14:paraId="46E461C4" w14:textId="77777777" w:rsidTr="00213F6A">
        <w:trPr>
          <w:trHeight w:val="4410"/>
        </w:trPr>
        <w:tc>
          <w:tcPr>
            <w:tcW w:w="3600" w:type="dxa"/>
            <w:vAlign w:val="bottom"/>
            <w:hideMark/>
          </w:tcPr>
          <w:p w14:paraId="29E9E06C" w14:textId="11938916" w:rsidR="00213F6A" w:rsidRDefault="00213F6A">
            <w:pPr>
              <w:tabs>
                <w:tab w:val="left" w:pos="990"/>
              </w:tabs>
              <w:jc w:val="center"/>
            </w:pPr>
            <w:r>
              <w:rPr>
                <w:noProof/>
              </w:rPr>
              <w:lastRenderedPageBreak/>
              <w:drawing>
                <wp:inline distT="0" distB="0" distL="0" distR="0" wp14:anchorId="04500933" wp14:editId="3BB7B47A">
                  <wp:extent cx="2148840" cy="21488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c>
          <w:tcPr>
            <w:tcW w:w="720" w:type="dxa"/>
          </w:tcPr>
          <w:p w14:paraId="0C534DCE" w14:textId="77777777" w:rsidR="00213F6A" w:rsidRDefault="00213F6A">
            <w:pPr>
              <w:tabs>
                <w:tab w:val="left" w:pos="990"/>
              </w:tabs>
            </w:pPr>
          </w:p>
        </w:tc>
        <w:tc>
          <w:tcPr>
            <w:tcW w:w="6470" w:type="dxa"/>
            <w:vAlign w:val="bottom"/>
            <w:hideMark/>
          </w:tcPr>
          <w:p w14:paraId="72DC7EA5" w14:textId="77777777" w:rsidR="00213F6A" w:rsidRDefault="00213F6A">
            <w:pPr>
              <w:pStyle w:val="Title"/>
              <w:rPr>
                <w:sz w:val="40"/>
                <w:szCs w:val="40"/>
              </w:rPr>
            </w:pPr>
            <w:r>
              <w:rPr>
                <w:sz w:val="72"/>
                <w:szCs w:val="72"/>
              </w:rPr>
              <w:t>alexia forte</w:t>
            </w:r>
          </w:p>
          <w:p w14:paraId="0FF38398" w14:textId="77777777" w:rsidR="00213F6A" w:rsidRDefault="00213F6A">
            <w:pPr>
              <w:rPr>
                <w:b/>
                <w:sz w:val="40"/>
                <w:szCs w:val="40"/>
              </w:rPr>
            </w:pPr>
            <w:r>
              <w:rPr>
                <w:b/>
                <w:sz w:val="40"/>
                <w:szCs w:val="40"/>
              </w:rPr>
              <w:t>Charlotte Area Transit System</w:t>
            </w:r>
          </w:p>
          <w:p w14:paraId="0C0C173E" w14:textId="77777777" w:rsidR="00213F6A" w:rsidRDefault="00213F6A">
            <w:pPr>
              <w:pStyle w:val="Title"/>
              <w:rPr>
                <w:sz w:val="36"/>
                <w:szCs w:val="36"/>
              </w:rPr>
            </w:pPr>
            <w:r>
              <w:rPr>
                <w:sz w:val="36"/>
                <w:szCs w:val="36"/>
              </w:rPr>
              <w:t>interim budget manager</w:t>
            </w:r>
          </w:p>
        </w:tc>
      </w:tr>
      <w:tr w:rsidR="00213F6A" w14:paraId="5CC1C600" w14:textId="77777777" w:rsidTr="00213F6A">
        <w:tc>
          <w:tcPr>
            <w:tcW w:w="3600" w:type="dxa"/>
            <w:tcMar>
              <w:top w:w="0" w:type="dxa"/>
              <w:left w:w="115" w:type="dxa"/>
              <w:bottom w:w="0" w:type="dxa"/>
              <w:right w:w="115" w:type="dxa"/>
            </w:tcMar>
          </w:tcPr>
          <w:sdt>
            <w:sdtPr>
              <w:id w:val="-557311828"/>
              <w:placeholder>
                <w:docPart w:val="104C20935DC74EEAA1656A706F7F37DB"/>
              </w:placeholder>
              <w:temporary/>
              <w:showingPlcHdr/>
            </w:sdtPr>
            <w:sdtEndPr/>
            <w:sdtContent>
              <w:p w14:paraId="4287778A" w14:textId="77777777" w:rsidR="00213F6A" w:rsidRDefault="00213F6A">
                <w:pPr>
                  <w:pStyle w:val="Heading3"/>
                </w:pPr>
                <w:r>
                  <w:t>Profile</w:t>
                </w:r>
              </w:p>
            </w:sdtContent>
          </w:sdt>
          <w:p w14:paraId="6201D314" w14:textId="77777777" w:rsidR="00213F6A" w:rsidRDefault="00213F6A">
            <w:r>
              <w:t xml:space="preserve">Alexia Forte is a Finance professional with over 10 years local government experience.  Her prior experience includes working with the North Carolina Department of State Treasurer and the City of Durham.  She currently serves as the Financial Project Controls Manager for the Charlotte Area Transit System (CATS.)  As a Financial Manager Alexia works with both the Budget Team and the Grants Team.  She assists with the development of the Departments annuals operating budget as well as the 5-year Community Investment Plan for capital projects.  </w:t>
            </w:r>
          </w:p>
          <w:p w14:paraId="7B0BA052" w14:textId="77777777" w:rsidR="00213F6A" w:rsidRDefault="00213F6A"/>
          <w:p w14:paraId="081265E0" w14:textId="77777777" w:rsidR="00213F6A" w:rsidRDefault="00213F6A">
            <w:r>
              <w:t xml:space="preserve">Alexia holds a Bachelors from Tennessee State University and a Master's in Public Administration from North Carolina Central University.  </w:t>
            </w:r>
          </w:p>
          <w:p w14:paraId="44DAEE0F" w14:textId="77777777" w:rsidR="00213F6A" w:rsidRDefault="00213F6A"/>
          <w:sdt>
            <w:sdtPr>
              <w:id w:val="-590549440"/>
              <w:placeholder>
                <w:docPart w:val="C6D3A806CE8A49EEA7A810988406C492"/>
              </w:placeholder>
              <w:temporary/>
              <w:showingPlcHdr/>
            </w:sdtPr>
            <w:sdtEndPr/>
            <w:sdtContent>
              <w:p w14:paraId="1DEB8B52" w14:textId="77777777" w:rsidR="00213F6A" w:rsidRDefault="00213F6A">
                <w:pPr>
                  <w:pStyle w:val="Heading3"/>
                </w:pPr>
                <w:r>
                  <w:t>Contact</w:t>
                </w:r>
              </w:p>
            </w:sdtContent>
          </w:sdt>
          <w:sdt>
            <w:sdtPr>
              <w:id w:val="1914270647"/>
              <w:placeholder>
                <w:docPart w:val="C9D6A070D0844186B216A920F91B8336"/>
              </w:placeholder>
              <w:temporary/>
              <w:showingPlcHdr/>
            </w:sdtPr>
            <w:sdtEndPr/>
            <w:sdtContent>
              <w:p w14:paraId="704C8268" w14:textId="77777777" w:rsidR="00213F6A" w:rsidRDefault="00213F6A">
                <w:r>
                  <w:t>PHONE:</w:t>
                </w:r>
              </w:p>
            </w:sdtContent>
          </w:sdt>
          <w:p w14:paraId="4233C3C5" w14:textId="77777777" w:rsidR="00213F6A" w:rsidRDefault="00213F6A">
            <w:r>
              <w:t>(704) 353-0078</w:t>
            </w:r>
          </w:p>
          <w:p w14:paraId="56EA3D4C" w14:textId="77777777" w:rsidR="00213F6A" w:rsidRDefault="00213F6A"/>
          <w:p w14:paraId="733E798D" w14:textId="77777777" w:rsidR="00213F6A" w:rsidRDefault="00213F6A">
            <w:r>
              <w:t>CELL PHONE:</w:t>
            </w:r>
          </w:p>
          <w:p w14:paraId="3ECA1A79" w14:textId="77777777" w:rsidR="00213F6A" w:rsidRDefault="00213F6A">
            <w:r>
              <w:t>(919) 451-9794</w:t>
            </w:r>
          </w:p>
          <w:p w14:paraId="6A665E5C" w14:textId="77777777" w:rsidR="00213F6A" w:rsidRDefault="00213F6A"/>
          <w:sdt>
            <w:sdtPr>
              <w:id w:val="-1676332345"/>
              <w:placeholder>
                <w:docPart w:val="B57347BAC830433398381E36AF7F00E1"/>
              </w:placeholder>
              <w:temporary/>
              <w:showingPlcHdr/>
            </w:sdtPr>
            <w:sdtEndPr/>
            <w:sdtContent>
              <w:p w14:paraId="743ED76B" w14:textId="77777777" w:rsidR="00213F6A" w:rsidRDefault="00213F6A">
                <w:r>
                  <w:t>EMAIL:</w:t>
                </w:r>
              </w:p>
            </w:sdtContent>
          </w:sdt>
          <w:p w14:paraId="29DB2892" w14:textId="77777777" w:rsidR="00213F6A" w:rsidRDefault="00213F6A">
            <w:r>
              <w:rPr>
                <w:rStyle w:val="Hyperlink"/>
                <w:color w:val="548AB7" w:themeColor="accent1" w:themeShade="BF"/>
              </w:rPr>
              <w:t>alexia.forte@charlottenc.gov</w:t>
            </w:r>
          </w:p>
        </w:tc>
        <w:tc>
          <w:tcPr>
            <w:tcW w:w="720" w:type="dxa"/>
            <w:tcMar>
              <w:top w:w="0" w:type="dxa"/>
              <w:left w:w="115" w:type="dxa"/>
              <w:bottom w:w="0" w:type="dxa"/>
              <w:right w:w="115" w:type="dxa"/>
            </w:tcMar>
          </w:tcPr>
          <w:p w14:paraId="57B036E3" w14:textId="77777777" w:rsidR="00213F6A" w:rsidRDefault="00213F6A">
            <w:pPr>
              <w:tabs>
                <w:tab w:val="left" w:pos="990"/>
              </w:tabs>
            </w:pPr>
          </w:p>
        </w:tc>
        <w:tc>
          <w:tcPr>
            <w:tcW w:w="6470" w:type="dxa"/>
            <w:tcMar>
              <w:top w:w="0" w:type="dxa"/>
              <w:left w:w="115" w:type="dxa"/>
              <w:bottom w:w="0" w:type="dxa"/>
              <w:right w:w="115" w:type="dxa"/>
            </w:tcMar>
          </w:tcPr>
          <w:p w14:paraId="1E36981B" w14:textId="77777777" w:rsidR="00213F6A" w:rsidRDefault="00213F6A">
            <w:pPr>
              <w:pStyle w:val="Heading2"/>
            </w:pPr>
            <w:r>
              <w:t>department</w:t>
            </w:r>
          </w:p>
          <w:p w14:paraId="2F75FE07" w14:textId="77777777" w:rsidR="00213F6A" w:rsidRDefault="00213F6A">
            <w:pPr>
              <w:pStyle w:val="Heading4"/>
            </w:pPr>
            <w:r>
              <w:t xml:space="preserve"> Finance Department</w:t>
            </w:r>
          </w:p>
          <w:p w14:paraId="5C9F318D" w14:textId="77777777" w:rsidR="00213F6A" w:rsidRDefault="00213F6A">
            <w:pPr>
              <w:pStyle w:val="Heading2"/>
            </w:pPr>
            <w:r>
              <w:t>position description</w:t>
            </w:r>
          </w:p>
          <w:p w14:paraId="623CD459" w14:textId="77777777" w:rsidR="00213F6A" w:rsidRDefault="00213F6A" w:rsidP="00E36F67">
            <w:pPr>
              <w:pStyle w:val="ListParagraph"/>
              <w:numPr>
                <w:ilvl w:val="0"/>
                <w:numId w:val="1"/>
              </w:numPr>
              <w:rPr>
                <w:b/>
              </w:rPr>
            </w:pPr>
            <w:r>
              <w:rPr>
                <w:b/>
              </w:rPr>
              <w:t>Assist in the preparation of the Departments Operating and Capital Budget</w:t>
            </w:r>
          </w:p>
          <w:p w14:paraId="52AB4A46" w14:textId="77777777" w:rsidR="00213F6A" w:rsidRDefault="00213F6A" w:rsidP="00E36F67">
            <w:pPr>
              <w:pStyle w:val="ListParagraph"/>
              <w:numPr>
                <w:ilvl w:val="0"/>
                <w:numId w:val="1"/>
              </w:numPr>
              <w:rPr>
                <w:b/>
              </w:rPr>
            </w:pPr>
            <w:r>
              <w:rPr>
                <w:b/>
              </w:rPr>
              <w:t>Review monthly reimbursement request for Federal and State Grants</w:t>
            </w:r>
          </w:p>
          <w:p w14:paraId="104D4782" w14:textId="77777777" w:rsidR="00213F6A" w:rsidRDefault="00213F6A" w:rsidP="00E36F67">
            <w:pPr>
              <w:pStyle w:val="ListParagraph"/>
              <w:numPr>
                <w:ilvl w:val="0"/>
                <w:numId w:val="1"/>
              </w:numPr>
              <w:rPr>
                <w:b/>
              </w:rPr>
            </w:pPr>
            <w:r>
              <w:rPr>
                <w:b/>
              </w:rPr>
              <w:t>Prepare Quarterly status reports for Federal Funding</w:t>
            </w:r>
          </w:p>
          <w:p w14:paraId="7FBD052A" w14:textId="77777777" w:rsidR="00213F6A" w:rsidRDefault="00213F6A" w:rsidP="00E36F67">
            <w:pPr>
              <w:pStyle w:val="ListParagraph"/>
              <w:numPr>
                <w:ilvl w:val="0"/>
                <w:numId w:val="1"/>
              </w:numPr>
              <w:rPr>
                <w:b/>
              </w:rPr>
            </w:pPr>
            <w:r>
              <w:rPr>
                <w:b/>
              </w:rPr>
              <w:t>Prepare Quarterly performance measures to track the departments financial status</w:t>
            </w:r>
          </w:p>
          <w:p w14:paraId="117C0C47" w14:textId="77777777" w:rsidR="00213F6A" w:rsidRDefault="00213F6A">
            <w:pPr>
              <w:rPr>
                <w:b/>
              </w:rPr>
            </w:pPr>
          </w:p>
          <w:p w14:paraId="5EEFC88C" w14:textId="77777777" w:rsidR="00213F6A" w:rsidRDefault="00213F6A">
            <w:pPr>
              <w:pStyle w:val="Heading2"/>
              <w:spacing w:before="0" w:after="60"/>
              <w:rPr>
                <w:rFonts w:asciiTheme="minorHAnsi" w:eastAsiaTheme="minorEastAsia" w:hAnsiTheme="minorHAnsi" w:cstheme="minorHAnsi"/>
                <w:bCs w:val="0"/>
                <w:caps w:val="0"/>
                <w:sz w:val="18"/>
                <w:szCs w:val="18"/>
              </w:rPr>
            </w:pPr>
            <w:r>
              <w:t>business project</w:t>
            </w:r>
          </w:p>
          <w:p w14:paraId="60925B7C" w14:textId="77777777" w:rsidR="00CC21AC" w:rsidRDefault="00CC21AC" w:rsidP="00CC21AC">
            <w:pPr>
              <w:rPr>
                <w:rFonts w:ascii="Century Gothic" w:hAnsi="Century Gothic"/>
                <w:b/>
                <w:szCs w:val="18"/>
              </w:rPr>
            </w:pPr>
            <w:r>
              <w:rPr>
                <w:rFonts w:ascii="Century Gothic" w:hAnsi="Century Gothic"/>
                <w:b/>
                <w:szCs w:val="18"/>
              </w:rPr>
              <w:t>Develop a report that communicates performance and provides updates to the community.</w:t>
            </w:r>
          </w:p>
          <w:p w14:paraId="69CC8381" w14:textId="77777777" w:rsidR="00CC21AC" w:rsidRDefault="00CC21AC" w:rsidP="00CC21AC">
            <w:pPr>
              <w:rPr>
                <w:rFonts w:ascii="Century Gothic" w:hAnsi="Century Gothic"/>
                <w:b/>
                <w:szCs w:val="18"/>
              </w:rPr>
            </w:pPr>
          </w:p>
          <w:p w14:paraId="65DDE0E6" w14:textId="77777777" w:rsidR="00CC21AC" w:rsidRDefault="00CC21AC" w:rsidP="00CC21AC">
            <w:pPr>
              <w:rPr>
                <w:rFonts w:ascii="Century Gothic" w:hAnsi="Century Gothic"/>
                <w:b/>
                <w:szCs w:val="18"/>
              </w:rPr>
            </w:pPr>
            <w:r>
              <w:rPr>
                <w:rFonts w:ascii="Century Gothic" w:hAnsi="Century Gothic"/>
                <w:b/>
                <w:szCs w:val="18"/>
              </w:rPr>
              <w:t xml:space="preserve"> I am interested in developing </w:t>
            </w:r>
            <w:proofErr w:type="spellStart"/>
            <w:r>
              <w:rPr>
                <w:rFonts w:ascii="Century Gothic" w:hAnsi="Century Gothic"/>
                <w:b/>
                <w:szCs w:val="18"/>
              </w:rPr>
              <w:t>a</w:t>
            </w:r>
            <w:proofErr w:type="spellEnd"/>
            <w:r>
              <w:rPr>
                <w:rFonts w:ascii="Century Gothic" w:hAnsi="Century Gothic"/>
                <w:b/>
                <w:szCs w:val="18"/>
              </w:rPr>
              <w:t xml:space="preserve"> annual report specifically for our City and County residents both riders and non-riders.  We currently have performance measures, budget books, and other information that is presented throughout the year and sometimes published on the website.  I think creating </w:t>
            </w:r>
            <w:proofErr w:type="spellStart"/>
            <w:r>
              <w:rPr>
                <w:rFonts w:ascii="Century Gothic" w:hAnsi="Century Gothic"/>
                <w:b/>
                <w:szCs w:val="18"/>
              </w:rPr>
              <w:t>a</w:t>
            </w:r>
            <w:proofErr w:type="spellEnd"/>
            <w:r>
              <w:rPr>
                <w:rFonts w:ascii="Century Gothic" w:hAnsi="Century Gothic"/>
                <w:b/>
                <w:szCs w:val="18"/>
              </w:rPr>
              <w:t xml:space="preserve"> annual community report that tells our stakeholders how we're doing both financially and operationally in a easy to read format will be beneficial to the department.  </w:t>
            </w:r>
          </w:p>
          <w:p w14:paraId="0C09CD1F" w14:textId="77777777" w:rsidR="00CC21AC" w:rsidRDefault="00CC21AC" w:rsidP="00CC21AC">
            <w:pPr>
              <w:rPr>
                <w:rFonts w:ascii="Century Gothic" w:hAnsi="Century Gothic"/>
                <w:b/>
                <w:szCs w:val="18"/>
              </w:rPr>
            </w:pPr>
          </w:p>
          <w:p w14:paraId="6F0ED183" w14:textId="77777777" w:rsidR="00CC21AC" w:rsidRDefault="00CC21AC" w:rsidP="00CC21AC">
            <w:pPr>
              <w:rPr>
                <w:rFonts w:ascii="Century Gothic" w:hAnsi="Century Gothic"/>
                <w:b/>
                <w:szCs w:val="18"/>
              </w:rPr>
            </w:pPr>
            <w:r>
              <w:rPr>
                <w:rFonts w:ascii="Century Gothic" w:hAnsi="Century Gothic"/>
                <w:b/>
                <w:szCs w:val="18"/>
              </w:rPr>
              <w:t xml:space="preserve">I want to explore how other agencies communicate performance and financial information in a combined report.  </w:t>
            </w:r>
          </w:p>
          <w:p w14:paraId="70B559D2" w14:textId="77777777" w:rsidR="00213F6A" w:rsidRDefault="00213F6A">
            <w:pPr>
              <w:rPr>
                <w:b/>
              </w:rPr>
            </w:pPr>
          </w:p>
          <w:p w14:paraId="7843D14F" w14:textId="77777777" w:rsidR="00213F6A" w:rsidRDefault="00213F6A">
            <w:pPr>
              <w:rPr>
                <w:color w:val="FFFFFF" w:themeColor="background1"/>
              </w:rPr>
            </w:pPr>
          </w:p>
        </w:tc>
      </w:tr>
    </w:tbl>
    <w:p w14:paraId="74598018" w14:textId="6F4A1A4E" w:rsidR="00213F6A" w:rsidRDefault="00213F6A" w:rsidP="000C45FF">
      <w:pPr>
        <w:tabs>
          <w:tab w:val="left" w:pos="990"/>
        </w:tabs>
      </w:pPr>
    </w:p>
    <w:p w14:paraId="08E02491" w14:textId="77777777" w:rsidR="00213F6A" w:rsidRDefault="00213F6A">
      <w:r>
        <w:br w:type="page"/>
      </w:r>
    </w:p>
    <w:tbl>
      <w:tblPr>
        <w:tblW w:w="0" w:type="auto"/>
        <w:tblLayout w:type="fixed"/>
        <w:tblLook w:val="04A0" w:firstRow="1" w:lastRow="0" w:firstColumn="1" w:lastColumn="0" w:noHBand="0" w:noVBand="1"/>
      </w:tblPr>
      <w:tblGrid>
        <w:gridCol w:w="3600"/>
        <w:gridCol w:w="720"/>
        <w:gridCol w:w="6470"/>
      </w:tblGrid>
      <w:tr w:rsidR="00213F6A" w14:paraId="6AEE800F" w14:textId="77777777" w:rsidTr="00213F6A">
        <w:trPr>
          <w:trHeight w:val="4410"/>
        </w:trPr>
        <w:tc>
          <w:tcPr>
            <w:tcW w:w="3600" w:type="dxa"/>
            <w:vAlign w:val="bottom"/>
            <w:hideMark/>
          </w:tcPr>
          <w:p w14:paraId="37862AE4" w14:textId="7E332953" w:rsidR="00213F6A" w:rsidRDefault="00213F6A">
            <w:pPr>
              <w:tabs>
                <w:tab w:val="left" w:pos="990"/>
              </w:tabs>
              <w:jc w:val="center"/>
            </w:pPr>
            <w:r>
              <w:rPr>
                <w:noProof/>
              </w:rPr>
              <w:lastRenderedPageBreak/>
              <w:drawing>
                <wp:inline distT="0" distB="0" distL="0" distR="0" wp14:anchorId="622B64CD" wp14:editId="1A9917CF">
                  <wp:extent cx="2148840" cy="21488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c>
          <w:tcPr>
            <w:tcW w:w="720" w:type="dxa"/>
          </w:tcPr>
          <w:p w14:paraId="31283EBA" w14:textId="77777777" w:rsidR="00213F6A" w:rsidRDefault="00213F6A">
            <w:pPr>
              <w:tabs>
                <w:tab w:val="left" w:pos="990"/>
              </w:tabs>
            </w:pPr>
          </w:p>
        </w:tc>
        <w:tc>
          <w:tcPr>
            <w:tcW w:w="6470" w:type="dxa"/>
            <w:vAlign w:val="bottom"/>
            <w:hideMark/>
          </w:tcPr>
          <w:p w14:paraId="6FFB2D80" w14:textId="77777777" w:rsidR="00213F6A" w:rsidRDefault="00213F6A">
            <w:pPr>
              <w:pStyle w:val="Title"/>
              <w:rPr>
                <w:sz w:val="72"/>
                <w:szCs w:val="72"/>
              </w:rPr>
            </w:pPr>
            <w:r>
              <w:rPr>
                <w:sz w:val="72"/>
                <w:szCs w:val="72"/>
              </w:rPr>
              <w:t>robert hudgins</w:t>
            </w:r>
          </w:p>
          <w:p w14:paraId="120D6FBA" w14:textId="77777777" w:rsidR="00213F6A" w:rsidRDefault="00213F6A">
            <w:pPr>
              <w:rPr>
                <w:b/>
                <w:sz w:val="40"/>
                <w:szCs w:val="40"/>
              </w:rPr>
            </w:pPr>
            <w:r>
              <w:rPr>
                <w:b/>
                <w:sz w:val="40"/>
                <w:szCs w:val="40"/>
              </w:rPr>
              <w:t>Charlotte Area Transit System</w:t>
            </w:r>
          </w:p>
          <w:p w14:paraId="2883FF86" w14:textId="77777777" w:rsidR="00213F6A" w:rsidRDefault="00213F6A">
            <w:pPr>
              <w:pStyle w:val="Title"/>
              <w:rPr>
                <w:sz w:val="34"/>
                <w:szCs w:val="34"/>
              </w:rPr>
            </w:pPr>
            <w:r>
              <w:rPr>
                <w:sz w:val="34"/>
                <w:szCs w:val="34"/>
              </w:rPr>
              <w:t>Railcar Maintenance Supervisor</w:t>
            </w:r>
          </w:p>
        </w:tc>
      </w:tr>
      <w:tr w:rsidR="00213F6A" w14:paraId="72E2B8D2" w14:textId="77777777" w:rsidTr="00213F6A">
        <w:tc>
          <w:tcPr>
            <w:tcW w:w="3600" w:type="dxa"/>
            <w:tcMar>
              <w:top w:w="0" w:type="dxa"/>
              <w:left w:w="115" w:type="dxa"/>
              <w:bottom w:w="0" w:type="dxa"/>
              <w:right w:w="115" w:type="dxa"/>
            </w:tcMar>
          </w:tcPr>
          <w:sdt>
            <w:sdtPr>
              <w:id w:val="1804424950"/>
              <w:placeholder>
                <w:docPart w:val="C59E2E7CB6B348EC9CBD59931DEEE0AF"/>
              </w:placeholder>
              <w:temporary/>
              <w:showingPlcHdr/>
            </w:sdtPr>
            <w:sdtEndPr/>
            <w:sdtContent>
              <w:p w14:paraId="5AB3AB1F" w14:textId="77777777" w:rsidR="00213F6A" w:rsidRDefault="00213F6A">
                <w:pPr>
                  <w:pStyle w:val="Heading3"/>
                </w:pPr>
                <w:r>
                  <w:t>Profile</w:t>
                </w:r>
              </w:p>
            </w:sdtContent>
          </w:sdt>
          <w:p w14:paraId="39B89EDA" w14:textId="77777777" w:rsidR="00213F6A" w:rsidRDefault="00213F6A">
            <w:r>
              <w:t>My name is Robert Hudgins I am currently a railcar maintenance supervisor for CATS. I have been with CATS since 2010. My greatest accomplishment within the organization has been the Blue line extension project. Managing the LRV commissioning and integration was quite a challenge to myself and the organization.</w:t>
            </w:r>
          </w:p>
          <w:p w14:paraId="7AB2DBD2" w14:textId="77777777" w:rsidR="00213F6A" w:rsidRDefault="00213F6A"/>
          <w:p w14:paraId="3AA80432" w14:textId="77777777" w:rsidR="00213F6A" w:rsidRDefault="00213F6A">
            <w:r>
              <w:t>I am a diehard Dallas Cowboys fan and I enjoy coaching youth football.</w:t>
            </w:r>
          </w:p>
          <w:p w14:paraId="5AB5C436" w14:textId="77777777" w:rsidR="00213F6A" w:rsidRDefault="00213F6A">
            <w:r>
              <w:t xml:space="preserve">  </w:t>
            </w:r>
          </w:p>
          <w:p w14:paraId="0A35217D" w14:textId="77777777" w:rsidR="00213F6A" w:rsidRDefault="00213F6A"/>
          <w:sdt>
            <w:sdtPr>
              <w:id w:val="1775893074"/>
              <w:placeholder>
                <w:docPart w:val="8BAAB0AAB36340D6A5B4AF2B985C03DA"/>
              </w:placeholder>
              <w:temporary/>
              <w:showingPlcHdr/>
            </w:sdtPr>
            <w:sdtEndPr/>
            <w:sdtContent>
              <w:p w14:paraId="33527208" w14:textId="77777777" w:rsidR="00213F6A" w:rsidRDefault="00213F6A">
                <w:pPr>
                  <w:pStyle w:val="Heading3"/>
                </w:pPr>
                <w:r>
                  <w:t>Contact</w:t>
                </w:r>
              </w:p>
            </w:sdtContent>
          </w:sdt>
          <w:sdt>
            <w:sdtPr>
              <w:id w:val="-1890260400"/>
              <w:placeholder>
                <w:docPart w:val="90D9F719F4394627AE8F455DAA341A2F"/>
              </w:placeholder>
              <w:temporary/>
              <w:showingPlcHdr/>
            </w:sdtPr>
            <w:sdtEndPr/>
            <w:sdtContent>
              <w:p w14:paraId="7CED6A87" w14:textId="77777777" w:rsidR="00213F6A" w:rsidRDefault="00213F6A">
                <w:r>
                  <w:t>PHONE:</w:t>
                </w:r>
              </w:p>
            </w:sdtContent>
          </w:sdt>
          <w:p w14:paraId="3B1CC424" w14:textId="77777777" w:rsidR="00213F6A" w:rsidRDefault="00213F6A">
            <w:r>
              <w:t>(704) 432-5064</w:t>
            </w:r>
          </w:p>
          <w:p w14:paraId="599D5FBC" w14:textId="77777777" w:rsidR="00213F6A" w:rsidRDefault="00213F6A"/>
          <w:p w14:paraId="056E9427" w14:textId="77777777" w:rsidR="00213F6A" w:rsidRDefault="00213F6A">
            <w:r>
              <w:t>CELL PHONE:</w:t>
            </w:r>
          </w:p>
          <w:p w14:paraId="7E36625F" w14:textId="77777777" w:rsidR="00213F6A" w:rsidRDefault="00213F6A">
            <w:r>
              <w:t>(704) 351-8981</w:t>
            </w:r>
          </w:p>
          <w:p w14:paraId="0768DE49" w14:textId="77777777" w:rsidR="00213F6A" w:rsidRDefault="00213F6A"/>
          <w:sdt>
            <w:sdtPr>
              <w:id w:val="2083172346"/>
              <w:placeholder>
                <w:docPart w:val="A557F4DB22AD45D2A1CE8F209D47DA4C"/>
              </w:placeholder>
              <w:temporary/>
              <w:showingPlcHdr/>
            </w:sdtPr>
            <w:sdtEndPr/>
            <w:sdtContent>
              <w:p w14:paraId="5D244F17" w14:textId="77777777" w:rsidR="00213F6A" w:rsidRDefault="00213F6A">
                <w:r>
                  <w:t>EMAIL:</w:t>
                </w:r>
              </w:p>
            </w:sdtContent>
          </w:sdt>
          <w:p w14:paraId="54FB0483" w14:textId="77777777" w:rsidR="00213F6A" w:rsidRDefault="00213F6A">
            <w:r>
              <w:rPr>
                <w:rStyle w:val="Hyperlink"/>
                <w:color w:val="548AB7" w:themeColor="accent1" w:themeShade="BF"/>
              </w:rPr>
              <w:t>rhudgins@ci.charlotte.nc.us</w:t>
            </w:r>
          </w:p>
        </w:tc>
        <w:tc>
          <w:tcPr>
            <w:tcW w:w="720" w:type="dxa"/>
            <w:tcMar>
              <w:top w:w="0" w:type="dxa"/>
              <w:left w:w="115" w:type="dxa"/>
              <w:bottom w:w="0" w:type="dxa"/>
              <w:right w:w="115" w:type="dxa"/>
            </w:tcMar>
          </w:tcPr>
          <w:p w14:paraId="3CE909A7" w14:textId="77777777" w:rsidR="00213F6A" w:rsidRDefault="00213F6A">
            <w:pPr>
              <w:tabs>
                <w:tab w:val="left" w:pos="990"/>
              </w:tabs>
            </w:pPr>
          </w:p>
        </w:tc>
        <w:tc>
          <w:tcPr>
            <w:tcW w:w="6470" w:type="dxa"/>
            <w:tcMar>
              <w:top w:w="0" w:type="dxa"/>
              <w:left w:w="115" w:type="dxa"/>
              <w:bottom w:w="0" w:type="dxa"/>
              <w:right w:w="115" w:type="dxa"/>
            </w:tcMar>
          </w:tcPr>
          <w:p w14:paraId="5324335E" w14:textId="77777777" w:rsidR="00213F6A" w:rsidRDefault="00213F6A">
            <w:pPr>
              <w:pStyle w:val="Heading2"/>
            </w:pPr>
            <w:r>
              <w:t>department</w:t>
            </w:r>
          </w:p>
          <w:p w14:paraId="2ED385F9" w14:textId="77777777" w:rsidR="00213F6A" w:rsidRDefault="00213F6A">
            <w:pPr>
              <w:pStyle w:val="Heading4"/>
            </w:pPr>
            <w:r>
              <w:t>Railcar Maintenance</w:t>
            </w:r>
          </w:p>
          <w:p w14:paraId="03C77FB9" w14:textId="77777777" w:rsidR="00213F6A" w:rsidRDefault="00213F6A">
            <w:pPr>
              <w:pStyle w:val="Heading2"/>
            </w:pPr>
            <w:r>
              <w:t>position description</w:t>
            </w:r>
          </w:p>
          <w:p w14:paraId="177B7CA7" w14:textId="77777777" w:rsidR="00213F6A" w:rsidRDefault="00213F6A" w:rsidP="00E36F67">
            <w:pPr>
              <w:pStyle w:val="ListParagraph"/>
              <w:numPr>
                <w:ilvl w:val="0"/>
                <w:numId w:val="1"/>
              </w:numPr>
              <w:rPr>
                <w:b/>
              </w:rPr>
            </w:pPr>
            <w:r>
              <w:rPr>
                <w:b/>
              </w:rPr>
              <w:t>Directs the maintenance staff in the performance of their duties regarding the maintenance, upkeep, servicing and cleaning of the CATS rail car fleet vehicles.</w:t>
            </w:r>
          </w:p>
          <w:p w14:paraId="7769DF17" w14:textId="77777777" w:rsidR="00213F6A" w:rsidRDefault="00213F6A" w:rsidP="00E36F67">
            <w:pPr>
              <w:pStyle w:val="ListParagraph"/>
              <w:numPr>
                <w:ilvl w:val="0"/>
                <w:numId w:val="1"/>
              </w:numPr>
              <w:rPr>
                <w:b/>
              </w:rPr>
            </w:pPr>
            <w:r>
              <w:rPr>
                <w:b/>
              </w:rPr>
              <w:t xml:space="preserve">Researches and provides troubleshooting methods utilizing historical data </w:t>
            </w:r>
          </w:p>
          <w:p w14:paraId="33A0800C" w14:textId="77777777" w:rsidR="00213F6A" w:rsidRDefault="00213F6A" w:rsidP="00E36F67">
            <w:pPr>
              <w:pStyle w:val="ListParagraph"/>
              <w:numPr>
                <w:ilvl w:val="0"/>
                <w:numId w:val="1"/>
              </w:numPr>
              <w:rPr>
                <w:b/>
              </w:rPr>
            </w:pPr>
            <w:r>
              <w:rPr>
                <w:b/>
              </w:rPr>
              <w:t xml:space="preserve">Supports emergencies, accidents, derailments, and disabled trains on the mainline and provides support to retrieve rail vehicles and return vehicles back to the maintenance facility </w:t>
            </w:r>
          </w:p>
          <w:p w14:paraId="2F5D2E97" w14:textId="77777777" w:rsidR="00213F6A" w:rsidRDefault="00213F6A" w:rsidP="00E36F67">
            <w:pPr>
              <w:pStyle w:val="ListParagraph"/>
              <w:numPr>
                <w:ilvl w:val="0"/>
                <w:numId w:val="1"/>
              </w:numPr>
              <w:rPr>
                <w:b/>
              </w:rPr>
            </w:pPr>
            <w:r>
              <w:rPr>
                <w:b/>
              </w:rPr>
              <w:t>In charge of commissioning of new CATS railcar fleet to include acceptance, inspection, burn-in, and quality assurance</w:t>
            </w:r>
          </w:p>
          <w:p w14:paraId="24D135B7" w14:textId="77777777" w:rsidR="00213F6A" w:rsidRDefault="00213F6A" w:rsidP="00E36F67">
            <w:pPr>
              <w:numPr>
                <w:ilvl w:val="0"/>
                <w:numId w:val="1"/>
              </w:numPr>
              <w:rPr>
                <w:b/>
              </w:rPr>
            </w:pPr>
            <w:r>
              <w:rPr>
                <w:b/>
              </w:rPr>
              <w:t>Assists management and engineering groups with upgrade implementation and LRV improvements</w:t>
            </w:r>
          </w:p>
          <w:p w14:paraId="090685AD" w14:textId="77777777" w:rsidR="00213F6A" w:rsidRDefault="00213F6A">
            <w:pPr>
              <w:ind w:left="720"/>
              <w:rPr>
                <w:b/>
              </w:rPr>
            </w:pPr>
          </w:p>
          <w:p w14:paraId="5A42E94E" w14:textId="77777777" w:rsidR="00213F6A" w:rsidRDefault="00213F6A">
            <w:pPr>
              <w:pStyle w:val="Heading2"/>
              <w:spacing w:before="0" w:after="60"/>
              <w:rPr>
                <w:rFonts w:asciiTheme="minorHAnsi" w:eastAsiaTheme="minorEastAsia" w:hAnsiTheme="minorHAnsi" w:cstheme="minorHAnsi"/>
                <w:bCs w:val="0"/>
                <w:caps w:val="0"/>
                <w:sz w:val="18"/>
                <w:szCs w:val="18"/>
              </w:rPr>
            </w:pPr>
            <w:r>
              <w:t>business project</w:t>
            </w:r>
          </w:p>
          <w:p w14:paraId="53FD3CA9" w14:textId="77777777" w:rsidR="00213F6A" w:rsidRDefault="00213F6A">
            <w:pPr>
              <w:rPr>
                <w:b/>
              </w:rPr>
            </w:pPr>
            <w:r>
              <w:rPr>
                <w:b/>
              </w:rPr>
              <w:t xml:space="preserve">I would like to focus on the recruitment, development, retention process for my organization.  </w:t>
            </w:r>
          </w:p>
          <w:p w14:paraId="350D0BBE" w14:textId="77777777" w:rsidR="00213F6A" w:rsidRDefault="00213F6A">
            <w:pPr>
              <w:rPr>
                <w:b/>
              </w:rPr>
            </w:pPr>
          </w:p>
          <w:p w14:paraId="50884486" w14:textId="77777777" w:rsidR="00213F6A" w:rsidRDefault="00213F6A">
            <w:pPr>
              <w:rPr>
                <w:b/>
              </w:rPr>
            </w:pPr>
            <w:r>
              <w:rPr>
                <w:b/>
              </w:rPr>
              <w:t xml:space="preserve">I am interested in how other agencies recruit and retain skilled employees. Currently CATS is experiencing a high employee turnover issue. The recruitment process as well as training delays are a few contributing factors. Finding ways to address these issues will help CATS maintain safe, reliable, and clean transportation from a maintenance standpoint. Retaining employees in an organization in any department would ensure you have continuity and well-trained staff.  </w:t>
            </w:r>
          </w:p>
          <w:p w14:paraId="16B9B3FB" w14:textId="77777777" w:rsidR="00213F6A" w:rsidRDefault="00213F6A">
            <w:pPr>
              <w:rPr>
                <w:b/>
              </w:rPr>
            </w:pPr>
          </w:p>
          <w:p w14:paraId="6D3A5BDA" w14:textId="77777777" w:rsidR="00213F6A" w:rsidRDefault="00213F6A">
            <w:pPr>
              <w:rPr>
                <w:color w:val="FFFFFF" w:themeColor="background1"/>
              </w:rPr>
            </w:pPr>
          </w:p>
        </w:tc>
      </w:tr>
    </w:tbl>
    <w:p w14:paraId="3F0649CD" w14:textId="414C3073" w:rsidR="00213F6A" w:rsidRDefault="00213F6A" w:rsidP="000C45FF">
      <w:pPr>
        <w:tabs>
          <w:tab w:val="left" w:pos="990"/>
        </w:tabs>
      </w:pPr>
    </w:p>
    <w:p w14:paraId="22EB8578" w14:textId="77777777" w:rsidR="00213F6A" w:rsidRDefault="00213F6A">
      <w:r>
        <w:br w:type="page"/>
      </w:r>
    </w:p>
    <w:tbl>
      <w:tblPr>
        <w:tblW w:w="0" w:type="auto"/>
        <w:tblLayout w:type="fixed"/>
        <w:tblLook w:val="04A0" w:firstRow="1" w:lastRow="0" w:firstColumn="1" w:lastColumn="0" w:noHBand="0" w:noVBand="1"/>
      </w:tblPr>
      <w:tblGrid>
        <w:gridCol w:w="3600"/>
        <w:gridCol w:w="720"/>
        <w:gridCol w:w="6470"/>
      </w:tblGrid>
      <w:tr w:rsidR="00213F6A" w14:paraId="4EF64A98" w14:textId="77777777" w:rsidTr="00213F6A">
        <w:trPr>
          <w:trHeight w:val="4410"/>
        </w:trPr>
        <w:tc>
          <w:tcPr>
            <w:tcW w:w="3600" w:type="dxa"/>
            <w:vAlign w:val="bottom"/>
            <w:hideMark/>
          </w:tcPr>
          <w:p w14:paraId="0134C00F" w14:textId="421C0924" w:rsidR="00213F6A" w:rsidRDefault="00213F6A">
            <w:pPr>
              <w:tabs>
                <w:tab w:val="left" w:pos="990"/>
              </w:tabs>
              <w:jc w:val="center"/>
            </w:pPr>
            <w:r>
              <w:rPr>
                <w:noProof/>
              </w:rPr>
              <w:lastRenderedPageBreak/>
              <w:drawing>
                <wp:inline distT="0" distB="0" distL="0" distR="0" wp14:anchorId="30D5AD99" wp14:editId="0F8A278D">
                  <wp:extent cx="2148840" cy="2148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c>
          <w:tcPr>
            <w:tcW w:w="720" w:type="dxa"/>
          </w:tcPr>
          <w:p w14:paraId="5FB89F71" w14:textId="77777777" w:rsidR="00213F6A" w:rsidRDefault="00213F6A">
            <w:pPr>
              <w:tabs>
                <w:tab w:val="left" w:pos="990"/>
              </w:tabs>
            </w:pPr>
          </w:p>
        </w:tc>
        <w:tc>
          <w:tcPr>
            <w:tcW w:w="6470" w:type="dxa"/>
            <w:vAlign w:val="bottom"/>
            <w:hideMark/>
          </w:tcPr>
          <w:p w14:paraId="48C9A165" w14:textId="77777777" w:rsidR="00213F6A" w:rsidRDefault="00213F6A">
            <w:pPr>
              <w:pStyle w:val="Title"/>
            </w:pPr>
            <w:r>
              <w:rPr>
                <w:sz w:val="72"/>
                <w:szCs w:val="72"/>
              </w:rPr>
              <w:t>Laura Johnson</w:t>
            </w:r>
          </w:p>
          <w:p w14:paraId="7A4181D8" w14:textId="77777777" w:rsidR="00213F6A" w:rsidRDefault="00213F6A">
            <w:pPr>
              <w:rPr>
                <w:b/>
                <w:sz w:val="40"/>
                <w:szCs w:val="40"/>
              </w:rPr>
            </w:pPr>
            <w:r>
              <w:rPr>
                <w:b/>
                <w:sz w:val="40"/>
                <w:szCs w:val="40"/>
              </w:rPr>
              <w:t>Charlotte Area Transit System</w:t>
            </w:r>
          </w:p>
          <w:p w14:paraId="3E1F39B9" w14:textId="77777777" w:rsidR="00213F6A" w:rsidRDefault="00213F6A">
            <w:pPr>
              <w:pStyle w:val="Title"/>
              <w:rPr>
                <w:sz w:val="36"/>
                <w:szCs w:val="36"/>
              </w:rPr>
            </w:pPr>
            <w:r>
              <w:rPr>
                <w:sz w:val="36"/>
                <w:szCs w:val="36"/>
              </w:rPr>
              <w:t>Quality Assurance Engineer / Quality Manager - Development</w:t>
            </w:r>
          </w:p>
        </w:tc>
      </w:tr>
      <w:tr w:rsidR="00213F6A" w14:paraId="7DE64E64" w14:textId="77777777" w:rsidTr="00213F6A">
        <w:tc>
          <w:tcPr>
            <w:tcW w:w="3600" w:type="dxa"/>
            <w:tcMar>
              <w:top w:w="0" w:type="dxa"/>
              <w:left w:w="115" w:type="dxa"/>
              <w:bottom w:w="0" w:type="dxa"/>
              <w:right w:w="115" w:type="dxa"/>
            </w:tcMar>
          </w:tcPr>
          <w:sdt>
            <w:sdtPr>
              <w:id w:val="551805069"/>
              <w:placeholder>
                <w:docPart w:val="380CED6108AD469BB2D0014F5B29B3F7"/>
              </w:placeholder>
              <w:temporary/>
              <w:showingPlcHdr/>
            </w:sdtPr>
            <w:sdtEndPr/>
            <w:sdtContent>
              <w:p w14:paraId="599881A2" w14:textId="77777777" w:rsidR="00213F6A" w:rsidRDefault="00213F6A">
                <w:pPr>
                  <w:pStyle w:val="Heading3"/>
                </w:pPr>
                <w:r>
                  <w:t>Profile</w:t>
                </w:r>
              </w:p>
            </w:sdtContent>
          </w:sdt>
          <w:p w14:paraId="4AB20A94" w14:textId="77777777" w:rsidR="00213F6A" w:rsidRDefault="00213F6A">
            <w:r>
              <w:t xml:space="preserve">I have been with CATS for almost six years.  I have been serving as the Quality Manager - Development and Quality Engineer for two large capital construction projects. My prior work experiences have been in manufacturing and education. </w:t>
            </w:r>
          </w:p>
          <w:p w14:paraId="2B4CAABB" w14:textId="77777777" w:rsidR="00213F6A" w:rsidRDefault="00213F6A"/>
          <w:p w14:paraId="373E8F0B" w14:textId="77777777" w:rsidR="00213F6A" w:rsidRDefault="00213F6A">
            <w:r>
              <w:t>As QA Engineer at CATS I evaluate QA programs and processes, write and revise procedures, perform internal and external audits, investigate non-conformances, and implement process improvements.</w:t>
            </w:r>
          </w:p>
          <w:p w14:paraId="76025AEE" w14:textId="77777777" w:rsidR="00213F6A" w:rsidRDefault="00213F6A"/>
          <w:p w14:paraId="536756AB" w14:textId="77777777" w:rsidR="00213F6A" w:rsidRDefault="00213F6A">
            <w:r>
              <w:t xml:space="preserve">  </w:t>
            </w:r>
          </w:p>
          <w:p w14:paraId="3E74C1DA" w14:textId="77777777" w:rsidR="00213F6A" w:rsidRDefault="00213F6A"/>
          <w:sdt>
            <w:sdtPr>
              <w:id w:val="-624155005"/>
              <w:placeholder>
                <w:docPart w:val="02A920C99CD248869B534170B6C38CE0"/>
              </w:placeholder>
              <w:temporary/>
              <w:showingPlcHdr/>
            </w:sdtPr>
            <w:sdtEndPr/>
            <w:sdtContent>
              <w:p w14:paraId="203D98F8" w14:textId="77777777" w:rsidR="00213F6A" w:rsidRDefault="00213F6A">
                <w:pPr>
                  <w:pStyle w:val="Heading3"/>
                </w:pPr>
                <w:r>
                  <w:t>Contact</w:t>
                </w:r>
              </w:p>
            </w:sdtContent>
          </w:sdt>
          <w:sdt>
            <w:sdtPr>
              <w:id w:val="-1212812420"/>
              <w:placeholder>
                <w:docPart w:val="D08E4838B98A42C18F4DB09A79BF296F"/>
              </w:placeholder>
              <w:temporary/>
              <w:showingPlcHdr/>
            </w:sdtPr>
            <w:sdtEndPr/>
            <w:sdtContent>
              <w:p w14:paraId="76223496" w14:textId="77777777" w:rsidR="00213F6A" w:rsidRDefault="00213F6A">
                <w:r>
                  <w:t>PHONE:</w:t>
                </w:r>
              </w:p>
            </w:sdtContent>
          </w:sdt>
          <w:p w14:paraId="19485E2C" w14:textId="77777777" w:rsidR="00213F6A" w:rsidRDefault="00213F6A">
            <w:r>
              <w:t>(704) 996-1322</w:t>
            </w:r>
          </w:p>
          <w:p w14:paraId="0851853F" w14:textId="77777777" w:rsidR="00213F6A" w:rsidRDefault="00213F6A"/>
          <w:p w14:paraId="3A716B66" w14:textId="77777777" w:rsidR="00213F6A" w:rsidRDefault="00213F6A">
            <w:r>
              <w:t>CELL PHONE:</w:t>
            </w:r>
          </w:p>
          <w:p w14:paraId="2C31F3A9" w14:textId="77777777" w:rsidR="00213F6A" w:rsidRDefault="00213F6A">
            <w:r>
              <w:t>(704) 996-1322</w:t>
            </w:r>
          </w:p>
          <w:p w14:paraId="135D5870" w14:textId="77777777" w:rsidR="00213F6A" w:rsidRDefault="00213F6A"/>
          <w:sdt>
            <w:sdtPr>
              <w:id w:val="1190807309"/>
              <w:placeholder>
                <w:docPart w:val="49908FD8F3114233B702C8F882308883"/>
              </w:placeholder>
              <w:temporary/>
              <w:showingPlcHdr/>
            </w:sdtPr>
            <w:sdtEndPr/>
            <w:sdtContent>
              <w:p w14:paraId="7F168372" w14:textId="77777777" w:rsidR="00213F6A" w:rsidRDefault="00213F6A">
                <w:r>
                  <w:t>EMAIL:</w:t>
                </w:r>
              </w:p>
            </w:sdtContent>
          </w:sdt>
          <w:p w14:paraId="1DBDA68D" w14:textId="77777777" w:rsidR="00213F6A" w:rsidRDefault="00213F6A">
            <w:r>
              <w:rPr>
                <w:rStyle w:val="Hyperlink"/>
                <w:color w:val="548AB7" w:themeColor="accent1" w:themeShade="BF"/>
              </w:rPr>
              <w:t>lljohnson@charlottenc.gov</w:t>
            </w:r>
          </w:p>
        </w:tc>
        <w:tc>
          <w:tcPr>
            <w:tcW w:w="720" w:type="dxa"/>
            <w:tcMar>
              <w:top w:w="0" w:type="dxa"/>
              <w:left w:w="115" w:type="dxa"/>
              <w:bottom w:w="0" w:type="dxa"/>
              <w:right w:w="115" w:type="dxa"/>
            </w:tcMar>
          </w:tcPr>
          <w:p w14:paraId="0FAB25B3" w14:textId="77777777" w:rsidR="00213F6A" w:rsidRDefault="00213F6A">
            <w:pPr>
              <w:tabs>
                <w:tab w:val="left" w:pos="990"/>
              </w:tabs>
            </w:pPr>
          </w:p>
        </w:tc>
        <w:tc>
          <w:tcPr>
            <w:tcW w:w="6470" w:type="dxa"/>
            <w:tcMar>
              <w:top w:w="0" w:type="dxa"/>
              <w:left w:w="115" w:type="dxa"/>
              <w:bottom w:w="0" w:type="dxa"/>
              <w:right w:w="115" w:type="dxa"/>
            </w:tcMar>
          </w:tcPr>
          <w:p w14:paraId="33D1F987" w14:textId="77777777" w:rsidR="00213F6A" w:rsidRDefault="00213F6A">
            <w:pPr>
              <w:pStyle w:val="Heading2"/>
            </w:pPr>
            <w:r>
              <w:t>department</w:t>
            </w:r>
          </w:p>
          <w:p w14:paraId="195E7E0C" w14:textId="77777777" w:rsidR="00213F6A" w:rsidRDefault="00213F6A">
            <w:pPr>
              <w:pStyle w:val="Heading4"/>
            </w:pPr>
            <w:r>
              <w:t>Planning and Development</w:t>
            </w:r>
          </w:p>
          <w:p w14:paraId="59164935" w14:textId="77777777" w:rsidR="00213F6A" w:rsidRDefault="00213F6A">
            <w:pPr>
              <w:pStyle w:val="Heading2"/>
            </w:pPr>
            <w:r>
              <w:t>position description</w:t>
            </w:r>
          </w:p>
          <w:p w14:paraId="47034E98" w14:textId="77777777" w:rsidR="00213F6A" w:rsidRDefault="00213F6A" w:rsidP="00213F6A">
            <w:pPr>
              <w:pStyle w:val="ListParagraph"/>
              <w:numPr>
                <w:ilvl w:val="0"/>
                <w:numId w:val="2"/>
              </w:numPr>
              <w:spacing w:after="160" w:line="256" w:lineRule="auto"/>
              <w:rPr>
                <w:b/>
              </w:rPr>
            </w:pPr>
            <w:r>
              <w:rPr>
                <w:b/>
              </w:rPr>
              <w:t>Lead and manage development of agency transit asset management (TAM) program</w:t>
            </w:r>
          </w:p>
          <w:p w14:paraId="64EAFCFA" w14:textId="77777777" w:rsidR="00213F6A" w:rsidRDefault="00213F6A" w:rsidP="00213F6A">
            <w:pPr>
              <w:pStyle w:val="ListParagraph"/>
              <w:numPr>
                <w:ilvl w:val="0"/>
                <w:numId w:val="2"/>
              </w:numPr>
              <w:spacing w:after="160" w:line="256" w:lineRule="auto"/>
              <w:rPr>
                <w:b/>
              </w:rPr>
            </w:pPr>
            <w:r>
              <w:rPr>
                <w:b/>
              </w:rPr>
              <w:t>Compile Tier 1 transit agency asset management data for National Transit Database reporting</w:t>
            </w:r>
          </w:p>
          <w:p w14:paraId="25F7E1E8" w14:textId="77777777" w:rsidR="00213F6A" w:rsidRDefault="00213F6A" w:rsidP="00213F6A">
            <w:pPr>
              <w:pStyle w:val="ListParagraph"/>
              <w:numPr>
                <w:ilvl w:val="0"/>
                <w:numId w:val="2"/>
              </w:numPr>
              <w:spacing w:after="160" w:line="256" w:lineRule="auto"/>
              <w:rPr>
                <w:b/>
              </w:rPr>
            </w:pPr>
            <w:r>
              <w:rPr>
                <w:b/>
              </w:rPr>
              <w:t>Schedule and perform quality audits of contractors and project team; issue audit reports</w:t>
            </w:r>
          </w:p>
          <w:p w14:paraId="31A24804" w14:textId="77777777" w:rsidR="00213F6A" w:rsidRDefault="00213F6A" w:rsidP="00213F6A">
            <w:pPr>
              <w:pStyle w:val="ListParagraph"/>
              <w:numPr>
                <w:ilvl w:val="0"/>
                <w:numId w:val="2"/>
              </w:numPr>
              <w:spacing w:after="160" w:line="256" w:lineRule="auto"/>
              <w:rPr>
                <w:b/>
              </w:rPr>
            </w:pPr>
            <w:r>
              <w:rPr>
                <w:b/>
              </w:rPr>
              <w:t>Research specifications, technical reference material and regulations to ensure contractor compliance</w:t>
            </w:r>
          </w:p>
          <w:p w14:paraId="39B186EA" w14:textId="77777777" w:rsidR="00213F6A" w:rsidRDefault="00213F6A" w:rsidP="00213F6A">
            <w:pPr>
              <w:pStyle w:val="ListParagraph"/>
              <w:numPr>
                <w:ilvl w:val="0"/>
                <w:numId w:val="2"/>
              </w:numPr>
              <w:spacing w:after="160" w:line="256" w:lineRule="auto"/>
              <w:rPr>
                <w:b/>
              </w:rPr>
            </w:pPr>
            <w:r>
              <w:rPr>
                <w:b/>
              </w:rPr>
              <w:t>Review, revise, and create procedures for transit department</w:t>
            </w:r>
          </w:p>
          <w:p w14:paraId="6A918118" w14:textId="77777777" w:rsidR="00213F6A" w:rsidRDefault="00213F6A" w:rsidP="00213F6A">
            <w:pPr>
              <w:pStyle w:val="ListParagraph"/>
              <w:numPr>
                <w:ilvl w:val="0"/>
                <w:numId w:val="2"/>
              </w:numPr>
              <w:spacing w:after="160" w:line="256" w:lineRule="auto"/>
              <w:rPr>
                <w:b/>
              </w:rPr>
            </w:pPr>
            <w:r>
              <w:rPr>
                <w:b/>
              </w:rPr>
              <w:t>Coordinate contractor plant visits to supplier facilities</w:t>
            </w:r>
          </w:p>
          <w:p w14:paraId="6B12577F" w14:textId="77777777" w:rsidR="00213F6A" w:rsidRDefault="00213F6A" w:rsidP="00213F6A">
            <w:pPr>
              <w:pStyle w:val="ListParagraph"/>
              <w:numPr>
                <w:ilvl w:val="0"/>
                <w:numId w:val="2"/>
              </w:numPr>
              <w:spacing w:after="160" w:line="256" w:lineRule="auto"/>
              <w:rPr>
                <w:b/>
              </w:rPr>
            </w:pPr>
            <w:r>
              <w:rPr>
                <w:b/>
              </w:rPr>
              <w:t>Visit supplier facilities to ensure supplier capability and process controls</w:t>
            </w:r>
          </w:p>
          <w:p w14:paraId="39B3A4EA" w14:textId="77777777" w:rsidR="00213F6A" w:rsidRDefault="00213F6A" w:rsidP="00213F6A">
            <w:pPr>
              <w:pStyle w:val="ListParagraph"/>
              <w:numPr>
                <w:ilvl w:val="0"/>
                <w:numId w:val="2"/>
              </w:numPr>
              <w:spacing w:after="160" w:line="256" w:lineRule="auto"/>
              <w:rPr>
                <w:b/>
              </w:rPr>
            </w:pPr>
            <w:r>
              <w:rPr>
                <w:b/>
              </w:rPr>
              <w:t>Review and prepare contract specifications for transit projects</w:t>
            </w:r>
          </w:p>
          <w:p w14:paraId="3BCA6F90" w14:textId="77777777" w:rsidR="00213F6A" w:rsidRDefault="00213F6A" w:rsidP="00213F6A">
            <w:pPr>
              <w:pStyle w:val="ListParagraph"/>
              <w:numPr>
                <w:ilvl w:val="0"/>
                <w:numId w:val="3"/>
              </w:numPr>
              <w:spacing w:after="160" w:line="256" w:lineRule="auto"/>
              <w:rPr>
                <w:b/>
              </w:rPr>
            </w:pPr>
            <w:r>
              <w:rPr>
                <w:b/>
              </w:rPr>
              <w:t>•Represent Quality Assurance for transit agency at construction progress meetings</w:t>
            </w:r>
          </w:p>
          <w:p w14:paraId="6026B6E2" w14:textId="77777777" w:rsidR="00213F6A" w:rsidRDefault="00213F6A" w:rsidP="00213F6A">
            <w:pPr>
              <w:pStyle w:val="ListParagraph"/>
              <w:numPr>
                <w:ilvl w:val="0"/>
                <w:numId w:val="2"/>
              </w:numPr>
              <w:spacing w:after="160" w:line="256" w:lineRule="auto"/>
              <w:rPr>
                <w:b/>
              </w:rPr>
            </w:pPr>
            <w:r>
              <w:rPr>
                <w:b/>
              </w:rPr>
              <w:t>Train new project team members on project related procedures</w:t>
            </w:r>
          </w:p>
          <w:p w14:paraId="4842F88F" w14:textId="77777777" w:rsidR="00213F6A" w:rsidRDefault="00213F6A" w:rsidP="00213F6A">
            <w:pPr>
              <w:pStyle w:val="ListParagraph"/>
              <w:numPr>
                <w:ilvl w:val="0"/>
                <w:numId w:val="2"/>
              </w:numPr>
              <w:spacing w:after="160" w:line="256" w:lineRule="auto"/>
              <w:rPr>
                <w:b/>
              </w:rPr>
            </w:pPr>
            <w:r>
              <w:rPr>
                <w:b/>
              </w:rPr>
              <w:t>Prepare monthly quality report for Federal Transit Administration Project Management Office</w:t>
            </w:r>
          </w:p>
          <w:p w14:paraId="4C465479" w14:textId="77777777" w:rsidR="00213F6A" w:rsidRDefault="00213F6A" w:rsidP="00213F6A">
            <w:pPr>
              <w:pStyle w:val="ListParagraph"/>
              <w:numPr>
                <w:ilvl w:val="0"/>
                <w:numId w:val="2"/>
              </w:numPr>
              <w:spacing w:after="160" w:line="256" w:lineRule="auto"/>
              <w:rPr>
                <w:b/>
              </w:rPr>
            </w:pPr>
            <w:r>
              <w:rPr>
                <w:b/>
              </w:rPr>
              <w:t>Collect construction quality data for trend analyses</w:t>
            </w:r>
          </w:p>
          <w:p w14:paraId="41238D95" w14:textId="77777777" w:rsidR="00213F6A" w:rsidRDefault="00213F6A">
            <w:pPr>
              <w:ind w:left="720"/>
              <w:rPr>
                <w:b/>
              </w:rPr>
            </w:pPr>
          </w:p>
          <w:p w14:paraId="0BFB6EFD" w14:textId="77777777" w:rsidR="00213F6A" w:rsidRDefault="00213F6A">
            <w:pPr>
              <w:pStyle w:val="Heading2"/>
              <w:spacing w:before="0" w:after="60"/>
              <w:rPr>
                <w:rFonts w:asciiTheme="minorHAnsi" w:eastAsiaTheme="minorEastAsia" w:hAnsiTheme="minorHAnsi" w:cstheme="minorHAnsi"/>
                <w:bCs w:val="0"/>
                <w:caps w:val="0"/>
                <w:sz w:val="18"/>
                <w:szCs w:val="18"/>
              </w:rPr>
            </w:pPr>
            <w:r>
              <w:t>business project</w:t>
            </w:r>
          </w:p>
          <w:p w14:paraId="47DD9BED" w14:textId="77777777" w:rsidR="00213F6A" w:rsidRDefault="00213F6A">
            <w:pPr>
              <w:rPr>
                <w:b/>
              </w:rPr>
            </w:pPr>
            <w:r>
              <w:rPr>
                <w:b/>
              </w:rPr>
              <w:t>CATS Light Rail Vehicles are not meeting their "Miles between breakdown" performance goal. In section 5.15 of the Light Rail Fleet Management Plan the vehicle reliability indicator shows significant change in performance.</w:t>
            </w:r>
          </w:p>
          <w:p w14:paraId="1BB3BFE5" w14:textId="77777777" w:rsidR="00213F6A" w:rsidRDefault="00213F6A">
            <w:pPr>
              <w:rPr>
                <w:b/>
              </w:rPr>
            </w:pPr>
          </w:p>
          <w:p w14:paraId="59D58423" w14:textId="77777777" w:rsidR="00213F6A" w:rsidRDefault="00213F6A">
            <w:pPr>
              <w:rPr>
                <w:b/>
              </w:rPr>
            </w:pPr>
            <w:r>
              <w:rPr>
                <w:b/>
              </w:rPr>
              <w:t xml:space="preserve">Another indicator CATS uses in tracking Vehicle Reliability is the Mean Distance in vehicle miles between LRV Failures (MDBLF). </w:t>
            </w:r>
          </w:p>
          <w:p w14:paraId="6F3B2BA6" w14:textId="77777777" w:rsidR="00213F6A" w:rsidRDefault="00213F6A">
            <w:pPr>
              <w:rPr>
                <w:b/>
              </w:rPr>
            </w:pPr>
            <w:r>
              <w:rPr>
                <w:b/>
              </w:rPr>
              <w:t xml:space="preserve">  </w:t>
            </w:r>
          </w:p>
          <w:p w14:paraId="4C065F96" w14:textId="77777777" w:rsidR="00213F6A" w:rsidRDefault="00213F6A">
            <w:pPr>
              <w:rPr>
                <w:b/>
              </w:rPr>
            </w:pPr>
          </w:p>
          <w:p w14:paraId="2B8DE711" w14:textId="77777777" w:rsidR="00213F6A" w:rsidRDefault="00213F6A">
            <w:pPr>
              <w:rPr>
                <w:color w:val="FFFFFF" w:themeColor="background1"/>
              </w:rPr>
            </w:pPr>
          </w:p>
        </w:tc>
      </w:tr>
    </w:tbl>
    <w:p w14:paraId="2E06432F" w14:textId="44958BA5" w:rsidR="00213F6A" w:rsidRDefault="00213F6A" w:rsidP="000C45FF">
      <w:pPr>
        <w:tabs>
          <w:tab w:val="left" w:pos="990"/>
        </w:tabs>
      </w:pPr>
    </w:p>
    <w:p w14:paraId="381B157B" w14:textId="77777777" w:rsidR="00213F6A" w:rsidRDefault="00213F6A">
      <w:r>
        <w:br w:type="page"/>
      </w:r>
    </w:p>
    <w:tbl>
      <w:tblPr>
        <w:tblW w:w="0" w:type="auto"/>
        <w:tblLayout w:type="fixed"/>
        <w:tblLook w:val="04A0" w:firstRow="1" w:lastRow="0" w:firstColumn="1" w:lastColumn="0" w:noHBand="0" w:noVBand="1"/>
      </w:tblPr>
      <w:tblGrid>
        <w:gridCol w:w="3600"/>
        <w:gridCol w:w="720"/>
        <w:gridCol w:w="6470"/>
      </w:tblGrid>
      <w:tr w:rsidR="00213F6A" w14:paraId="1B18394C" w14:textId="77777777" w:rsidTr="00213F6A">
        <w:trPr>
          <w:trHeight w:val="4410"/>
        </w:trPr>
        <w:tc>
          <w:tcPr>
            <w:tcW w:w="3600" w:type="dxa"/>
            <w:vAlign w:val="bottom"/>
            <w:hideMark/>
          </w:tcPr>
          <w:p w14:paraId="50AC5358" w14:textId="160F9D59" w:rsidR="00213F6A" w:rsidRDefault="00213F6A">
            <w:pPr>
              <w:tabs>
                <w:tab w:val="left" w:pos="990"/>
              </w:tabs>
              <w:jc w:val="center"/>
            </w:pPr>
            <w:r>
              <w:rPr>
                <w:noProof/>
              </w:rPr>
              <w:lastRenderedPageBreak/>
              <w:drawing>
                <wp:inline distT="0" distB="0" distL="0" distR="0" wp14:anchorId="57BC4064" wp14:editId="0CEDB399">
                  <wp:extent cx="2120900" cy="212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900" cy="2120900"/>
                          </a:xfrm>
                          <a:prstGeom prst="rect">
                            <a:avLst/>
                          </a:prstGeom>
                          <a:noFill/>
                          <a:ln>
                            <a:noFill/>
                          </a:ln>
                        </pic:spPr>
                      </pic:pic>
                    </a:graphicData>
                  </a:graphic>
                </wp:inline>
              </w:drawing>
            </w:r>
          </w:p>
        </w:tc>
        <w:tc>
          <w:tcPr>
            <w:tcW w:w="720" w:type="dxa"/>
          </w:tcPr>
          <w:p w14:paraId="7E0648B5" w14:textId="77777777" w:rsidR="00213F6A" w:rsidRDefault="00213F6A">
            <w:pPr>
              <w:tabs>
                <w:tab w:val="left" w:pos="990"/>
              </w:tabs>
            </w:pPr>
          </w:p>
        </w:tc>
        <w:tc>
          <w:tcPr>
            <w:tcW w:w="6470" w:type="dxa"/>
            <w:vAlign w:val="bottom"/>
            <w:hideMark/>
          </w:tcPr>
          <w:p w14:paraId="52203D9E" w14:textId="77777777" w:rsidR="00213F6A" w:rsidRDefault="00213F6A">
            <w:pPr>
              <w:pStyle w:val="Title"/>
              <w:rPr>
                <w:sz w:val="70"/>
                <w:szCs w:val="70"/>
              </w:rPr>
            </w:pPr>
            <w:r>
              <w:rPr>
                <w:sz w:val="70"/>
                <w:szCs w:val="70"/>
              </w:rPr>
              <w:t>juliann sheldon</w:t>
            </w:r>
          </w:p>
          <w:p w14:paraId="39E8A599" w14:textId="77777777" w:rsidR="00213F6A" w:rsidRDefault="00213F6A">
            <w:pPr>
              <w:rPr>
                <w:b/>
                <w:sz w:val="40"/>
                <w:szCs w:val="40"/>
              </w:rPr>
            </w:pPr>
            <w:r>
              <w:rPr>
                <w:b/>
                <w:sz w:val="40"/>
                <w:szCs w:val="40"/>
              </w:rPr>
              <w:t>Charlotte Area Transit System</w:t>
            </w:r>
          </w:p>
          <w:p w14:paraId="2D25B833" w14:textId="77777777" w:rsidR="00213F6A" w:rsidRDefault="00213F6A">
            <w:pPr>
              <w:pStyle w:val="Title"/>
              <w:rPr>
                <w:sz w:val="34"/>
                <w:szCs w:val="34"/>
              </w:rPr>
            </w:pPr>
            <w:r>
              <w:rPr>
                <w:sz w:val="34"/>
                <w:szCs w:val="34"/>
              </w:rPr>
              <w:t>senior public relations specialist</w:t>
            </w:r>
          </w:p>
        </w:tc>
      </w:tr>
      <w:tr w:rsidR="00213F6A" w14:paraId="6AAB74A6" w14:textId="77777777" w:rsidTr="00213F6A">
        <w:tc>
          <w:tcPr>
            <w:tcW w:w="3600" w:type="dxa"/>
            <w:tcMar>
              <w:top w:w="0" w:type="dxa"/>
              <w:left w:w="115" w:type="dxa"/>
              <w:bottom w:w="0" w:type="dxa"/>
              <w:right w:w="115" w:type="dxa"/>
            </w:tcMar>
          </w:tcPr>
          <w:sdt>
            <w:sdtPr>
              <w:id w:val="-671257361"/>
              <w:placeholder>
                <w:docPart w:val="D38DD58297FE44D792B98B10F87104E5"/>
              </w:placeholder>
              <w:temporary/>
              <w:showingPlcHdr/>
            </w:sdtPr>
            <w:sdtEndPr/>
            <w:sdtContent>
              <w:p w14:paraId="0B5AD801" w14:textId="77777777" w:rsidR="00213F6A" w:rsidRDefault="00213F6A">
                <w:pPr>
                  <w:pStyle w:val="Heading3"/>
                </w:pPr>
                <w:r>
                  <w:t>Profile</w:t>
                </w:r>
              </w:p>
            </w:sdtContent>
          </w:sdt>
          <w:p w14:paraId="371D451A" w14:textId="77777777" w:rsidR="00213F6A" w:rsidRDefault="00213F6A">
            <w:r>
              <w:t xml:space="preserve">Juliann Sheldon joined CATS in 2015 as a Public &amp; Community Relations Specialist. She serves on the communications team for the CityLYNX Gold Line Phase 2 streetcar project. She is also responsible for assisting in communications initiatives for Charlotte Gateway Station Project and other CATS communications matters. </w:t>
            </w:r>
          </w:p>
          <w:p w14:paraId="78F0CCC2" w14:textId="77777777" w:rsidR="00213F6A" w:rsidRDefault="00213F6A"/>
          <w:p w14:paraId="48EC3845" w14:textId="77777777" w:rsidR="00213F6A" w:rsidRDefault="00213F6A">
            <w:r>
              <w:t xml:space="preserve">Prior to joining CATS, Sheldon served nearly 2 years as Safety Press Officer for the Pennsylvania Department of Transportation (PennDOT), where she won the award for State PIO Award for Best Public Event. </w:t>
            </w:r>
          </w:p>
          <w:p w14:paraId="29378A68" w14:textId="77777777" w:rsidR="00213F6A" w:rsidRDefault="00213F6A"/>
          <w:p w14:paraId="52C57B5E" w14:textId="77777777" w:rsidR="00213F6A" w:rsidRDefault="00213F6A">
            <w:r>
              <w:t>Additionally, Sheldon developed government relations experience as Constituent Relations Intern for the Office of the Governor of Pennsylvania. She received her Bachelor of Arts Degree in Advertising &amp; Public Relations from Point Park University in 2013. Sheldon also completed Dale Carnegie's Skills for Success leadership training in 2011.</w:t>
            </w:r>
          </w:p>
          <w:p w14:paraId="7D1A98D7" w14:textId="77777777" w:rsidR="00213F6A" w:rsidRDefault="00213F6A"/>
          <w:sdt>
            <w:sdtPr>
              <w:id w:val="1469623916"/>
              <w:placeholder>
                <w:docPart w:val="96DBEAB970774B9ABC31CFF6EBE90820"/>
              </w:placeholder>
              <w:temporary/>
              <w:showingPlcHdr/>
            </w:sdtPr>
            <w:sdtEndPr/>
            <w:sdtContent>
              <w:p w14:paraId="00666C31" w14:textId="77777777" w:rsidR="00213F6A" w:rsidRDefault="00213F6A">
                <w:pPr>
                  <w:pStyle w:val="Heading3"/>
                </w:pPr>
                <w:r>
                  <w:t>Contact</w:t>
                </w:r>
              </w:p>
            </w:sdtContent>
          </w:sdt>
          <w:sdt>
            <w:sdtPr>
              <w:id w:val="-729991272"/>
              <w:placeholder>
                <w:docPart w:val="870EFBC4357D49199C4302FCBEA3BE0B"/>
              </w:placeholder>
              <w:temporary/>
              <w:showingPlcHdr/>
            </w:sdtPr>
            <w:sdtEndPr/>
            <w:sdtContent>
              <w:p w14:paraId="74513F7B" w14:textId="77777777" w:rsidR="00213F6A" w:rsidRDefault="00213F6A">
                <w:r>
                  <w:t>PHONE:</w:t>
                </w:r>
              </w:p>
            </w:sdtContent>
          </w:sdt>
          <w:p w14:paraId="6BFD4DEA" w14:textId="77777777" w:rsidR="00213F6A" w:rsidRDefault="00213F6A">
            <w:r>
              <w:t>(412) 913-5667</w:t>
            </w:r>
          </w:p>
          <w:p w14:paraId="6FA2F860" w14:textId="77777777" w:rsidR="00213F6A" w:rsidRDefault="00213F6A"/>
          <w:p w14:paraId="5A1F6A24" w14:textId="77777777" w:rsidR="00213F6A" w:rsidRDefault="00213F6A">
            <w:r>
              <w:t>CELL PHONE:</w:t>
            </w:r>
          </w:p>
          <w:p w14:paraId="0237DD3E" w14:textId="77777777" w:rsidR="00213F6A" w:rsidRDefault="00213F6A">
            <w:r>
              <w:t>(412) 913-5667</w:t>
            </w:r>
          </w:p>
          <w:p w14:paraId="342F5829" w14:textId="77777777" w:rsidR="00213F6A" w:rsidRDefault="00213F6A"/>
          <w:sdt>
            <w:sdtPr>
              <w:id w:val="653183494"/>
              <w:placeholder>
                <w:docPart w:val="8EAC9C989FE040D6B35428D24F309E3D"/>
              </w:placeholder>
              <w:temporary/>
              <w:showingPlcHdr/>
            </w:sdtPr>
            <w:sdtEndPr/>
            <w:sdtContent>
              <w:p w14:paraId="1755DF10" w14:textId="77777777" w:rsidR="00213F6A" w:rsidRDefault="00213F6A">
                <w:r>
                  <w:t>EMAIL:</w:t>
                </w:r>
              </w:p>
            </w:sdtContent>
          </w:sdt>
          <w:p w14:paraId="545B1BD6" w14:textId="77777777" w:rsidR="00213F6A" w:rsidRDefault="00213F6A">
            <w:r>
              <w:rPr>
                <w:rStyle w:val="Hyperlink"/>
                <w:color w:val="548AB7" w:themeColor="accent1" w:themeShade="BF"/>
              </w:rPr>
              <w:t>juliannsheldon@charlottenc.gov</w:t>
            </w:r>
          </w:p>
        </w:tc>
        <w:tc>
          <w:tcPr>
            <w:tcW w:w="720" w:type="dxa"/>
            <w:tcMar>
              <w:top w:w="0" w:type="dxa"/>
              <w:left w:w="115" w:type="dxa"/>
              <w:bottom w:w="0" w:type="dxa"/>
              <w:right w:w="115" w:type="dxa"/>
            </w:tcMar>
          </w:tcPr>
          <w:p w14:paraId="4647D555" w14:textId="77777777" w:rsidR="00213F6A" w:rsidRDefault="00213F6A">
            <w:pPr>
              <w:tabs>
                <w:tab w:val="left" w:pos="990"/>
              </w:tabs>
            </w:pPr>
          </w:p>
        </w:tc>
        <w:tc>
          <w:tcPr>
            <w:tcW w:w="6470" w:type="dxa"/>
            <w:tcMar>
              <w:top w:w="0" w:type="dxa"/>
              <w:left w:w="115" w:type="dxa"/>
              <w:bottom w:w="0" w:type="dxa"/>
              <w:right w:w="115" w:type="dxa"/>
            </w:tcMar>
          </w:tcPr>
          <w:p w14:paraId="4CCFE9A2" w14:textId="77777777" w:rsidR="00213F6A" w:rsidRDefault="00213F6A">
            <w:pPr>
              <w:pStyle w:val="Heading2"/>
            </w:pPr>
            <w:r>
              <w:t>department</w:t>
            </w:r>
          </w:p>
          <w:p w14:paraId="5F42B7D4" w14:textId="77777777" w:rsidR="00213F6A" w:rsidRDefault="00213F6A">
            <w:pPr>
              <w:pStyle w:val="Heading4"/>
            </w:pPr>
            <w:r>
              <w:t>Marketing and Technology</w:t>
            </w:r>
          </w:p>
          <w:p w14:paraId="1D9320E6" w14:textId="77777777" w:rsidR="00213F6A" w:rsidRDefault="00213F6A">
            <w:pPr>
              <w:pStyle w:val="Heading2"/>
            </w:pPr>
            <w:r>
              <w:t>position description</w:t>
            </w:r>
          </w:p>
          <w:p w14:paraId="3061EC13" w14:textId="77777777" w:rsidR="00213F6A" w:rsidRDefault="00213F6A">
            <w:pPr>
              <w:rPr>
                <w:b/>
              </w:rPr>
            </w:pPr>
            <w:r>
              <w:rPr>
                <w:b/>
              </w:rPr>
              <w:t xml:space="preserve">Manages public relations related to several transit projects while supporting day-to-day media relations. </w:t>
            </w:r>
          </w:p>
          <w:p w14:paraId="37AA6A8C" w14:textId="77777777" w:rsidR="00213F6A" w:rsidRDefault="00213F6A">
            <w:pPr>
              <w:ind w:left="360"/>
              <w:rPr>
                <w:b/>
              </w:rPr>
            </w:pPr>
          </w:p>
          <w:p w14:paraId="1FC647F1" w14:textId="77777777" w:rsidR="00213F6A" w:rsidRDefault="00213F6A">
            <w:pPr>
              <w:pStyle w:val="Heading2"/>
              <w:spacing w:before="0" w:after="60"/>
              <w:rPr>
                <w:rFonts w:asciiTheme="minorHAnsi" w:eastAsiaTheme="minorEastAsia" w:hAnsiTheme="minorHAnsi" w:cstheme="minorHAnsi"/>
                <w:bCs w:val="0"/>
                <w:caps w:val="0"/>
                <w:sz w:val="18"/>
                <w:szCs w:val="18"/>
              </w:rPr>
            </w:pPr>
            <w:r>
              <w:t>business project</w:t>
            </w:r>
          </w:p>
          <w:p w14:paraId="14C29C2E" w14:textId="77777777" w:rsidR="00213F6A" w:rsidRDefault="00213F6A">
            <w:pPr>
              <w:rPr>
                <w:b/>
              </w:rPr>
            </w:pPr>
            <w:r>
              <w:rPr>
                <w:b/>
              </w:rPr>
              <w:t xml:space="preserve">CATS currently does not have a strong employee relations program. </w:t>
            </w:r>
          </w:p>
          <w:p w14:paraId="08EE49F6" w14:textId="77777777" w:rsidR="00213F6A" w:rsidRDefault="00213F6A">
            <w:pPr>
              <w:rPr>
                <w:b/>
              </w:rPr>
            </w:pPr>
          </w:p>
          <w:p w14:paraId="38980D27" w14:textId="77777777" w:rsidR="00213F6A" w:rsidRDefault="00213F6A">
            <w:pPr>
              <w:rPr>
                <w:b/>
              </w:rPr>
            </w:pPr>
            <w:r>
              <w:rPr>
                <w:b/>
              </w:rPr>
              <w:t>Employees are engaged but only within their divisions or silos. I'm most interested in diving into the employee relations culture of our fellow transit agencies, uncovering best practices and establishing innovative ways to engage with employees.</w:t>
            </w:r>
          </w:p>
          <w:p w14:paraId="3C3D6025" w14:textId="77777777" w:rsidR="00213F6A" w:rsidRDefault="00213F6A">
            <w:pPr>
              <w:rPr>
                <w:b/>
              </w:rPr>
            </w:pPr>
          </w:p>
          <w:p w14:paraId="199E3027" w14:textId="77777777" w:rsidR="00213F6A" w:rsidRDefault="00213F6A">
            <w:pPr>
              <w:rPr>
                <w:b/>
              </w:rPr>
            </w:pPr>
            <w:r>
              <w:rPr>
                <w:b/>
              </w:rPr>
              <w:t xml:space="preserve">The lack of a comprehensive employee relations program can impact both internal operations and the public perception of a brand. </w:t>
            </w:r>
          </w:p>
          <w:p w14:paraId="64AA114C" w14:textId="77777777" w:rsidR="00213F6A" w:rsidRDefault="00213F6A">
            <w:pPr>
              <w:rPr>
                <w:b/>
              </w:rPr>
            </w:pPr>
            <w:r>
              <w:rPr>
                <w:b/>
              </w:rPr>
              <w:t xml:space="preserve">In general, the lack of employee communications can lead to less productivity, more internal conflicts, lower employee retention rate and lack of team spirit. Those issues can often reverberate outside of the organization influencing public perception and attracting negative media attention.  </w:t>
            </w:r>
          </w:p>
          <w:p w14:paraId="6B66753C" w14:textId="77777777" w:rsidR="00213F6A" w:rsidRDefault="00213F6A">
            <w:pPr>
              <w:rPr>
                <w:b/>
              </w:rPr>
            </w:pPr>
          </w:p>
          <w:p w14:paraId="54AC7CD3" w14:textId="77777777" w:rsidR="00213F6A" w:rsidRDefault="00213F6A">
            <w:pPr>
              <w:rPr>
                <w:b/>
              </w:rPr>
            </w:pPr>
            <w:r>
              <w:rPr>
                <w:b/>
              </w:rPr>
              <w:t xml:space="preserve">As part of EnoMAX, I propose tackling the issue of employee communications and how it relates to public relations for a transit agency.  </w:t>
            </w:r>
          </w:p>
          <w:p w14:paraId="783D9892" w14:textId="77777777" w:rsidR="00213F6A" w:rsidRDefault="00213F6A">
            <w:pPr>
              <w:rPr>
                <w:b/>
              </w:rPr>
            </w:pPr>
          </w:p>
          <w:p w14:paraId="6E1304C9" w14:textId="77777777" w:rsidR="00213F6A" w:rsidRDefault="00213F6A">
            <w:pPr>
              <w:rPr>
                <w:color w:val="FFFFFF" w:themeColor="background1"/>
              </w:rPr>
            </w:pPr>
          </w:p>
        </w:tc>
      </w:tr>
    </w:tbl>
    <w:p w14:paraId="3CA49406" w14:textId="2618B4EC" w:rsidR="00213F6A" w:rsidRDefault="00213F6A"/>
    <w:tbl>
      <w:tblPr>
        <w:tblW w:w="0" w:type="auto"/>
        <w:tblLayout w:type="fixed"/>
        <w:tblLook w:val="04A0" w:firstRow="1" w:lastRow="0" w:firstColumn="1" w:lastColumn="0" w:noHBand="0" w:noVBand="1"/>
      </w:tblPr>
      <w:tblGrid>
        <w:gridCol w:w="3600"/>
        <w:gridCol w:w="720"/>
        <w:gridCol w:w="6470"/>
      </w:tblGrid>
      <w:tr w:rsidR="00213F6A" w14:paraId="15E7BD31" w14:textId="77777777" w:rsidTr="00213F6A">
        <w:trPr>
          <w:trHeight w:val="4410"/>
        </w:trPr>
        <w:tc>
          <w:tcPr>
            <w:tcW w:w="3600" w:type="dxa"/>
            <w:vAlign w:val="bottom"/>
            <w:hideMark/>
          </w:tcPr>
          <w:p w14:paraId="23F02919" w14:textId="32133659" w:rsidR="00213F6A" w:rsidRDefault="00213F6A">
            <w:pPr>
              <w:tabs>
                <w:tab w:val="left" w:pos="990"/>
              </w:tabs>
              <w:jc w:val="center"/>
            </w:pPr>
            <w:r>
              <w:rPr>
                <w:noProof/>
              </w:rPr>
              <w:lastRenderedPageBreak/>
              <w:drawing>
                <wp:inline distT="0" distB="0" distL="0" distR="0" wp14:anchorId="10CF9182" wp14:editId="29DA2D93">
                  <wp:extent cx="2148840" cy="21367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8840" cy="2136775"/>
                          </a:xfrm>
                          <a:prstGeom prst="rect">
                            <a:avLst/>
                          </a:prstGeom>
                          <a:noFill/>
                          <a:ln>
                            <a:noFill/>
                          </a:ln>
                        </pic:spPr>
                      </pic:pic>
                    </a:graphicData>
                  </a:graphic>
                </wp:inline>
              </w:drawing>
            </w:r>
          </w:p>
        </w:tc>
        <w:tc>
          <w:tcPr>
            <w:tcW w:w="720" w:type="dxa"/>
          </w:tcPr>
          <w:p w14:paraId="4F6573BB" w14:textId="77777777" w:rsidR="00213F6A" w:rsidRDefault="00213F6A">
            <w:pPr>
              <w:tabs>
                <w:tab w:val="left" w:pos="990"/>
              </w:tabs>
            </w:pPr>
          </w:p>
        </w:tc>
        <w:tc>
          <w:tcPr>
            <w:tcW w:w="6470" w:type="dxa"/>
            <w:vAlign w:val="bottom"/>
            <w:hideMark/>
          </w:tcPr>
          <w:p w14:paraId="0215AA00" w14:textId="77777777" w:rsidR="00213F6A" w:rsidRDefault="00213F6A">
            <w:pPr>
              <w:pStyle w:val="Title"/>
            </w:pPr>
            <w:r>
              <w:rPr>
                <w:sz w:val="72"/>
                <w:szCs w:val="72"/>
              </w:rPr>
              <w:t>mallory smith</w:t>
            </w:r>
          </w:p>
          <w:p w14:paraId="1427660B" w14:textId="77777777" w:rsidR="00213F6A" w:rsidRDefault="00213F6A">
            <w:pPr>
              <w:rPr>
                <w:b/>
                <w:sz w:val="40"/>
                <w:szCs w:val="40"/>
              </w:rPr>
            </w:pPr>
            <w:r>
              <w:rPr>
                <w:b/>
                <w:sz w:val="40"/>
                <w:szCs w:val="40"/>
              </w:rPr>
              <w:t>Charlotte Area Transit System</w:t>
            </w:r>
          </w:p>
          <w:p w14:paraId="468275A3" w14:textId="77777777" w:rsidR="00213F6A" w:rsidRDefault="00213F6A">
            <w:pPr>
              <w:pStyle w:val="Title"/>
              <w:rPr>
                <w:sz w:val="36"/>
                <w:szCs w:val="36"/>
              </w:rPr>
            </w:pPr>
            <w:r>
              <w:rPr>
                <w:sz w:val="36"/>
                <w:szCs w:val="36"/>
              </w:rPr>
              <w:t>Computerized Maintenance Material Specialist</w:t>
            </w:r>
          </w:p>
        </w:tc>
      </w:tr>
      <w:tr w:rsidR="00213F6A" w14:paraId="738527A7" w14:textId="77777777" w:rsidTr="00213F6A">
        <w:tc>
          <w:tcPr>
            <w:tcW w:w="3600" w:type="dxa"/>
            <w:tcMar>
              <w:top w:w="0" w:type="dxa"/>
              <w:left w:w="115" w:type="dxa"/>
              <w:bottom w:w="0" w:type="dxa"/>
              <w:right w:w="115" w:type="dxa"/>
            </w:tcMar>
          </w:tcPr>
          <w:sdt>
            <w:sdtPr>
              <w:id w:val="203144943"/>
              <w:placeholder>
                <w:docPart w:val="1FF4FE64245044CC8131FFC11D504CE7"/>
              </w:placeholder>
              <w:temporary/>
              <w:showingPlcHdr/>
            </w:sdtPr>
            <w:sdtEndPr/>
            <w:sdtContent>
              <w:p w14:paraId="7651C582" w14:textId="77777777" w:rsidR="00213F6A" w:rsidRDefault="00213F6A">
                <w:pPr>
                  <w:pStyle w:val="Heading3"/>
                </w:pPr>
                <w:r>
                  <w:t>Profile</w:t>
                </w:r>
              </w:p>
            </w:sdtContent>
          </w:sdt>
          <w:p w14:paraId="3A12FBB8" w14:textId="77777777" w:rsidR="00213F6A" w:rsidRDefault="00213F6A">
            <w:r>
              <w:t xml:space="preserve">My name is Mallory Smith.  I've been with Charlotte Area Transit for six years.  I started as a maintenance supervisor, managing a team of mechanics and support staff.  I became the Computerized Maintenance Material Specialist in 2016.  While in this current position, I've added many new elements to the title.  These include analyzing pertinent maintenance information, acquiring/internally maintaining technical equipment, assisting and often overseeing maintenance projects, and providing information to management to assist in personnel decisions.  </w:t>
            </w:r>
          </w:p>
          <w:p w14:paraId="054FA67A" w14:textId="77777777" w:rsidR="00213F6A" w:rsidRDefault="00213F6A"/>
          <w:p w14:paraId="5BB2479F" w14:textId="77777777" w:rsidR="00213F6A" w:rsidRDefault="00213F6A">
            <w:r>
              <w:t>I am interested in furthering my career and ascending to upper management.  I would like to gather information on how different areas of multiple transit agencies operate.  In my spare time, I spend time with my children and paint to decompress.</w:t>
            </w:r>
          </w:p>
          <w:p w14:paraId="61728C88" w14:textId="77777777" w:rsidR="00213F6A" w:rsidRDefault="00213F6A"/>
          <w:sdt>
            <w:sdtPr>
              <w:id w:val="1313601576"/>
              <w:placeholder>
                <w:docPart w:val="E9AFA9ADF8F54AFE871E73C8A1A6B36A"/>
              </w:placeholder>
              <w:temporary/>
              <w:showingPlcHdr/>
            </w:sdtPr>
            <w:sdtEndPr/>
            <w:sdtContent>
              <w:p w14:paraId="02861B38" w14:textId="77777777" w:rsidR="00213F6A" w:rsidRDefault="00213F6A">
                <w:pPr>
                  <w:pStyle w:val="Heading3"/>
                </w:pPr>
                <w:r>
                  <w:t>Contact</w:t>
                </w:r>
              </w:p>
            </w:sdtContent>
          </w:sdt>
          <w:sdt>
            <w:sdtPr>
              <w:id w:val="1970475286"/>
              <w:placeholder>
                <w:docPart w:val="5DD53E8F6D4C42D1A324D65BC549C68A"/>
              </w:placeholder>
              <w:temporary/>
              <w:showingPlcHdr/>
            </w:sdtPr>
            <w:sdtEndPr/>
            <w:sdtContent>
              <w:p w14:paraId="6DCEF6B4" w14:textId="77777777" w:rsidR="00213F6A" w:rsidRDefault="00213F6A">
                <w:r>
                  <w:t>PHONE:</w:t>
                </w:r>
              </w:p>
            </w:sdtContent>
          </w:sdt>
          <w:p w14:paraId="37DB3C8C" w14:textId="77777777" w:rsidR="00213F6A" w:rsidRDefault="00213F6A">
            <w:r>
              <w:t>(704) 336-4105</w:t>
            </w:r>
          </w:p>
          <w:p w14:paraId="70AE99A7" w14:textId="77777777" w:rsidR="00213F6A" w:rsidRDefault="00213F6A"/>
          <w:p w14:paraId="754990DA" w14:textId="77777777" w:rsidR="00213F6A" w:rsidRDefault="00213F6A">
            <w:r>
              <w:t>CELL PHONE:</w:t>
            </w:r>
          </w:p>
          <w:p w14:paraId="2246FEB2" w14:textId="77777777" w:rsidR="00213F6A" w:rsidRDefault="00213F6A">
            <w:r>
              <w:t>(980) 214-5909</w:t>
            </w:r>
          </w:p>
          <w:p w14:paraId="18A5C41D" w14:textId="77777777" w:rsidR="00213F6A" w:rsidRDefault="00213F6A"/>
          <w:sdt>
            <w:sdtPr>
              <w:id w:val="-1233310440"/>
              <w:placeholder>
                <w:docPart w:val="178C8A1B0FA54F03919828A82C376A72"/>
              </w:placeholder>
              <w:temporary/>
              <w:showingPlcHdr/>
            </w:sdtPr>
            <w:sdtEndPr/>
            <w:sdtContent>
              <w:p w14:paraId="2A615105" w14:textId="77777777" w:rsidR="00213F6A" w:rsidRDefault="00213F6A">
                <w:r>
                  <w:t>EMAIL:</w:t>
                </w:r>
              </w:p>
            </w:sdtContent>
          </w:sdt>
          <w:p w14:paraId="726E0767" w14:textId="77777777" w:rsidR="00213F6A" w:rsidRDefault="00213F6A">
            <w:r>
              <w:rPr>
                <w:rStyle w:val="Hyperlink"/>
                <w:color w:val="548AB7" w:themeColor="accent1" w:themeShade="BF"/>
              </w:rPr>
              <w:t>masmith@ci.charlotte.nc.us</w:t>
            </w:r>
          </w:p>
        </w:tc>
        <w:tc>
          <w:tcPr>
            <w:tcW w:w="720" w:type="dxa"/>
            <w:tcMar>
              <w:top w:w="0" w:type="dxa"/>
              <w:left w:w="115" w:type="dxa"/>
              <w:bottom w:w="0" w:type="dxa"/>
              <w:right w:w="115" w:type="dxa"/>
            </w:tcMar>
          </w:tcPr>
          <w:p w14:paraId="021EEB6A" w14:textId="77777777" w:rsidR="00213F6A" w:rsidRDefault="00213F6A">
            <w:pPr>
              <w:tabs>
                <w:tab w:val="left" w:pos="990"/>
              </w:tabs>
            </w:pPr>
          </w:p>
        </w:tc>
        <w:tc>
          <w:tcPr>
            <w:tcW w:w="6470" w:type="dxa"/>
            <w:tcMar>
              <w:top w:w="0" w:type="dxa"/>
              <w:left w:w="115" w:type="dxa"/>
              <w:bottom w:w="0" w:type="dxa"/>
              <w:right w:w="115" w:type="dxa"/>
            </w:tcMar>
          </w:tcPr>
          <w:p w14:paraId="7739F1AF" w14:textId="77777777" w:rsidR="00213F6A" w:rsidRDefault="00213F6A">
            <w:pPr>
              <w:pStyle w:val="Heading2"/>
            </w:pPr>
            <w:r>
              <w:t>department</w:t>
            </w:r>
          </w:p>
          <w:p w14:paraId="04F9BEEA" w14:textId="77777777" w:rsidR="00213F6A" w:rsidRDefault="00213F6A">
            <w:pPr>
              <w:pStyle w:val="Heading4"/>
            </w:pPr>
            <w:r>
              <w:t>Maintenance Department</w:t>
            </w:r>
          </w:p>
          <w:p w14:paraId="7C1DD69E" w14:textId="77777777" w:rsidR="00213F6A" w:rsidRDefault="00213F6A">
            <w:pPr>
              <w:pStyle w:val="Heading2"/>
            </w:pPr>
            <w:r>
              <w:t>position description</w:t>
            </w:r>
          </w:p>
          <w:p w14:paraId="1FBF73C5" w14:textId="77777777" w:rsidR="00213F6A" w:rsidRDefault="00213F6A">
            <w:pPr>
              <w:rPr>
                <w:b/>
              </w:rPr>
            </w:pPr>
            <w:r>
              <w:rPr>
                <w:b/>
              </w:rPr>
              <w:t xml:space="preserve">Maintaining the maintenance portion of our Asset management database.  Routine/Ad Hoc reporting to many different positions in our agency with regard to maintenance.  Assisting in developing various processes and procedures to aid in the efficiency of the work flow process, by analyzing collected data.  Acquiring and maintaining (base level) different technology related equipment, i.e. laptops. </w:t>
            </w:r>
          </w:p>
          <w:p w14:paraId="0EC91686" w14:textId="77777777" w:rsidR="00213F6A" w:rsidRDefault="00213F6A">
            <w:pPr>
              <w:rPr>
                <w:b/>
              </w:rPr>
            </w:pPr>
          </w:p>
          <w:p w14:paraId="5371D0DF" w14:textId="77777777" w:rsidR="00213F6A" w:rsidRDefault="00213F6A">
            <w:pPr>
              <w:pStyle w:val="Heading2"/>
              <w:spacing w:before="0" w:after="60"/>
              <w:rPr>
                <w:rFonts w:asciiTheme="minorHAnsi" w:eastAsiaTheme="minorEastAsia" w:hAnsiTheme="minorHAnsi" w:cstheme="minorHAnsi"/>
                <w:bCs w:val="0"/>
                <w:caps w:val="0"/>
                <w:sz w:val="18"/>
                <w:szCs w:val="18"/>
              </w:rPr>
            </w:pPr>
            <w:r>
              <w:t>business project</w:t>
            </w:r>
          </w:p>
          <w:p w14:paraId="5066CBB5" w14:textId="77777777" w:rsidR="00213F6A" w:rsidRDefault="00213F6A">
            <w:pPr>
              <w:rPr>
                <w:b/>
              </w:rPr>
            </w:pPr>
            <w:r>
              <w:rPr>
                <w:b/>
              </w:rPr>
              <w:t>Diminishing reliability of an aging fleet, has been a challenge facing bus operations in recent years.  Between 2012 and 2017, the average miles between major mechanical failures have decreased by 11%.  A continued decline in fleet reliability not only causes a disservice to our passengers, it also brings negative attention to our operations.</w:t>
            </w:r>
          </w:p>
          <w:p w14:paraId="12A1D0A6" w14:textId="77777777" w:rsidR="00213F6A" w:rsidRDefault="00213F6A">
            <w:pPr>
              <w:rPr>
                <w:b/>
              </w:rPr>
            </w:pPr>
          </w:p>
          <w:p w14:paraId="64CE2760" w14:textId="77777777" w:rsidR="00213F6A" w:rsidRDefault="00213F6A">
            <w:pPr>
              <w:rPr>
                <w:b/>
              </w:rPr>
            </w:pPr>
            <w:r>
              <w:rPr>
                <w:b/>
              </w:rPr>
              <w:t>I would like to know how other transit agencies maintain or increase reliability of an aging fleet.  With periodic adjustments to our route schedule, some fleet types have a higher demand.  This causes difficulties meeting the route requirements when the equipment is unavailable due to a maintenance issue.  Between 2012 and 2017, the miles between mechanical failure have decreased.  If overall fleet reliability is increased, route changes would not have as much of an impact on maintenance as it currently does.  This will also improve the overall quality of service delivered to the passengers, potentially increasing ridership.</w:t>
            </w:r>
          </w:p>
          <w:p w14:paraId="53C97B1F" w14:textId="77777777" w:rsidR="00213F6A" w:rsidRDefault="00213F6A">
            <w:pPr>
              <w:rPr>
                <w:color w:val="FFFFFF" w:themeColor="background1"/>
              </w:rPr>
            </w:pPr>
          </w:p>
        </w:tc>
      </w:tr>
    </w:tbl>
    <w:p w14:paraId="2D47FDEC" w14:textId="6E43DDE5" w:rsidR="00213F6A" w:rsidRDefault="00213F6A">
      <w:r>
        <w:br w:type="page"/>
      </w:r>
    </w:p>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213F6A" w14:paraId="67EBE1F5" w14:textId="77777777" w:rsidTr="00213F6A">
        <w:trPr>
          <w:trHeight w:val="4410"/>
        </w:trPr>
        <w:tc>
          <w:tcPr>
            <w:tcW w:w="3600" w:type="dxa"/>
            <w:vAlign w:val="bottom"/>
            <w:hideMark/>
          </w:tcPr>
          <w:p w14:paraId="02939895" w14:textId="0677CCCB" w:rsidR="00213F6A" w:rsidRDefault="00213F6A">
            <w:pPr>
              <w:tabs>
                <w:tab w:val="left" w:pos="990"/>
              </w:tabs>
              <w:jc w:val="center"/>
            </w:pPr>
            <w:r>
              <w:rPr>
                <w:noProof/>
              </w:rPr>
              <w:lastRenderedPageBreak/>
              <w:drawing>
                <wp:inline distT="0" distB="0" distL="0" distR="0" wp14:anchorId="3FC231C8" wp14:editId="6E95DE23">
                  <wp:extent cx="2139950" cy="2127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0" cy="2127885"/>
                          </a:xfrm>
                          <a:prstGeom prst="rect">
                            <a:avLst/>
                          </a:prstGeom>
                          <a:noFill/>
                          <a:ln>
                            <a:noFill/>
                          </a:ln>
                        </pic:spPr>
                      </pic:pic>
                    </a:graphicData>
                  </a:graphic>
                </wp:inline>
              </w:drawing>
            </w:r>
          </w:p>
        </w:tc>
        <w:tc>
          <w:tcPr>
            <w:tcW w:w="720" w:type="dxa"/>
          </w:tcPr>
          <w:p w14:paraId="73512DFE" w14:textId="77777777" w:rsidR="00213F6A" w:rsidRDefault="00213F6A">
            <w:pPr>
              <w:tabs>
                <w:tab w:val="left" w:pos="990"/>
              </w:tabs>
            </w:pPr>
          </w:p>
        </w:tc>
        <w:tc>
          <w:tcPr>
            <w:tcW w:w="6470" w:type="dxa"/>
            <w:vAlign w:val="bottom"/>
            <w:hideMark/>
          </w:tcPr>
          <w:p w14:paraId="0C5E6D61" w14:textId="77777777" w:rsidR="00213F6A" w:rsidRDefault="00213F6A">
            <w:pPr>
              <w:pStyle w:val="Title"/>
              <w:rPr>
                <w:sz w:val="72"/>
                <w:szCs w:val="72"/>
              </w:rPr>
            </w:pPr>
            <w:r>
              <w:rPr>
                <w:sz w:val="72"/>
                <w:szCs w:val="72"/>
              </w:rPr>
              <w:t>bradley thomas</w:t>
            </w:r>
          </w:p>
          <w:p w14:paraId="1D96CF46" w14:textId="77777777" w:rsidR="00213F6A" w:rsidRDefault="00213F6A">
            <w:pPr>
              <w:rPr>
                <w:b/>
                <w:sz w:val="40"/>
                <w:szCs w:val="40"/>
              </w:rPr>
            </w:pPr>
            <w:r>
              <w:rPr>
                <w:b/>
                <w:sz w:val="40"/>
                <w:szCs w:val="40"/>
              </w:rPr>
              <w:t>Charlotte Area Transit System</w:t>
            </w:r>
          </w:p>
          <w:p w14:paraId="3D9A6A46" w14:textId="77777777" w:rsidR="00213F6A" w:rsidRDefault="00213F6A">
            <w:r>
              <w:rPr>
                <w:sz w:val="36"/>
                <w:szCs w:val="36"/>
              </w:rPr>
              <w:t>CHIEF RAIL CONTROLLER</w:t>
            </w:r>
          </w:p>
        </w:tc>
      </w:tr>
      <w:tr w:rsidR="00213F6A" w14:paraId="30F18230" w14:textId="77777777" w:rsidTr="00213F6A">
        <w:tc>
          <w:tcPr>
            <w:tcW w:w="3600" w:type="dxa"/>
          </w:tcPr>
          <w:sdt>
            <w:sdtPr>
              <w:id w:val="804890038"/>
              <w:placeholder>
                <w:docPart w:val="77F8485A689540B68F40CC4E28A8A539"/>
              </w:placeholder>
              <w:temporary/>
              <w:showingPlcHdr/>
            </w:sdtPr>
            <w:sdtEndPr/>
            <w:sdtContent>
              <w:p w14:paraId="5F486EBC" w14:textId="77777777" w:rsidR="00213F6A" w:rsidRDefault="00213F6A">
                <w:pPr>
                  <w:pStyle w:val="Heading3"/>
                </w:pPr>
                <w:r>
                  <w:t>Profile</w:t>
                </w:r>
              </w:p>
            </w:sdtContent>
          </w:sdt>
          <w:p w14:paraId="78CD105D" w14:textId="77777777" w:rsidR="00213F6A" w:rsidRDefault="00213F6A">
            <w:pPr>
              <w:rPr>
                <w:sz w:val="17"/>
                <w:szCs w:val="17"/>
              </w:rPr>
            </w:pPr>
            <w:r>
              <w:rPr>
                <w:sz w:val="17"/>
                <w:szCs w:val="17"/>
              </w:rPr>
              <w:t xml:space="preserve">Hi, I'm Brad Thomas, Chief Rail Controller with Charlotte Area Transit System. I manage the Rail Operations Control Center, which is the key command center for ensuring that LYNX Blue and Gold Lines run smoothly. I started my career in transit in 2008 as a part-time Bus Operator for Blacksburg Transit while finishing my undergraduate degree at Virginia Tech. Go Hokies! I was then promoted to Operations Trainer in which I assisted with on-boarding and training new bus operators. From there, I obtained a position with Norfolk Southern as a management trainee and worked as a Yardmaster for several years before I was promoted to Assistant Trainmaster/Field Supervision. </w:t>
            </w:r>
          </w:p>
          <w:p w14:paraId="6DF9B977" w14:textId="77777777" w:rsidR="00213F6A" w:rsidRDefault="00213F6A">
            <w:pPr>
              <w:rPr>
                <w:sz w:val="17"/>
                <w:szCs w:val="17"/>
              </w:rPr>
            </w:pPr>
            <w:r>
              <w:rPr>
                <w:sz w:val="17"/>
                <w:szCs w:val="17"/>
              </w:rPr>
              <w:t>In 2015, I joined CATS as a Rail Controller where I learned how to supervise public transit operations and integrated command. Now as Chief Rail Controller, I oversee all Rail Operations Control Center planning and activity.</w:t>
            </w:r>
          </w:p>
          <w:p w14:paraId="204D09D6" w14:textId="77777777" w:rsidR="00213F6A" w:rsidRDefault="00213F6A">
            <w:pPr>
              <w:jc w:val="both"/>
              <w:rPr>
                <w:sz w:val="17"/>
                <w:szCs w:val="17"/>
              </w:rPr>
            </w:pPr>
          </w:p>
          <w:p w14:paraId="467F171B" w14:textId="77777777" w:rsidR="00213F6A" w:rsidRDefault="00213F6A">
            <w:pPr>
              <w:rPr>
                <w:sz w:val="17"/>
                <w:szCs w:val="17"/>
              </w:rPr>
            </w:pPr>
            <w:r>
              <w:rPr>
                <w:sz w:val="17"/>
                <w:szCs w:val="17"/>
              </w:rPr>
              <w:t>Fun Facts:</w:t>
            </w:r>
          </w:p>
          <w:p w14:paraId="14A641C6" w14:textId="77777777" w:rsidR="00213F6A" w:rsidRDefault="00213F6A">
            <w:pPr>
              <w:rPr>
                <w:sz w:val="17"/>
                <w:szCs w:val="17"/>
              </w:rPr>
            </w:pPr>
            <w:r>
              <w:rPr>
                <w:sz w:val="17"/>
                <w:szCs w:val="17"/>
              </w:rPr>
              <w:t>I'm a drummer!</w:t>
            </w:r>
          </w:p>
          <w:p w14:paraId="49361009" w14:textId="77777777" w:rsidR="00213F6A" w:rsidRDefault="00213F6A">
            <w:pPr>
              <w:rPr>
                <w:sz w:val="17"/>
                <w:szCs w:val="17"/>
              </w:rPr>
            </w:pPr>
            <w:r>
              <w:rPr>
                <w:sz w:val="17"/>
                <w:szCs w:val="17"/>
              </w:rPr>
              <w:t xml:space="preserve">I enjoy model aviation. I build and fly R/C planes. </w:t>
            </w:r>
          </w:p>
          <w:p w14:paraId="3A121192" w14:textId="77777777" w:rsidR="00213F6A" w:rsidRDefault="00213F6A">
            <w:pPr>
              <w:rPr>
                <w:sz w:val="17"/>
                <w:szCs w:val="17"/>
              </w:rPr>
            </w:pPr>
            <w:r>
              <w:rPr>
                <w:sz w:val="17"/>
                <w:szCs w:val="17"/>
              </w:rPr>
              <w:t xml:space="preserve">My wife and I love to travel and experience new cultures. </w:t>
            </w:r>
          </w:p>
          <w:sdt>
            <w:sdtPr>
              <w:id w:val="-1913764116"/>
              <w:placeholder>
                <w:docPart w:val="9E1AB2EFD2FC41E382318EE3F27335BE"/>
              </w:placeholder>
              <w:temporary/>
              <w:showingPlcHdr/>
            </w:sdtPr>
            <w:sdtEndPr/>
            <w:sdtContent>
              <w:p w14:paraId="6238E1E2" w14:textId="77777777" w:rsidR="00213F6A" w:rsidRDefault="00213F6A">
                <w:pPr>
                  <w:pStyle w:val="Heading3"/>
                </w:pPr>
                <w:r>
                  <w:rPr>
                    <w:sz w:val="20"/>
                    <w:szCs w:val="20"/>
                  </w:rPr>
                  <w:t>Contact</w:t>
                </w:r>
              </w:p>
            </w:sdtContent>
          </w:sdt>
          <w:sdt>
            <w:sdtPr>
              <w:rPr>
                <w:sz w:val="17"/>
                <w:szCs w:val="17"/>
              </w:rPr>
              <w:id w:val="642313736"/>
              <w:placeholder>
                <w:docPart w:val="B4485848DC1A4E608D6C456EC919F8E3"/>
              </w:placeholder>
              <w:temporary/>
              <w:showingPlcHdr/>
            </w:sdtPr>
            <w:sdtEndPr/>
            <w:sdtContent>
              <w:p w14:paraId="3B3E7EC2" w14:textId="77777777" w:rsidR="00213F6A" w:rsidRDefault="00213F6A">
                <w:pPr>
                  <w:rPr>
                    <w:sz w:val="17"/>
                    <w:szCs w:val="17"/>
                  </w:rPr>
                </w:pPr>
                <w:r>
                  <w:rPr>
                    <w:sz w:val="17"/>
                    <w:szCs w:val="17"/>
                  </w:rPr>
                  <w:t>PHONE:</w:t>
                </w:r>
              </w:p>
            </w:sdtContent>
          </w:sdt>
          <w:p w14:paraId="6791A247" w14:textId="77777777" w:rsidR="00213F6A" w:rsidRDefault="00213F6A">
            <w:pPr>
              <w:rPr>
                <w:sz w:val="17"/>
                <w:szCs w:val="17"/>
              </w:rPr>
            </w:pPr>
            <w:r>
              <w:rPr>
                <w:sz w:val="17"/>
                <w:szCs w:val="17"/>
              </w:rPr>
              <w:t>(704) 432-6614</w:t>
            </w:r>
          </w:p>
          <w:p w14:paraId="590B7AC6" w14:textId="77777777" w:rsidR="00213F6A" w:rsidRDefault="00213F6A">
            <w:pPr>
              <w:rPr>
                <w:sz w:val="17"/>
                <w:szCs w:val="17"/>
              </w:rPr>
            </w:pPr>
          </w:p>
          <w:p w14:paraId="2871D6DF" w14:textId="77777777" w:rsidR="00213F6A" w:rsidRDefault="00213F6A">
            <w:pPr>
              <w:rPr>
                <w:sz w:val="17"/>
                <w:szCs w:val="17"/>
              </w:rPr>
            </w:pPr>
            <w:r>
              <w:rPr>
                <w:sz w:val="17"/>
                <w:szCs w:val="17"/>
              </w:rPr>
              <w:t>CELL PHONE:</w:t>
            </w:r>
          </w:p>
          <w:p w14:paraId="324CF3CB" w14:textId="77777777" w:rsidR="00213F6A" w:rsidRDefault="00213F6A">
            <w:pPr>
              <w:rPr>
                <w:sz w:val="17"/>
                <w:szCs w:val="17"/>
              </w:rPr>
            </w:pPr>
            <w:r>
              <w:rPr>
                <w:sz w:val="17"/>
                <w:szCs w:val="17"/>
              </w:rPr>
              <w:t>(704) 249-1871</w:t>
            </w:r>
          </w:p>
          <w:p w14:paraId="4D3170DC" w14:textId="77777777" w:rsidR="00213F6A" w:rsidRDefault="00213F6A">
            <w:pPr>
              <w:rPr>
                <w:sz w:val="17"/>
                <w:szCs w:val="17"/>
              </w:rPr>
            </w:pPr>
          </w:p>
          <w:sdt>
            <w:sdtPr>
              <w:rPr>
                <w:sz w:val="17"/>
                <w:szCs w:val="17"/>
              </w:rPr>
              <w:id w:val="96448403"/>
              <w:placeholder>
                <w:docPart w:val="717C552287914B20A1E043CC7FC7AD24"/>
              </w:placeholder>
              <w:temporary/>
              <w:showingPlcHdr/>
            </w:sdtPr>
            <w:sdtEndPr/>
            <w:sdtContent>
              <w:p w14:paraId="7CC39803" w14:textId="77777777" w:rsidR="00213F6A" w:rsidRDefault="00213F6A">
                <w:pPr>
                  <w:rPr>
                    <w:sz w:val="17"/>
                    <w:szCs w:val="17"/>
                  </w:rPr>
                </w:pPr>
                <w:r>
                  <w:rPr>
                    <w:sz w:val="17"/>
                    <w:szCs w:val="17"/>
                  </w:rPr>
                  <w:t>EMAIL:</w:t>
                </w:r>
              </w:p>
            </w:sdtContent>
          </w:sdt>
          <w:p w14:paraId="76ABA119" w14:textId="77777777" w:rsidR="00213F6A" w:rsidRDefault="00213F6A">
            <w:r>
              <w:rPr>
                <w:rStyle w:val="Hyperlink"/>
                <w:color w:val="548AB7" w:themeColor="accent1" w:themeShade="BF"/>
                <w:sz w:val="17"/>
                <w:szCs w:val="17"/>
              </w:rPr>
              <w:t>bradleyt@vt.edu</w:t>
            </w:r>
          </w:p>
        </w:tc>
        <w:tc>
          <w:tcPr>
            <w:tcW w:w="720" w:type="dxa"/>
          </w:tcPr>
          <w:p w14:paraId="31503F95" w14:textId="77777777" w:rsidR="00213F6A" w:rsidRDefault="00213F6A">
            <w:pPr>
              <w:tabs>
                <w:tab w:val="left" w:pos="990"/>
              </w:tabs>
            </w:pPr>
          </w:p>
        </w:tc>
        <w:tc>
          <w:tcPr>
            <w:tcW w:w="6470" w:type="dxa"/>
          </w:tcPr>
          <w:p w14:paraId="6EA40893" w14:textId="77777777" w:rsidR="00213F6A" w:rsidRDefault="00213F6A">
            <w:pPr>
              <w:pStyle w:val="Heading2"/>
              <w:rPr>
                <w:sz w:val="20"/>
                <w:szCs w:val="20"/>
              </w:rPr>
            </w:pPr>
            <w:r>
              <w:rPr>
                <w:sz w:val="20"/>
                <w:szCs w:val="20"/>
              </w:rPr>
              <w:t>DEPARTMENT</w:t>
            </w:r>
          </w:p>
          <w:p w14:paraId="25E9DA41" w14:textId="77777777" w:rsidR="00213F6A" w:rsidRDefault="00213F6A">
            <w:pPr>
              <w:rPr>
                <w:b/>
                <w:szCs w:val="18"/>
              </w:rPr>
            </w:pPr>
            <w:r>
              <w:rPr>
                <w:b/>
                <w:color w:val="000000"/>
                <w:szCs w:val="18"/>
              </w:rPr>
              <w:t>Rail Operations</w:t>
            </w:r>
          </w:p>
          <w:p w14:paraId="1766A3FE" w14:textId="77777777" w:rsidR="00213F6A" w:rsidRDefault="00213F6A">
            <w:pPr>
              <w:pStyle w:val="Heading2"/>
              <w:rPr>
                <w:sz w:val="20"/>
                <w:szCs w:val="20"/>
              </w:rPr>
            </w:pPr>
            <w:r>
              <w:rPr>
                <w:sz w:val="20"/>
                <w:szCs w:val="20"/>
              </w:rPr>
              <w:t>POSITION DESCRIPTION</w:t>
            </w:r>
          </w:p>
          <w:p w14:paraId="57ADF979" w14:textId="77777777" w:rsidR="00213F6A" w:rsidRDefault="00213F6A">
            <w:pPr>
              <w:rPr>
                <w:rFonts w:cs="Calibri"/>
                <w:color w:val="000000"/>
                <w:szCs w:val="18"/>
              </w:rPr>
            </w:pPr>
            <w:r>
              <w:rPr>
                <w:rFonts w:cs="Calibri"/>
                <w:color w:val="000000"/>
                <w:szCs w:val="18"/>
              </w:rPr>
              <w:t xml:space="preserve">• </w:t>
            </w:r>
            <w:r>
              <w:rPr>
                <w:rFonts w:cs="Calibri"/>
                <w:b/>
                <w:color w:val="000000"/>
                <w:szCs w:val="18"/>
              </w:rPr>
              <w:t xml:space="preserve">Supervise all activities occurring in ROCC and on the Blue/Gold Line sections of the rail system. </w:t>
            </w:r>
            <w:r>
              <w:rPr>
                <w:rFonts w:cs="Calibri"/>
                <w:b/>
                <w:color w:val="000000"/>
                <w:szCs w:val="18"/>
              </w:rPr>
              <w:br/>
              <w:t>• Directly supervise ROCC Controllers.</w:t>
            </w:r>
            <w:r>
              <w:rPr>
                <w:rFonts w:cs="Calibri"/>
                <w:b/>
                <w:color w:val="000000"/>
                <w:szCs w:val="18"/>
              </w:rPr>
              <w:br/>
              <w:t xml:space="preserve">• Provide leadership and office cohesion.  </w:t>
            </w:r>
            <w:r>
              <w:rPr>
                <w:rFonts w:cs="Calibri"/>
                <w:b/>
                <w:color w:val="000000"/>
                <w:szCs w:val="18"/>
              </w:rPr>
              <w:br/>
              <w:t>• Motivate, direct, plan, and coordinate ROCC activities.</w:t>
            </w:r>
            <w:r>
              <w:rPr>
                <w:rFonts w:cs="Calibri"/>
                <w:b/>
                <w:color w:val="000000"/>
                <w:szCs w:val="18"/>
              </w:rPr>
              <w:br/>
              <w:t xml:space="preserve">• Always enforce the use of proper procedures. </w:t>
            </w:r>
            <w:r>
              <w:rPr>
                <w:rFonts w:cs="Calibri"/>
                <w:b/>
                <w:color w:val="000000"/>
                <w:szCs w:val="18"/>
              </w:rPr>
              <w:br/>
              <w:t xml:space="preserve">• Provide supervisory and administrative functions. </w:t>
            </w:r>
            <w:r>
              <w:rPr>
                <w:rFonts w:cs="Calibri"/>
                <w:b/>
                <w:color w:val="000000"/>
                <w:szCs w:val="18"/>
              </w:rPr>
              <w:br/>
              <w:t>• Prepare Controllers, Rail Supervisors and Dispatcher's weekly assignment schedules:</w:t>
            </w:r>
            <w:r>
              <w:rPr>
                <w:rFonts w:cs="Calibri"/>
                <w:b/>
                <w:color w:val="000000"/>
                <w:szCs w:val="18"/>
              </w:rPr>
              <w:br/>
              <w:t xml:space="preserve">• Approve/deny leave requests.  </w:t>
            </w:r>
            <w:r>
              <w:rPr>
                <w:rFonts w:cs="Calibri"/>
                <w:b/>
                <w:color w:val="000000"/>
                <w:szCs w:val="18"/>
              </w:rPr>
              <w:br/>
              <w:t>• Approve/ deny weekly ROW access requests.</w:t>
            </w:r>
            <w:r>
              <w:rPr>
                <w:rFonts w:cs="Calibri"/>
                <w:b/>
                <w:color w:val="000000"/>
                <w:szCs w:val="18"/>
              </w:rPr>
              <w:br/>
              <w:t xml:space="preserve">• Request forms and complete the weekly ROW access schedule. </w:t>
            </w:r>
            <w:r>
              <w:rPr>
                <w:rFonts w:cs="Calibri"/>
                <w:b/>
                <w:color w:val="000000"/>
                <w:szCs w:val="18"/>
              </w:rPr>
              <w:br/>
              <w:t>• Monitor the rail system operating status daily.</w:t>
            </w:r>
            <w:r>
              <w:rPr>
                <w:rFonts w:cs="Calibri"/>
                <w:b/>
                <w:color w:val="000000"/>
                <w:szCs w:val="18"/>
              </w:rPr>
              <w:br/>
              <w:t>• Ensure that assigned personnel respond appropriately to changing train and station operating conditions.</w:t>
            </w:r>
            <w:r>
              <w:rPr>
                <w:rFonts w:cs="Calibri"/>
                <w:b/>
                <w:color w:val="000000"/>
                <w:szCs w:val="18"/>
              </w:rPr>
              <w:br/>
              <w:t>• Develop and implement alternative operating strategies during service disruptions.</w:t>
            </w:r>
            <w:r>
              <w:rPr>
                <w:rFonts w:cs="Calibri"/>
                <w:b/>
                <w:color w:val="000000"/>
                <w:szCs w:val="18"/>
              </w:rPr>
              <w:br/>
              <w:t>• Ensure accurate completion of required reports.</w:t>
            </w:r>
            <w:r>
              <w:rPr>
                <w:rFonts w:cs="Calibri"/>
                <w:b/>
                <w:color w:val="000000"/>
                <w:szCs w:val="18"/>
              </w:rPr>
              <w:br/>
              <w:t xml:space="preserve">• Conduct ROCC, RWPP and Communication audits.  </w:t>
            </w:r>
          </w:p>
          <w:p w14:paraId="48488B9F" w14:textId="77777777" w:rsidR="00213F6A" w:rsidRDefault="00213F6A">
            <w:pPr>
              <w:pStyle w:val="Heading2"/>
              <w:rPr>
                <w:sz w:val="20"/>
                <w:szCs w:val="20"/>
              </w:rPr>
            </w:pPr>
            <w:r>
              <w:rPr>
                <w:sz w:val="20"/>
                <w:szCs w:val="20"/>
              </w:rPr>
              <w:t>BUSINESS PROJECT</w:t>
            </w:r>
          </w:p>
          <w:p w14:paraId="2221257C" w14:textId="77777777" w:rsidR="00213F6A" w:rsidRDefault="00213F6A">
            <w:pPr>
              <w:rPr>
                <w:szCs w:val="18"/>
              </w:rPr>
            </w:pPr>
            <w:r>
              <w:rPr>
                <w:b/>
                <w:szCs w:val="18"/>
              </w:rPr>
              <w:t>I would like to learn how other properties have found viable solutions to maintaining their daily operation and customer satisfaction during new expansion.</w:t>
            </w:r>
            <w:r>
              <w:rPr>
                <w:szCs w:val="18"/>
              </w:rPr>
              <w:t xml:space="preserve"> </w:t>
            </w:r>
          </w:p>
          <w:p w14:paraId="6CA7CDE7" w14:textId="77777777" w:rsidR="00213F6A" w:rsidRDefault="00213F6A">
            <w:pPr>
              <w:rPr>
                <w:szCs w:val="18"/>
              </w:rPr>
            </w:pPr>
          </w:p>
          <w:p w14:paraId="7C92F82C" w14:textId="77777777" w:rsidR="00213F6A" w:rsidRDefault="00213F6A">
            <w:pPr>
              <w:rPr>
                <w:b/>
                <w:szCs w:val="18"/>
              </w:rPr>
            </w:pPr>
            <w:r>
              <w:rPr>
                <w:b/>
                <w:szCs w:val="18"/>
              </w:rPr>
              <w:t>With our recent experience of the Blue Line Extension, we recognize that there are several aspects of startup and expansion that present challenges to the daily operation. I would like to study what other properties have done to minimize these challenges as CATS intends on having an aggressive expansion plan over the next several years.</w:t>
            </w:r>
          </w:p>
          <w:p w14:paraId="2D47A77F" w14:textId="77777777" w:rsidR="00213F6A" w:rsidRDefault="00213F6A">
            <w:pPr>
              <w:rPr>
                <w:color w:val="FFFFFF" w:themeColor="background1"/>
              </w:rPr>
            </w:pPr>
            <w:r>
              <w:rPr>
                <w:color w:val="FFFFFF" w:themeColor="background1"/>
              </w:rPr>
              <w:t>With our recent experience of the Blue Line Extension, we recognize that there are several aspects of startup and expansion that present challenges to the daily operation. I would like to study what other properties have done to minimize these challenges as CATS intends on having an aggressive expansion plan over the next several years.</w:t>
            </w:r>
          </w:p>
        </w:tc>
      </w:tr>
    </w:tbl>
    <w:p w14:paraId="6D2E2AF0" w14:textId="77777777" w:rsidR="00213F6A" w:rsidRDefault="00213F6A">
      <w:r>
        <w:br w:type="page"/>
      </w:r>
    </w:p>
    <w:tbl>
      <w:tblPr>
        <w:tblW w:w="0" w:type="auto"/>
        <w:tblLayout w:type="fixed"/>
        <w:tblLook w:val="04A0" w:firstRow="1" w:lastRow="0" w:firstColumn="1" w:lastColumn="0" w:noHBand="0" w:noVBand="1"/>
      </w:tblPr>
      <w:tblGrid>
        <w:gridCol w:w="3600"/>
        <w:gridCol w:w="720"/>
        <w:gridCol w:w="6470"/>
      </w:tblGrid>
      <w:tr w:rsidR="00213F6A" w14:paraId="555B275B" w14:textId="77777777" w:rsidTr="00213F6A">
        <w:trPr>
          <w:trHeight w:val="4410"/>
        </w:trPr>
        <w:tc>
          <w:tcPr>
            <w:tcW w:w="3600" w:type="dxa"/>
            <w:vAlign w:val="bottom"/>
            <w:hideMark/>
          </w:tcPr>
          <w:p w14:paraId="4F592F1E" w14:textId="69C0FBD6" w:rsidR="00213F6A" w:rsidRDefault="00213F6A">
            <w:pPr>
              <w:tabs>
                <w:tab w:val="left" w:pos="990"/>
              </w:tabs>
              <w:jc w:val="center"/>
            </w:pPr>
            <w:r>
              <w:rPr>
                <w:noProof/>
              </w:rPr>
              <w:lastRenderedPageBreak/>
              <w:drawing>
                <wp:inline distT="0" distB="0" distL="0" distR="0" wp14:anchorId="43FD3100" wp14:editId="4C86C85A">
                  <wp:extent cx="2148840" cy="196151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8840" cy="1961515"/>
                          </a:xfrm>
                          <a:prstGeom prst="rect">
                            <a:avLst/>
                          </a:prstGeom>
                          <a:noFill/>
                          <a:ln>
                            <a:noFill/>
                          </a:ln>
                        </pic:spPr>
                      </pic:pic>
                    </a:graphicData>
                  </a:graphic>
                </wp:inline>
              </w:drawing>
            </w:r>
          </w:p>
        </w:tc>
        <w:tc>
          <w:tcPr>
            <w:tcW w:w="720" w:type="dxa"/>
          </w:tcPr>
          <w:p w14:paraId="2B717EB2" w14:textId="77777777" w:rsidR="00213F6A" w:rsidRDefault="00213F6A">
            <w:pPr>
              <w:tabs>
                <w:tab w:val="left" w:pos="990"/>
              </w:tabs>
            </w:pPr>
          </w:p>
        </w:tc>
        <w:tc>
          <w:tcPr>
            <w:tcW w:w="6470" w:type="dxa"/>
            <w:vAlign w:val="bottom"/>
            <w:hideMark/>
          </w:tcPr>
          <w:p w14:paraId="3C16429D" w14:textId="77777777" w:rsidR="00213F6A" w:rsidRPr="00213F6A" w:rsidRDefault="00213F6A">
            <w:pPr>
              <w:pStyle w:val="Title"/>
              <w:rPr>
                <w:sz w:val="72"/>
                <w:szCs w:val="72"/>
              </w:rPr>
            </w:pPr>
            <w:r w:rsidRPr="00213F6A">
              <w:rPr>
                <w:sz w:val="72"/>
                <w:szCs w:val="72"/>
              </w:rPr>
              <w:t>Dominique thompson</w:t>
            </w:r>
          </w:p>
          <w:p w14:paraId="3D06539B" w14:textId="77777777" w:rsidR="00213F6A" w:rsidRDefault="00213F6A">
            <w:pPr>
              <w:rPr>
                <w:b/>
                <w:sz w:val="40"/>
                <w:szCs w:val="40"/>
              </w:rPr>
            </w:pPr>
            <w:r>
              <w:rPr>
                <w:b/>
                <w:sz w:val="40"/>
                <w:szCs w:val="40"/>
              </w:rPr>
              <w:t>Charlotte Area Transit System</w:t>
            </w:r>
          </w:p>
          <w:p w14:paraId="36C24198" w14:textId="77777777" w:rsidR="00213F6A" w:rsidRDefault="00213F6A">
            <w:pPr>
              <w:pStyle w:val="Title"/>
              <w:rPr>
                <w:sz w:val="36"/>
                <w:szCs w:val="36"/>
              </w:rPr>
            </w:pPr>
            <w:r>
              <w:rPr>
                <w:sz w:val="36"/>
                <w:szCs w:val="36"/>
              </w:rPr>
              <w:t>operations supervisor</w:t>
            </w:r>
          </w:p>
        </w:tc>
      </w:tr>
      <w:tr w:rsidR="00213F6A" w14:paraId="1557521A" w14:textId="77777777" w:rsidTr="00213F6A">
        <w:tc>
          <w:tcPr>
            <w:tcW w:w="3600" w:type="dxa"/>
            <w:tcMar>
              <w:top w:w="0" w:type="dxa"/>
              <w:left w:w="115" w:type="dxa"/>
              <w:bottom w:w="0" w:type="dxa"/>
              <w:right w:w="115" w:type="dxa"/>
            </w:tcMar>
          </w:tcPr>
          <w:sdt>
            <w:sdtPr>
              <w:id w:val="-962959262"/>
              <w:placeholder>
                <w:docPart w:val="800234ADABD145BFAB014A0C9E6F0622"/>
              </w:placeholder>
              <w:temporary/>
              <w:showingPlcHdr/>
            </w:sdtPr>
            <w:sdtEndPr/>
            <w:sdtContent>
              <w:p w14:paraId="25019E4F" w14:textId="77777777" w:rsidR="00213F6A" w:rsidRDefault="00213F6A">
                <w:pPr>
                  <w:pStyle w:val="Heading3"/>
                </w:pPr>
                <w:r>
                  <w:t>Profile</w:t>
                </w:r>
              </w:p>
            </w:sdtContent>
          </w:sdt>
          <w:p w14:paraId="4A2304C8" w14:textId="77777777" w:rsidR="00213F6A" w:rsidRDefault="00213F6A">
            <w:r>
              <w:t xml:space="preserve">My name is Dominique Thompson and I'm an Operations Supervisor for the Charlotte Area Transit System. I'm a native Charlottean with a background in finance and transportation. </w:t>
            </w:r>
          </w:p>
          <w:p w14:paraId="3C7B3C75" w14:textId="77777777" w:rsidR="00213F6A" w:rsidRDefault="00213F6A"/>
          <w:p w14:paraId="5ECB1923" w14:textId="77777777" w:rsidR="00213F6A" w:rsidRDefault="00213F6A">
            <w:r>
              <w:t>I am a dedicated professional with a Master of Business Administration (M.B.A.) focused in Business Management from Winston-Salem State University and a Bachelor of Arts in Criminal Justice with a minor in Accounting from The University of North Carolina at Pembroke.</w:t>
            </w:r>
          </w:p>
          <w:p w14:paraId="30903C3E" w14:textId="77777777" w:rsidR="00213F6A" w:rsidRDefault="00213F6A"/>
          <w:sdt>
            <w:sdtPr>
              <w:id w:val="-569497506"/>
              <w:placeholder>
                <w:docPart w:val="E459C398F6484234904EA8B14C46FCAF"/>
              </w:placeholder>
              <w:temporary/>
              <w:showingPlcHdr/>
            </w:sdtPr>
            <w:sdtEndPr/>
            <w:sdtContent>
              <w:p w14:paraId="2863D8E9" w14:textId="77777777" w:rsidR="00213F6A" w:rsidRDefault="00213F6A">
                <w:pPr>
                  <w:pStyle w:val="Heading3"/>
                </w:pPr>
                <w:r>
                  <w:t>Contact</w:t>
                </w:r>
              </w:p>
            </w:sdtContent>
          </w:sdt>
          <w:sdt>
            <w:sdtPr>
              <w:id w:val="-378092358"/>
              <w:placeholder>
                <w:docPart w:val="A341C981C48A438FADE4D1A8580F379E"/>
              </w:placeholder>
              <w:temporary/>
              <w:showingPlcHdr/>
            </w:sdtPr>
            <w:sdtEndPr/>
            <w:sdtContent>
              <w:p w14:paraId="198539F0" w14:textId="77777777" w:rsidR="00213F6A" w:rsidRDefault="00213F6A">
                <w:r>
                  <w:t>PHONE:</w:t>
                </w:r>
              </w:p>
            </w:sdtContent>
          </w:sdt>
          <w:p w14:paraId="270C771E" w14:textId="77777777" w:rsidR="00213F6A" w:rsidRDefault="00213F6A">
            <w:r>
              <w:t>(704) 351-4427</w:t>
            </w:r>
          </w:p>
          <w:p w14:paraId="244285F4" w14:textId="77777777" w:rsidR="00213F6A" w:rsidRDefault="00213F6A"/>
          <w:p w14:paraId="2719A321" w14:textId="77777777" w:rsidR="00213F6A" w:rsidRDefault="00213F6A">
            <w:r>
              <w:t>CELL PHONE:</w:t>
            </w:r>
          </w:p>
          <w:p w14:paraId="1D93F964" w14:textId="77777777" w:rsidR="00213F6A" w:rsidRDefault="00213F6A">
            <w:r>
              <w:t>(704) 351-4427</w:t>
            </w:r>
          </w:p>
          <w:p w14:paraId="50D320FB" w14:textId="77777777" w:rsidR="00213F6A" w:rsidRDefault="00213F6A"/>
          <w:sdt>
            <w:sdtPr>
              <w:id w:val="-2140256062"/>
              <w:placeholder>
                <w:docPart w:val="6E0C17A4E6ED405CB303DFDFAFECA609"/>
              </w:placeholder>
              <w:temporary/>
              <w:showingPlcHdr/>
            </w:sdtPr>
            <w:sdtEndPr/>
            <w:sdtContent>
              <w:p w14:paraId="4EA52B1A" w14:textId="77777777" w:rsidR="00213F6A" w:rsidRDefault="00213F6A">
                <w:r>
                  <w:t>EMAIL:</w:t>
                </w:r>
              </w:p>
            </w:sdtContent>
          </w:sdt>
          <w:p w14:paraId="31737032" w14:textId="77777777" w:rsidR="00213F6A" w:rsidRDefault="00213F6A">
            <w:pPr>
              <w:rPr>
                <w:sz w:val="17"/>
                <w:szCs w:val="17"/>
              </w:rPr>
            </w:pPr>
            <w:r>
              <w:rPr>
                <w:rStyle w:val="Hyperlink"/>
                <w:color w:val="548AB7" w:themeColor="accent1" w:themeShade="BF"/>
                <w:sz w:val="17"/>
                <w:szCs w:val="17"/>
              </w:rPr>
              <w:t>Dominique.Thompson@ci.charlotte.nc.us</w:t>
            </w:r>
          </w:p>
        </w:tc>
        <w:tc>
          <w:tcPr>
            <w:tcW w:w="720" w:type="dxa"/>
            <w:tcMar>
              <w:top w:w="0" w:type="dxa"/>
              <w:left w:w="115" w:type="dxa"/>
              <w:bottom w:w="0" w:type="dxa"/>
              <w:right w:w="115" w:type="dxa"/>
            </w:tcMar>
          </w:tcPr>
          <w:p w14:paraId="34A3E949" w14:textId="77777777" w:rsidR="00213F6A" w:rsidRDefault="00213F6A">
            <w:pPr>
              <w:tabs>
                <w:tab w:val="left" w:pos="990"/>
              </w:tabs>
            </w:pPr>
          </w:p>
        </w:tc>
        <w:tc>
          <w:tcPr>
            <w:tcW w:w="6470" w:type="dxa"/>
            <w:tcMar>
              <w:top w:w="0" w:type="dxa"/>
              <w:left w:w="115" w:type="dxa"/>
              <w:bottom w:w="0" w:type="dxa"/>
              <w:right w:w="115" w:type="dxa"/>
            </w:tcMar>
          </w:tcPr>
          <w:p w14:paraId="0F395510" w14:textId="77777777" w:rsidR="00213F6A" w:rsidRDefault="00213F6A">
            <w:pPr>
              <w:pStyle w:val="Heading2"/>
            </w:pPr>
            <w:r>
              <w:t>department</w:t>
            </w:r>
          </w:p>
          <w:p w14:paraId="2580FB7D" w14:textId="77777777" w:rsidR="00213F6A" w:rsidRDefault="00213F6A">
            <w:pPr>
              <w:pStyle w:val="Heading4"/>
            </w:pPr>
            <w:r>
              <w:t>Bus Operations</w:t>
            </w:r>
          </w:p>
          <w:p w14:paraId="603CB87C" w14:textId="77777777" w:rsidR="00213F6A" w:rsidRDefault="00213F6A">
            <w:pPr>
              <w:pStyle w:val="Heading2"/>
            </w:pPr>
            <w:r>
              <w:t>position description</w:t>
            </w:r>
          </w:p>
          <w:p w14:paraId="147E513B" w14:textId="77777777" w:rsidR="00213F6A" w:rsidRDefault="00213F6A" w:rsidP="00213F6A">
            <w:pPr>
              <w:pStyle w:val="ListParagraph"/>
              <w:numPr>
                <w:ilvl w:val="0"/>
                <w:numId w:val="4"/>
              </w:numPr>
              <w:rPr>
                <w:b/>
              </w:rPr>
            </w:pPr>
            <w:r>
              <w:rPr>
                <w:b/>
              </w:rPr>
              <w:t>Examine financial documentation for possibilities in improving profitability.</w:t>
            </w:r>
          </w:p>
          <w:p w14:paraId="4CFEF24A" w14:textId="77777777" w:rsidR="00213F6A" w:rsidRDefault="00213F6A" w:rsidP="00213F6A">
            <w:pPr>
              <w:pStyle w:val="ListParagraph"/>
              <w:numPr>
                <w:ilvl w:val="0"/>
                <w:numId w:val="4"/>
              </w:numPr>
              <w:rPr>
                <w:b/>
              </w:rPr>
            </w:pPr>
            <w:r>
              <w:rPr>
                <w:b/>
              </w:rPr>
              <w:t>Guide the organization's efforts to improve on-time performance, safety and customer satisfaction.</w:t>
            </w:r>
          </w:p>
          <w:p w14:paraId="6BA1E103" w14:textId="77777777" w:rsidR="00213F6A" w:rsidRDefault="00213F6A" w:rsidP="00213F6A">
            <w:pPr>
              <w:pStyle w:val="ListParagraph"/>
              <w:numPr>
                <w:ilvl w:val="0"/>
                <w:numId w:val="4"/>
              </w:numPr>
              <w:rPr>
                <w:b/>
              </w:rPr>
            </w:pPr>
            <w:r>
              <w:rPr>
                <w:b/>
              </w:rPr>
              <w:t>Manage effective relations between employees and consumers.</w:t>
            </w:r>
          </w:p>
          <w:p w14:paraId="3C423204" w14:textId="77777777" w:rsidR="00213F6A" w:rsidRDefault="00213F6A" w:rsidP="00213F6A">
            <w:pPr>
              <w:pStyle w:val="ListParagraph"/>
              <w:numPr>
                <w:ilvl w:val="0"/>
                <w:numId w:val="4"/>
              </w:numPr>
              <w:rPr>
                <w:b/>
              </w:rPr>
            </w:pPr>
            <w:r>
              <w:rPr>
                <w:b/>
              </w:rPr>
              <w:t>Ensure all projects are delivered on-time, within scope and within budget.</w:t>
            </w:r>
          </w:p>
          <w:p w14:paraId="52859C18" w14:textId="77777777" w:rsidR="00213F6A" w:rsidRDefault="00213F6A">
            <w:pPr>
              <w:rPr>
                <w:b/>
              </w:rPr>
            </w:pPr>
          </w:p>
          <w:p w14:paraId="6AC219FC" w14:textId="77777777" w:rsidR="00213F6A" w:rsidRDefault="00213F6A">
            <w:pPr>
              <w:pStyle w:val="Heading2"/>
              <w:spacing w:before="0" w:after="60"/>
              <w:rPr>
                <w:rFonts w:asciiTheme="minorHAnsi" w:eastAsiaTheme="minorEastAsia" w:hAnsiTheme="minorHAnsi" w:cstheme="minorHAnsi"/>
                <w:bCs w:val="0"/>
                <w:caps w:val="0"/>
                <w:sz w:val="18"/>
                <w:szCs w:val="18"/>
              </w:rPr>
            </w:pPr>
            <w:r>
              <w:t>business project</w:t>
            </w:r>
          </w:p>
          <w:p w14:paraId="336BCD83" w14:textId="77777777" w:rsidR="00213F6A" w:rsidRDefault="00213F6A">
            <w:pPr>
              <w:rPr>
                <w:b/>
              </w:rPr>
            </w:pPr>
            <w:r>
              <w:rPr>
                <w:b/>
              </w:rPr>
              <w:t>Increasing the on-time performance of the bus operations division has been a prime objective since technology first granted the organization the ability to track it.</w:t>
            </w:r>
          </w:p>
          <w:p w14:paraId="49B7E2D2" w14:textId="77777777" w:rsidR="00213F6A" w:rsidRDefault="00213F6A">
            <w:pPr>
              <w:rPr>
                <w:b/>
              </w:rPr>
            </w:pPr>
          </w:p>
          <w:p w14:paraId="2E857007" w14:textId="77777777" w:rsidR="00213F6A" w:rsidRDefault="00213F6A">
            <w:pPr>
              <w:rPr>
                <w:b/>
              </w:rPr>
            </w:pPr>
            <w:r>
              <w:rPr>
                <w:b/>
              </w:rPr>
              <w:t>I am interested in studying how transit systems have improved the on-time performances of the buses over previous years. With my current role in operations, on-time performance plays a critical role in my day-to-day analysis. Currently, the bus operations division of the Charlotte Area Transit System makes 3909 weekday trips and the on-time rate is 85%. While this percentage is acceptable, there is always an opportunity for improvement and growth.</w:t>
            </w:r>
          </w:p>
          <w:p w14:paraId="502778EF" w14:textId="77777777" w:rsidR="00213F6A" w:rsidRDefault="00213F6A">
            <w:pPr>
              <w:rPr>
                <w:color w:val="FFFFFF" w:themeColor="background1"/>
              </w:rPr>
            </w:pPr>
          </w:p>
        </w:tc>
      </w:tr>
    </w:tbl>
    <w:p w14:paraId="1BBF7777" w14:textId="375E46B2" w:rsidR="00BF7B5B" w:rsidRDefault="00BF7B5B" w:rsidP="000C45FF">
      <w:pPr>
        <w:tabs>
          <w:tab w:val="left" w:pos="990"/>
        </w:tabs>
      </w:pPr>
    </w:p>
    <w:p w14:paraId="36CAE30C" w14:textId="77777777" w:rsidR="00BF7B5B" w:rsidRDefault="00BF7B5B">
      <w:r>
        <w:br w:type="page"/>
      </w:r>
    </w:p>
    <w:tbl>
      <w:tblPr>
        <w:tblW w:w="0" w:type="auto"/>
        <w:tblLayout w:type="fixed"/>
        <w:tblLook w:val="04A0" w:firstRow="1" w:lastRow="0" w:firstColumn="1" w:lastColumn="0" w:noHBand="0" w:noVBand="1"/>
      </w:tblPr>
      <w:tblGrid>
        <w:gridCol w:w="3600"/>
        <w:gridCol w:w="720"/>
        <w:gridCol w:w="6470"/>
      </w:tblGrid>
      <w:tr w:rsidR="00BF7B5B" w14:paraId="3D1E2E2B" w14:textId="77777777" w:rsidTr="00D90906">
        <w:trPr>
          <w:trHeight w:val="4410"/>
        </w:trPr>
        <w:tc>
          <w:tcPr>
            <w:tcW w:w="3600" w:type="dxa"/>
            <w:vAlign w:val="bottom"/>
          </w:tcPr>
          <w:p w14:paraId="5CD15801" w14:textId="77777777" w:rsidR="00BF7B5B" w:rsidRDefault="00BF7B5B" w:rsidP="00D90906">
            <w:pPr>
              <w:tabs>
                <w:tab w:val="left" w:pos="990"/>
              </w:tabs>
              <w:jc w:val="center"/>
            </w:pPr>
            <w:bookmarkStart w:id="1" w:name="_Hlk2944753"/>
            <w:r>
              <w:rPr>
                <w:noProof/>
              </w:rPr>
              <w:lastRenderedPageBreak/>
              <w:drawing>
                <wp:inline distT="0" distB="0" distL="0" distR="0" wp14:anchorId="342FD1A1" wp14:editId="2989D1AD">
                  <wp:extent cx="2203704" cy="219456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3704" cy="2194560"/>
                          </a:xfrm>
                          <a:prstGeom prst="rect">
                            <a:avLst/>
                          </a:prstGeom>
                          <a:noFill/>
                        </pic:spPr>
                      </pic:pic>
                    </a:graphicData>
                  </a:graphic>
                </wp:inline>
              </w:drawing>
            </w:r>
          </w:p>
        </w:tc>
        <w:tc>
          <w:tcPr>
            <w:tcW w:w="720" w:type="dxa"/>
          </w:tcPr>
          <w:p w14:paraId="6629F354" w14:textId="77777777" w:rsidR="00BF7B5B" w:rsidRDefault="00BF7B5B" w:rsidP="00D90906">
            <w:pPr>
              <w:tabs>
                <w:tab w:val="left" w:pos="990"/>
              </w:tabs>
            </w:pPr>
          </w:p>
        </w:tc>
        <w:tc>
          <w:tcPr>
            <w:tcW w:w="6470" w:type="dxa"/>
            <w:vAlign w:val="bottom"/>
          </w:tcPr>
          <w:p w14:paraId="7268DCF7" w14:textId="77777777" w:rsidR="00BF7B5B" w:rsidRPr="00FA5BEE" w:rsidRDefault="00BF7B5B" w:rsidP="00D90906">
            <w:pPr>
              <w:pStyle w:val="Title"/>
              <w:rPr>
                <w:sz w:val="62"/>
                <w:szCs w:val="62"/>
              </w:rPr>
            </w:pPr>
            <w:r w:rsidRPr="00FA5BEE">
              <w:rPr>
                <w:sz w:val="62"/>
                <w:szCs w:val="62"/>
              </w:rPr>
              <w:t>donovon collins</w:t>
            </w:r>
          </w:p>
          <w:p w14:paraId="3BF1EECF" w14:textId="77777777" w:rsidR="00BF7B5B" w:rsidRPr="00FA5BEE" w:rsidRDefault="00BF7B5B" w:rsidP="00D90906">
            <w:pPr>
              <w:rPr>
                <w:b/>
                <w:sz w:val="40"/>
                <w:szCs w:val="40"/>
              </w:rPr>
            </w:pPr>
            <w:r w:rsidRPr="00FA5BEE">
              <w:rPr>
                <w:b/>
                <w:sz w:val="40"/>
                <w:szCs w:val="40"/>
              </w:rPr>
              <w:t>Dallas Area Rapid Transit</w:t>
            </w:r>
          </w:p>
          <w:p w14:paraId="4B635770" w14:textId="77777777" w:rsidR="00BF7B5B" w:rsidRPr="00FA5BEE" w:rsidRDefault="00BF7B5B" w:rsidP="00D90906">
            <w:pPr>
              <w:pStyle w:val="Title"/>
              <w:rPr>
                <w:sz w:val="36"/>
                <w:szCs w:val="36"/>
              </w:rPr>
            </w:pPr>
            <w:r w:rsidRPr="00FA5BEE">
              <w:rPr>
                <w:sz w:val="36"/>
                <w:szCs w:val="36"/>
              </w:rPr>
              <w:t>Police Sergeant - Training Coordinator</w:t>
            </w:r>
          </w:p>
        </w:tc>
      </w:tr>
      <w:tr w:rsidR="00BF7B5B" w14:paraId="1B7514EA" w14:textId="77777777" w:rsidTr="00D90906">
        <w:tblPrEx>
          <w:tblCellMar>
            <w:left w:w="115" w:type="dxa"/>
            <w:right w:w="115" w:type="dxa"/>
          </w:tblCellMar>
        </w:tblPrEx>
        <w:tc>
          <w:tcPr>
            <w:tcW w:w="3600" w:type="dxa"/>
          </w:tcPr>
          <w:sdt>
            <w:sdtPr>
              <w:id w:val="806906823"/>
              <w:placeholder>
                <w:docPart w:val="A3C1F190D4314448926006D1A5D47C61"/>
              </w:placeholder>
              <w:temporary/>
              <w:showingPlcHdr/>
              <w15:appearance w15:val="hidden"/>
            </w:sdtPr>
            <w:sdtEndPr/>
            <w:sdtContent>
              <w:p w14:paraId="49DDF03A" w14:textId="77777777" w:rsidR="00BF7B5B" w:rsidRDefault="00BF7B5B" w:rsidP="00D90906">
                <w:pPr>
                  <w:pStyle w:val="Heading3"/>
                </w:pPr>
                <w:r w:rsidRPr="00D5459D">
                  <w:t>Profile</w:t>
                </w:r>
              </w:p>
            </w:sdtContent>
          </w:sdt>
          <w:p w14:paraId="6255BB48" w14:textId="77777777" w:rsidR="00BF7B5B" w:rsidRDefault="00BF7B5B" w:rsidP="00D90906">
            <w:r w:rsidRPr="0056131E">
              <w:t xml:space="preserve">I am Donovon Collins.  I have been with DART 9 1/2 years as a police officer, and 30 years total in Law Enforcement.  I am the training coordinator for the police department and the lead facilitator for Practicing Leading and Serving.  I am the rangemaster for the police department and responsible for reporting to the State of Texas for the department as it relates to compliance of training.  </w:t>
            </w:r>
          </w:p>
          <w:p w14:paraId="0DFEADAC" w14:textId="77777777" w:rsidR="00BF7B5B" w:rsidRDefault="00BF7B5B" w:rsidP="00D90906"/>
          <w:p w14:paraId="7E596444" w14:textId="77777777" w:rsidR="00BF7B5B" w:rsidRPr="008E6E18" w:rsidRDefault="00BF7B5B" w:rsidP="00D90906">
            <w:r w:rsidRPr="0056131E">
              <w:t>In my spare time I enjoy going to the drag races, riding my motorcycle, movies and relaxing.</w:t>
            </w:r>
          </w:p>
          <w:sdt>
            <w:sdtPr>
              <w:id w:val="-75675038"/>
              <w:placeholder>
                <w:docPart w:val="44DB8BE0F8D3423396469FDC12A7074B"/>
              </w:placeholder>
              <w:temporary/>
              <w:showingPlcHdr/>
            </w:sdtPr>
            <w:sdtEndPr/>
            <w:sdtContent>
              <w:p w14:paraId="46687B2A" w14:textId="77777777" w:rsidR="00BF7B5B" w:rsidRDefault="00BF7B5B" w:rsidP="00D90906">
                <w:pPr>
                  <w:pStyle w:val="Heading3"/>
                </w:pPr>
                <w:r>
                  <w:t>Contact</w:t>
                </w:r>
              </w:p>
            </w:sdtContent>
          </w:sdt>
          <w:sdt>
            <w:sdtPr>
              <w:id w:val="-737319564"/>
              <w:placeholder>
                <w:docPart w:val="9C8071AA33DE46BCA80BD8E11016DEF1"/>
              </w:placeholder>
              <w:temporary/>
              <w:showingPlcHdr/>
            </w:sdtPr>
            <w:sdtEndPr/>
            <w:sdtContent>
              <w:p w14:paraId="3149DAD7" w14:textId="77777777" w:rsidR="00BF7B5B" w:rsidRDefault="00BF7B5B" w:rsidP="00D90906">
                <w:r>
                  <w:t>PHONE:</w:t>
                </w:r>
              </w:p>
            </w:sdtContent>
          </w:sdt>
          <w:p w14:paraId="795D491D" w14:textId="77777777" w:rsidR="00BF7B5B" w:rsidRDefault="00BF7B5B" w:rsidP="00D90906">
            <w:r w:rsidRPr="00F02ADD">
              <w:t>(214) 749-5928</w:t>
            </w:r>
          </w:p>
          <w:p w14:paraId="0ACAC3AA" w14:textId="77777777" w:rsidR="00BF7B5B" w:rsidRDefault="00BF7B5B" w:rsidP="00D90906"/>
          <w:p w14:paraId="1FC11A6A" w14:textId="77777777" w:rsidR="00BF7B5B" w:rsidRDefault="00BF7B5B" w:rsidP="00D90906">
            <w:r>
              <w:t>CELL PHONE:</w:t>
            </w:r>
          </w:p>
          <w:p w14:paraId="4E1F1D30" w14:textId="77777777" w:rsidR="00BF7B5B" w:rsidRDefault="00BF7B5B" w:rsidP="00D90906">
            <w:r w:rsidRPr="00F02ADD">
              <w:t>(214) 536-4949</w:t>
            </w:r>
          </w:p>
          <w:p w14:paraId="1AAF9B9F" w14:textId="77777777" w:rsidR="00BF7B5B" w:rsidRDefault="00BF7B5B" w:rsidP="00D90906"/>
          <w:sdt>
            <w:sdtPr>
              <w:id w:val="1747926060"/>
              <w:placeholder>
                <w:docPart w:val="562401355D2441FDBBB1CC3F5801B44A"/>
              </w:placeholder>
              <w:temporary/>
              <w:showingPlcHdr/>
            </w:sdtPr>
            <w:sdtEndPr/>
            <w:sdtContent>
              <w:p w14:paraId="5DF1ECCA" w14:textId="77777777" w:rsidR="00BF7B5B" w:rsidRDefault="00BF7B5B" w:rsidP="00D90906">
                <w:r>
                  <w:t>EMAIL:</w:t>
                </w:r>
              </w:p>
            </w:sdtContent>
          </w:sdt>
          <w:p w14:paraId="2515ECE8" w14:textId="77777777" w:rsidR="00BF7B5B" w:rsidRPr="00DC6604" w:rsidRDefault="00CA2BF4" w:rsidP="00D90906">
            <w:pPr>
              <w:rPr>
                <w:color w:val="548AB7" w:themeColor="accent1" w:themeShade="BF"/>
                <w:u w:val="single"/>
              </w:rPr>
            </w:pPr>
            <w:hyperlink r:id="rId19" w:history="1">
              <w:r w:rsidR="00BF7B5B" w:rsidRPr="00094E35">
                <w:rPr>
                  <w:rStyle w:val="Hyperlink"/>
                </w:rPr>
                <w:t>dcollins3@dart.org</w:t>
              </w:r>
            </w:hyperlink>
          </w:p>
        </w:tc>
        <w:tc>
          <w:tcPr>
            <w:tcW w:w="720" w:type="dxa"/>
          </w:tcPr>
          <w:p w14:paraId="552E4CDB" w14:textId="77777777" w:rsidR="00BF7B5B" w:rsidRDefault="00BF7B5B" w:rsidP="00D90906">
            <w:pPr>
              <w:tabs>
                <w:tab w:val="left" w:pos="990"/>
              </w:tabs>
            </w:pPr>
          </w:p>
        </w:tc>
        <w:tc>
          <w:tcPr>
            <w:tcW w:w="6470" w:type="dxa"/>
          </w:tcPr>
          <w:p w14:paraId="6C475FD2" w14:textId="77777777" w:rsidR="00BF7B5B" w:rsidRDefault="00BF7B5B" w:rsidP="00D90906">
            <w:pPr>
              <w:pStyle w:val="Heading2"/>
            </w:pPr>
            <w:r>
              <w:t>department</w:t>
            </w:r>
          </w:p>
          <w:p w14:paraId="0933FB92" w14:textId="77777777" w:rsidR="00BF7B5B" w:rsidRDefault="00BF7B5B" w:rsidP="00D90906">
            <w:pPr>
              <w:pStyle w:val="Heading4"/>
            </w:pPr>
            <w:r w:rsidRPr="00F02ADD">
              <w:t>Dallas Area Rapid Transit Police Department</w:t>
            </w:r>
          </w:p>
          <w:p w14:paraId="2A46C251" w14:textId="77777777" w:rsidR="00BF7B5B" w:rsidRDefault="00BF7B5B" w:rsidP="00D90906">
            <w:pPr>
              <w:pStyle w:val="Heading2"/>
            </w:pPr>
            <w:r>
              <w:t>position description</w:t>
            </w:r>
          </w:p>
          <w:p w14:paraId="779972B1" w14:textId="77777777" w:rsidR="00BF7B5B" w:rsidRPr="00F02ADD" w:rsidRDefault="00BF7B5B" w:rsidP="00D90906">
            <w:pPr>
              <w:rPr>
                <w:b/>
              </w:rPr>
            </w:pPr>
            <w:r w:rsidRPr="00F02ADD">
              <w:rPr>
                <w:b/>
              </w:rPr>
              <w:t>Responsibilities include:</w:t>
            </w:r>
          </w:p>
          <w:p w14:paraId="54D1E543" w14:textId="77777777" w:rsidR="00BF7B5B" w:rsidRPr="00F02ADD" w:rsidRDefault="00BF7B5B" w:rsidP="00D90906">
            <w:pPr>
              <w:pStyle w:val="ListParagraph"/>
              <w:numPr>
                <w:ilvl w:val="0"/>
                <w:numId w:val="5"/>
              </w:numPr>
              <w:rPr>
                <w:b/>
              </w:rPr>
            </w:pPr>
            <w:r w:rsidRPr="00F02ADD">
              <w:rPr>
                <w:b/>
              </w:rPr>
              <w:t>Responsible for training all sworn and non-sworn personnel in the department.</w:t>
            </w:r>
          </w:p>
          <w:p w14:paraId="13552A03" w14:textId="77777777" w:rsidR="00BF7B5B" w:rsidRPr="00F02ADD" w:rsidRDefault="00BF7B5B" w:rsidP="00D90906">
            <w:pPr>
              <w:pStyle w:val="ListParagraph"/>
              <w:numPr>
                <w:ilvl w:val="0"/>
                <w:numId w:val="5"/>
              </w:numPr>
              <w:rPr>
                <w:b/>
              </w:rPr>
            </w:pPr>
            <w:r w:rsidRPr="00F02ADD">
              <w:rPr>
                <w:b/>
              </w:rPr>
              <w:t>Keeping all sworn personnel and the police department compliant with the Texas Commission on Law Enforcement (TCOLE).</w:t>
            </w:r>
          </w:p>
          <w:p w14:paraId="4539736E" w14:textId="77777777" w:rsidR="00BF7B5B" w:rsidRPr="00F02ADD" w:rsidRDefault="00BF7B5B" w:rsidP="00D90906">
            <w:pPr>
              <w:pStyle w:val="ListParagraph"/>
              <w:numPr>
                <w:ilvl w:val="0"/>
                <w:numId w:val="5"/>
              </w:numPr>
              <w:rPr>
                <w:b/>
              </w:rPr>
            </w:pPr>
            <w:r w:rsidRPr="00F02ADD">
              <w:rPr>
                <w:b/>
              </w:rPr>
              <w:t>Main facilitator for Practicing and Leading and Serving for DART Management.</w:t>
            </w:r>
          </w:p>
          <w:p w14:paraId="480E2198" w14:textId="77777777" w:rsidR="00BF7B5B" w:rsidRPr="00F02ADD" w:rsidRDefault="00BF7B5B" w:rsidP="00D90906">
            <w:pPr>
              <w:pStyle w:val="ListParagraph"/>
              <w:numPr>
                <w:ilvl w:val="0"/>
                <w:numId w:val="5"/>
              </w:numPr>
              <w:rPr>
                <w:b/>
              </w:rPr>
            </w:pPr>
            <w:r w:rsidRPr="00F02ADD">
              <w:rPr>
                <w:b/>
              </w:rPr>
              <w:t>Responsible for maintaining all training records relating to police personnel.</w:t>
            </w:r>
          </w:p>
          <w:p w14:paraId="612BADDE" w14:textId="77777777" w:rsidR="00BF7B5B" w:rsidRPr="008E6E18" w:rsidRDefault="00BF7B5B" w:rsidP="00D90906">
            <w:pPr>
              <w:pStyle w:val="ListParagraph"/>
              <w:numPr>
                <w:ilvl w:val="0"/>
                <w:numId w:val="5"/>
              </w:numPr>
            </w:pPr>
            <w:r w:rsidRPr="00F02ADD">
              <w:rPr>
                <w:b/>
              </w:rPr>
              <w:t>Range Master for the police department</w:t>
            </w:r>
            <w:r>
              <w:t>.</w:t>
            </w:r>
          </w:p>
          <w:p w14:paraId="63B9FBD5" w14:textId="77777777" w:rsidR="00BF7B5B" w:rsidRPr="002A5FDB" w:rsidRDefault="00BF7B5B" w:rsidP="00D90906">
            <w:pPr>
              <w:rPr>
                <w:b/>
              </w:rPr>
            </w:pPr>
          </w:p>
          <w:p w14:paraId="70FF0094" w14:textId="77777777" w:rsidR="00BF7B5B" w:rsidRPr="003C27E1"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01C624AE" w14:textId="77777777" w:rsidR="00BF7B5B" w:rsidRPr="00F02ADD" w:rsidRDefault="00BF7B5B" w:rsidP="00D90906">
            <w:pPr>
              <w:rPr>
                <w:b/>
              </w:rPr>
            </w:pPr>
            <w:r w:rsidRPr="00F02ADD">
              <w:rPr>
                <w:b/>
              </w:rPr>
              <w:t>My Business Project consists of finding efficient ways and resources to deal with the mentally ill patrons that are around and on DART buses and trains. This would be ways of identifying resources and applying those resources throughout the organization.</w:t>
            </w:r>
          </w:p>
          <w:p w14:paraId="2979E4E1" w14:textId="77777777" w:rsidR="00BF7B5B" w:rsidRPr="00F02ADD" w:rsidRDefault="00BF7B5B" w:rsidP="00D90906">
            <w:pPr>
              <w:rPr>
                <w:b/>
              </w:rPr>
            </w:pPr>
          </w:p>
          <w:p w14:paraId="444E5206" w14:textId="77777777" w:rsidR="00BF7B5B" w:rsidRPr="008E6E18" w:rsidRDefault="00BF7B5B" w:rsidP="00D90906">
            <w:pPr>
              <w:rPr>
                <w:b/>
              </w:rPr>
            </w:pPr>
            <w:r w:rsidRPr="00F02ADD">
              <w:rPr>
                <w:b/>
              </w:rPr>
              <w:t>The Business Project would include operators of buses and trains, administrative staff</w:t>
            </w:r>
            <w:r>
              <w:rPr>
                <w:b/>
              </w:rPr>
              <w:t>,</w:t>
            </w:r>
            <w:r w:rsidRPr="00F02ADD">
              <w:rPr>
                <w:b/>
              </w:rPr>
              <w:t xml:space="preserve"> etc.  This would include measures to protect riders of all ages while on DART.</w:t>
            </w:r>
          </w:p>
          <w:p w14:paraId="0BAD8933" w14:textId="77777777" w:rsidR="00BF7B5B" w:rsidRPr="004D3011" w:rsidRDefault="00BF7B5B" w:rsidP="00D90906">
            <w:pPr>
              <w:rPr>
                <w:color w:val="FFFFFF" w:themeColor="background1"/>
              </w:rPr>
            </w:pPr>
          </w:p>
        </w:tc>
      </w:tr>
      <w:bookmarkEnd w:id="1"/>
    </w:tbl>
    <w:p w14:paraId="75B00F00" w14:textId="77777777" w:rsidR="00BF7B5B" w:rsidRDefault="00BF7B5B" w:rsidP="00BF7B5B">
      <w:pPr>
        <w:tabs>
          <w:tab w:val="left" w:pos="990"/>
        </w:tabs>
      </w:pPr>
    </w:p>
    <w:p w14:paraId="7E3C6377"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42A6525E" w14:textId="77777777" w:rsidTr="00D90906">
        <w:trPr>
          <w:trHeight w:val="4410"/>
        </w:trPr>
        <w:tc>
          <w:tcPr>
            <w:tcW w:w="3600" w:type="dxa"/>
            <w:vAlign w:val="bottom"/>
            <w:hideMark/>
          </w:tcPr>
          <w:p w14:paraId="6DC0BECB" w14:textId="77777777" w:rsidR="00BF7B5B" w:rsidRDefault="00BF7B5B" w:rsidP="00D90906">
            <w:pPr>
              <w:tabs>
                <w:tab w:val="left" w:pos="990"/>
              </w:tabs>
              <w:jc w:val="center"/>
            </w:pPr>
            <w:r>
              <w:rPr>
                <w:noProof/>
              </w:rPr>
              <w:lastRenderedPageBreak/>
              <w:drawing>
                <wp:inline distT="0" distB="0" distL="0" distR="0" wp14:anchorId="273D9891" wp14:editId="0112A76E">
                  <wp:extent cx="2148840" cy="208851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8840" cy="2088515"/>
                          </a:xfrm>
                          <a:prstGeom prst="rect">
                            <a:avLst/>
                          </a:prstGeom>
                          <a:noFill/>
                          <a:ln>
                            <a:noFill/>
                          </a:ln>
                        </pic:spPr>
                      </pic:pic>
                    </a:graphicData>
                  </a:graphic>
                </wp:inline>
              </w:drawing>
            </w:r>
          </w:p>
        </w:tc>
        <w:tc>
          <w:tcPr>
            <w:tcW w:w="720" w:type="dxa"/>
          </w:tcPr>
          <w:p w14:paraId="1664679C" w14:textId="77777777" w:rsidR="00BF7B5B" w:rsidRDefault="00BF7B5B" w:rsidP="00D90906">
            <w:pPr>
              <w:tabs>
                <w:tab w:val="left" w:pos="990"/>
              </w:tabs>
            </w:pPr>
          </w:p>
        </w:tc>
        <w:tc>
          <w:tcPr>
            <w:tcW w:w="6470" w:type="dxa"/>
            <w:vAlign w:val="bottom"/>
            <w:hideMark/>
          </w:tcPr>
          <w:p w14:paraId="24E79AE0" w14:textId="77777777" w:rsidR="00BF7B5B" w:rsidRDefault="00BF7B5B" w:rsidP="00D90906">
            <w:pPr>
              <w:pStyle w:val="Title"/>
              <w:rPr>
                <w:sz w:val="72"/>
                <w:szCs w:val="72"/>
              </w:rPr>
            </w:pPr>
            <w:r>
              <w:rPr>
                <w:sz w:val="72"/>
                <w:szCs w:val="72"/>
              </w:rPr>
              <w:t>brittney farr</w:t>
            </w:r>
          </w:p>
          <w:p w14:paraId="642D36A0" w14:textId="77777777" w:rsidR="00BF7B5B" w:rsidRDefault="00BF7B5B" w:rsidP="00D90906">
            <w:pPr>
              <w:rPr>
                <w:b/>
                <w:sz w:val="40"/>
                <w:szCs w:val="40"/>
              </w:rPr>
            </w:pPr>
            <w:r>
              <w:rPr>
                <w:b/>
                <w:sz w:val="40"/>
                <w:szCs w:val="40"/>
              </w:rPr>
              <w:t>Dallas Area Rapid Transit</w:t>
            </w:r>
          </w:p>
          <w:p w14:paraId="35957B42" w14:textId="77777777" w:rsidR="00BF7B5B" w:rsidRDefault="00BF7B5B" w:rsidP="00D90906">
            <w:pPr>
              <w:pStyle w:val="Title"/>
              <w:rPr>
                <w:sz w:val="36"/>
                <w:szCs w:val="36"/>
              </w:rPr>
            </w:pPr>
            <w:r>
              <w:rPr>
                <w:sz w:val="36"/>
                <w:szCs w:val="36"/>
              </w:rPr>
              <w:t>Local and Regional Relations Manager</w:t>
            </w:r>
          </w:p>
        </w:tc>
      </w:tr>
      <w:tr w:rsidR="00BF7B5B" w14:paraId="33764704" w14:textId="77777777" w:rsidTr="00D90906">
        <w:tc>
          <w:tcPr>
            <w:tcW w:w="3600" w:type="dxa"/>
            <w:tcMar>
              <w:top w:w="0" w:type="dxa"/>
              <w:left w:w="115" w:type="dxa"/>
              <w:bottom w:w="0" w:type="dxa"/>
              <w:right w:w="115" w:type="dxa"/>
            </w:tcMar>
          </w:tcPr>
          <w:sdt>
            <w:sdtPr>
              <w:id w:val="343669812"/>
              <w:placeholder>
                <w:docPart w:val="BA2430D63D9248BEB488C0C6E7732CEC"/>
              </w:placeholder>
              <w:temporary/>
              <w:showingPlcHdr/>
            </w:sdtPr>
            <w:sdtEndPr/>
            <w:sdtContent>
              <w:p w14:paraId="01B2AD41" w14:textId="77777777" w:rsidR="00BF7B5B" w:rsidRDefault="00BF7B5B" w:rsidP="00D90906">
                <w:pPr>
                  <w:pStyle w:val="Heading3"/>
                </w:pPr>
                <w:r>
                  <w:t>Profile</w:t>
                </w:r>
              </w:p>
            </w:sdtContent>
          </w:sdt>
          <w:p w14:paraId="3EAD4691" w14:textId="77777777" w:rsidR="00BF7B5B" w:rsidRDefault="00BF7B5B" w:rsidP="00D90906">
            <w:pPr>
              <w:rPr>
                <w:sz w:val="17"/>
                <w:szCs w:val="17"/>
              </w:rPr>
            </w:pPr>
            <w:r>
              <w:rPr>
                <w:sz w:val="17"/>
                <w:szCs w:val="17"/>
              </w:rPr>
              <w:t>Brittney Farr has served as Local and Regional Relations Manager for Dallas Area Rapid Transit (DART) since 2013. As the liaison between the elected officials and staff members, Brittney works to ensure the needs of DART customers are met by providing solutions and responding to constituent issues in the DART Service Area and beyond. An active member of the DART Human Trafficking Task Force, Brittney helps to coordinate all of DART's ongoing human trafficking prevention activities including training over 3,500 DART employees how to identify and report signs of human trafficking.</w:t>
            </w:r>
          </w:p>
          <w:p w14:paraId="18790C1C" w14:textId="77777777" w:rsidR="00BF7B5B" w:rsidRDefault="00BF7B5B" w:rsidP="00D90906">
            <w:pPr>
              <w:rPr>
                <w:sz w:val="17"/>
                <w:szCs w:val="17"/>
              </w:rPr>
            </w:pPr>
          </w:p>
          <w:p w14:paraId="76D25A12" w14:textId="77777777" w:rsidR="00BF7B5B" w:rsidRDefault="00BF7B5B" w:rsidP="00D90906">
            <w:pPr>
              <w:rPr>
                <w:sz w:val="17"/>
                <w:szCs w:val="17"/>
              </w:rPr>
            </w:pPr>
            <w:r>
              <w:rPr>
                <w:sz w:val="17"/>
                <w:szCs w:val="17"/>
              </w:rPr>
              <w:t>Brittney received her Juris Doctorate from Boston College Law School and her Bachelor of Arts in Government from the University of Texas at Austin. She is active in her community as a mentor for Big Brothers/Big Sisters and volunteer for Dallas Pets Alive. Brittney also serves on the boards of the Oak Cliff Chamber of Commerce, the Dallas League of Women Voters, New Leaders Council of Dallas, and the Women's Transportation Seminar Greater Dallas/Fort Worth Chapter.</w:t>
            </w:r>
          </w:p>
          <w:sdt>
            <w:sdtPr>
              <w:id w:val="-1265529043"/>
              <w:placeholder>
                <w:docPart w:val="5D30E6228E3B44CBB004692AC1598DC6"/>
              </w:placeholder>
              <w:temporary/>
              <w:showingPlcHdr/>
            </w:sdtPr>
            <w:sdtEndPr/>
            <w:sdtContent>
              <w:p w14:paraId="7ED664D0" w14:textId="77777777" w:rsidR="00BF7B5B" w:rsidRDefault="00BF7B5B" w:rsidP="00D90906">
                <w:pPr>
                  <w:pStyle w:val="Heading3"/>
                </w:pPr>
                <w:r>
                  <w:t>Contact</w:t>
                </w:r>
              </w:p>
            </w:sdtContent>
          </w:sdt>
          <w:sdt>
            <w:sdtPr>
              <w:id w:val="97146197"/>
              <w:placeholder>
                <w:docPart w:val="E39CA8637F0041CA91B830C2E30C5D3D"/>
              </w:placeholder>
              <w:temporary/>
              <w:showingPlcHdr/>
            </w:sdtPr>
            <w:sdtEndPr/>
            <w:sdtContent>
              <w:p w14:paraId="01E67E92" w14:textId="77777777" w:rsidR="00BF7B5B" w:rsidRDefault="00BF7B5B" w:rsidP="00D90906">
                <w:r>
                  <w:t>PHONE:</w:t>
                </w:r>
              </w:p>
            </w:sdtContent>
          </w:sdt>
          <w:p w14:paraId="02925606" w14:textId="77777777" w:rsidR="00BF7B5B" w:rsidRDefault="00BF7B5B" w:rsidP="00D90906">
            <w:r>
              <w:t>(512) 940-6208</w:t>
            </w:r>
          </w:p>
          <w:p w14:paraId="42FAD363" w14:textId="77777777" w:rsidR="00BF7B5B" w:rsidRDefault="00BF7B5B" w:rsidP="00D90906"/>
          <w:p w14:paraId="2B8C5813" w14:textId="77777777" w:rsidR="00BF7B5B" w:rsidRDefault="00BF7B5B" w:rsidP="00D90906">
            <w:r>
              <w:t>CELL PHONE:</w:t>
            </w:r>
          </w:p>
          <w:p w14:paraId="421B9E4E" w14:textId="77777777" w:rsidR="00BF7B5B" w:rsidRDefault="00BF7B5B" w:rsidP="00D90906">
            <w:r>
              <w:t>(512) 940-6208</w:t>
            </w:r>
          </w:p>
          <w:p w14:paraId="3894E22A" w14:textId="77777777" w:rsidR="00BF7B5B" w:rsidRDefault="00BF7B5B" w:rsidP="00D90906"/>
          <w:sdt>
            <w:sdtPr>
              <w:id w:val="80108500"/>
              <w:placeholder>
                <w:docPart w:val="019AC76015EA461488F18E2678F48B67"/>
              </w:placeholder>
              <w:temporary/>
              <w:showingPlcHdr/>
            </w:sdtPr>
            <w:sdtEndPr/>
            <w:sdtContent>
              <w:p w14:paraId="42B53834" w14:textId="77777777" w:rsidR="00BF7B5B" w:rsidRDefault="00BF7B5B" w:rsidP="00D90906">
                <w:r>
                  <w:t>EMAIL:</w:t>
                </w:r>
              </w:p>
            </w:sdtContent>
          </w:sdt>
          <w:p w14:paraId="3D39FFA7" w14:textId="77777777" w:rsidR="00BF7B5B" w:rsidRDefault="00BF7B5B" w:rsidP="00D90906">
            <w:r>
              <w:rPr>
                <w:rStyle w:val="Hyperlink"/>
                <w:color w:val="548AB7" w:themeColor="accent1" w:themeShade="BF"/>
              </w:rPr>
              <w:t>lilbit810@gmail.com</w:t>
            </w:r>
          </w:p>
        </w:tc>
        <w:tc>
          <w:tcPr>
            <w:tcW w:w="720" w:type="dxa"/>
            <w:tcMar>
              <w:top w:w="0" w:type="dxa"/>
              <w:left w:w="115" w:type="dxa"/>
              <w:bottom w:w="0" w:type="dxa"/>
              <w:right w:w="115" w:type="dxa"/>
            </w:tcMar>
          </w:tcPr>
          <w:p w14:paraId="75117E8F" w14:textId="77777777" w:rsidR="00BF7B5B" w:rsidRDefault="00BF7B5B" w:rsidP="00D90906">
            <w:pPr>
              <w:tabs>
                <w:tab w:val="left" w:pos="990"/>
              </w:tabs>
            </w:pPr>
          </w:p>
        </w:tc>
        <w:tc>
          <w:tcPr>
            <w:tcW w:w="6470" w:type="dxa"/>
            <w:tcMar>
              <w:top w:w="0" w:type="dxa"/>
              <w:left w:w="115" w:type="dxa"/>
              <w:bottom w:w="0" w:type="dxa"/>
              <w:right w:w="115" w:type="dxa"/>
            </w:tcMar>
          </w:tcPr>
          <w:p w14:paraId="3B312C6F" w14:textId="77777777" w:rsidR="00BF7B5B" w:rsidRDefault="00BF7B5B" w:rsidP="00D90906">
            <w:pPr>
              <w:pStyle w:val="Heading2"/>
            </w:pPr>
            <w:r>
              <w:t>department</w:t>
            </w:r>
          </w:p>
          <w:p w14:paraId="68827B29" w14:textId="77777777" w:rsidR="00BF7B5B" w:rsidRDefault="00BF7B5B" w:rsidP="00D90906">
            <w:pPr>
              <w:pStyle w:val="Heading4"/>
            </w:pPr>
            <w:r>
              <w:t>Government Relations</w:t>
            </w:r>
          </w:p>
          <w:p w14:paraId="70BBAFC1" w14:textId="77777777" w:rsidR="00BF7B5B" w:rsidRDefault="00BF7B5B" w:rsidP="00D90906">
            <w:pPr>
              <w:pStyle w:val="Heading2"/>
            </w:pPr>
            <w:r>
              <w:t>position description</w:t>
            </w:r>
          </w:p>
          <w:p w14:paraId="6B527379" w14:textId="77777777" w:rsidR="00BF7B5B" w:rsidRDefault="00BF7B5B" w:rsidP="00D90906">
            <w:pPr>
              <w:pStyle w:val="ListParagraph"/>
              <w:numPr>
                <w:ilvl w:val="0"/>
                <w:numId w:val="6"/>
              </w:numPr>
              <w:rPr>
                <w:b/>
              </w:rPr>
            </w:pPr>
            <w:r>
              <w:rPr>
                <w:b/>
              </w:rPr>
              <w:t>Acts as primary liaison between the DART and the local and regional delegation including the 13 DART Service Area Cities, and communities both inside and outside the DART Service Area.</w:t>
            </w:r>
          </w:p>
          <w:p w14:paraId="5524EC9B" w14:textId="77777777" w:rsidR="00BF7B5B" w:rsidRDefault="00BF7B5B" w:rsidP="00D90906">
            <w:pPr>
              <w:pStyle w:val="ListParagraph"/>
              <w:numPr>
                <w:ilvl w:val="0"/>
                <w:numId w:val="6"/>
              </w:numPr>
              <w:rPr>
                <w:b/>
              </w:rPr>
            </w:pPr>
            <w:r>
              <w:rPr>
                <w:b/>
              </w:rPr>
              <w:t>Researches and monitors local and regional political candidate position statements, local and regional government work programs, and special projects and policies related to the provision of public transportation throughout the region.</w:t>
            </w:r>
          </w:p>
          <w:p w14:paraId="0495D5B2" w14:textId="77777777" w:rsidR="00BF7B5B" w:rsidRDefault="00BF7B5B" w:rsidP="00D90906">
            <w:pPr>
              <w:pStyle w:val="ListParagraph"/>
              <w:numPr>
                <w:ilvl w:val="0"/>
                <w:numId w:val="6"/>
              </w:numPr>
              <w:rPr>
                <w:b/>
              </w:rPr>
            </w:pPr>
            <w:r>
              <w:rPr>
                <w:b/>
              </w:rPr>
              <w:t>Works with the Executive Leadership Team (ELT) to develop and implement outreach strategies for to local and regional officials on DART's service expansion efforts within and outside of the current DART Service Area.</w:t>
            </w:r>
          </w:p>
          <w:p w14:paraId="0333C9E9" w14:textId="77777777" w:rsidR="00BF7B5B" w:rsidRDefault="00BF7B5B" w:rsidP="00D90906">
            <w:pPr>
              <w:pStyle w:val="ListParagraph"/>
              <w:numPr>
                <w:ilvl w:val="0"/>
                <w:numId w:val="6"/>
              </w:numPr>
              <w:rPr>
                <w:b/>
              </w:rPr>
            </w:pPr>
            <w:r>
              <w:rPr>
                <w:b/>
              </w:rPr>
              <w:t>Ensures local city council meetings, commissioners court meetings, and other governing bodies in the DART Service Area are monitored; advises the Executive Director and ELT on issues pertaining to the Agency.</w:t>
            </w:r>
          </w:p>
          <w:p w14:paraId="74D5A49E" w14:textId="77777777" w:rsidR="00BF7B5B" w:rsidRDefault="00BF7B5B" w:rsidP="00D90906">
            <w:pPr>
              <w:pStyle w:val="ListParagraph"/>
              <w:numPr>
                <w:ilvl w:val="0"/>
                <w:numId w:val="6"/>
              </w:numPr>
              <w:rPr>
                <w:b/>
              </w:rPr>
            </w:pPr>
            <w:r>
              <w:rPr>
                <w:b/>
              </w:rPr>
              <w:t>Coordinates internal departments and external stakeholders to address social issues directly affecting the Agency or its operations including but not limited to: homelessness, poverty, mental health, food deserts and human trafficking prevention.</w:t>
            </w:r>
          </w:p>
          <w:p w14:paraId="43192B59" w14:textId="77777777" w:rsidR="00BF7B5B" w:rsidRDefault="00BF7B5B" w:rsidP="00D90906">
            <w:pPr>
              <w:rPr>
                <w:b/>
              </w:rPr>
            </w:pPr>
          </w:p>
          <w:p w14:paraId="37A0E01B"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31C23F6E" w14:textId="77777777" w:rsidR="00BF7B5B" w:rsidRDefault="00BF7B5B" w:rsidP="00D90906">
            <w:pPr>
              <w:rPr>
                <w:b/>
              </w:rPr>
            </w:pPr>
            <w:r>
              <w:rPr>
                <w:b/>
              </w:rPr>
              <w:t>What role, if any, do transit agencies play in the development of comprehensive housing policies for the cities they serve?</w:t>
            </w:r>
          </w:p>
          <w:p w14:paraId="04082DB7" w14:textId="77777777" w:rsidR="00BF7B5B" w:rsidRDefault="00BF7B5B" w:rsidP="00D90906">
            <w:pPr>
              <w:rPr>
                <w:b/>
                <w:sz w:val="22"/>
              </w:rPr>
            </w:pPr>
          </w:p>
          <w:p w14:paraId="48CE7549" w14:textId="77777777" w:rsidR="00BF7B5B" w:rsidRDefault="00BF7B5B" w:rsidP="00D90906">
            <w:pPr>
              <w:rPr>
                <w:b/>
                <w:color w:val="FFFFFF" w:themeColor="background1"/>
              </w:rPr>
            </w:pPr>
            <w:r>
              <w:rPr>
                <w:b/>
              </w:rPr>
              <w:t>My business case addresses the challenge of how public transit considerations fit into the local and regional governments planning process, specifically as it relates to workforce and affordable housing. This issue directly affects DART not only from an access and equity lens, but also from a ridership perceptive. In a time where transit agencies across the country are experiencing declines in ridership, particularly bus ridership, how can transit agencies and governmental entities work better to maximize public transit use and accessibility with housing development.</w:t>
            </w:r>
          </w:p>
        </w:tc>
      </w:tr>
    </w:tbl>
    <w:p w14:paraId="5B8F2198" w14:textId="77777777" w:rsidR="00BF7B5B" w:rsidRDefault="00BF7B5B" w:rsidP="00BF7B5B">
      <w:pPr>
        <w:tabs>
          <w:tab w:val="left" w:pos="990"/>
        </w:tabs>
      </w:pPr>
    </w:p>
    <w:p w14:paraId="1D08A674"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5E88731A" w14:textId="77777777" w:rsidTr="00D90906">
        <w:trPr>
          <w:trHeight w:val="4410"/>
        </w:trPr>
        <w:tc>
          <w:tcPr>
            <w:tcW w:w="3600" w:type="dxa"/>
            <w:vAlign w:val="bottom"/>
            <w:hideMark/>
          </w:tcPr>
          <w:p w14:paraId="6FE668A2" w14:textId="77777777" w:rsidR="00BF7B5B" w:rsidRDefault="00BF7B5B" w:rsidP="00D90906">
            <w:pPr>
              <w:tabs>
                <w:tab w:val="left" w:pos="990"/>
              </w:tabs>
              <w:jc w:val="center"/>
            </w:pPr>
            <w:r>
              <w:rPr>
                <w:noProof/>
              </w:rPr>
              <w:lastRenderedPageBreak/>
              <w:drawing>
                <wp:inline distT="0" distB="0" distL="0" distR="0" wp14:anchorId="43ADD5A4" wp14:editId="7EE9D4A2">
                  <wp:extent cx="2148840" cy="212407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8840" cy="2124075"/>
                          </a:xfrm>
                          <a:prstGeom prst="rect">
                            <a:avLst/>
                          </a:prstGeom>
                          <a:noFill/>
                          <a:ln>
                            <a:noFill/>
                          </a:ln>
                        </pic:spPr>
                      </pic:pic>
                    </a:graphicData>
                  </a:graphic>
                </wp:inline>
              </w:drawing>
            </w:r>
          </w:p>
        </w:tc>
        <w:tc>
          <w:tcPr>
            <w:tcW w:w="720" w:type="dxa"/>
          </w:tcPr>
          <w:p w14:paraId="75490D67" w14:textId="77777777" w:rsidR="00BF7B5B" w:rsidRDefault="00BF7B5B" w:rsidP="00D90906">
            <w:pPr>
              <w:tabs>
                <w:tab w:val="left" w:pos="990"/>
              </w:tabs>
            </w:pPr>
          </w:p>
        </w:tc>
        <w:tc>
          <w:tcPr>
            <w:tcW w:w="6470" w:type="dxa"/>
            <w:vAlign w:val="bottom"/>
            <w:hideMark/>
          </w:tcPr>
          <w:p w14:paraId="0E9420AE" w14:textId="77777777" w:rsidR="00BF7B5B" w:rsidRDefault="00BF7B5B" w:rsidP="00D90906">
            <w:pPr>
              <w:pStyle w:val="Title"/>
              <w:rPr>
                <w:sz w:val="72"/>
                <w:szCs w:val="72"/>
              </w:rPr>
            </w:pPr>
            <w:r>
              <w:rPr>
                <w:sz w:val="72"/>
                <w:szCs w:val="72"/>
              </w:rPr>
              <w:t>Jennifer frost</w:t>
            </w:r>
          </w:p>
          <w:p w14:paraId="63B67B37" w14:textId="77777777" w:rsidR="00BF7B5B" w:rsidRDefault="00BF7B5B" w:rsidP="00D90906">
            <w:pPr>
              <w:rPr>
                <w:b/>
                <w:sz w:val="40"/>
                <w:szCs w:val="40"/>
              </w:rPr>
            </w:pPr>
            <w:r>
              <w:rPr>
                <w:b/>
                <w:sz w:val="40"/>
                <w:szCs w:val="40"/>
              </w:rPr>
              <w:t>Dallas Area Rapid Transit</w:t>
            </w:r>
          </w:p>
          <w:p w14:paraId="6AA1DC2C" w14:textId="77777777" w:rsidR="00BF7B5B" w:rsidRDefault="00BF7B5B" w:rsidP="00D90906">
            <w:pPr>
              <w:pStyle w:val="Title"/>
              <w:rPr>
                <w:sz w:val="36"/>
                <w:szCs w:val="36"/>
              </w:rPr>
            </w:pPr>
            <w:r>
              <w:rPr>
                <w:sz w:val="36"/>
                <w:szCs w:val="36"/>
              </w:rPr>
              <w:t>project manager II</w:t>
            </w:r>
          </w:p>
        </w:tc>
      </w:tr>
      <w:tr w:rsidR="00BF7B5B" w14:paraId="590EBA8B" w14:textId="77777777" w:rsidTr="00D90906">
        <w:tc>
          <w:tcPr>
            <w:tcW w:w="3600" w:type="dxa"/>
            <w:tcMar>
              <w:top w:w="0" w:type="dxa"/>
              <w:left w:w="115" w:type="dxa"/>
              <w:bottom w:w="0" w:type="dxa"/>
              <w:right w:w="115" w:type="dxa"/>
            </w:tcMar>
          </w:tcPr>
          <w:sdt>
            <w:sdtPr>
              <w:id w:val="1929300032"/>
              <w:placeholder>
                <w:docPart w:val="BCA91801CC614EAD980E3B05A1763CAE"/>
              </w:placeholder>
              <w:temporary/>
              <w:showingPlcHdr/>
            </w:sdtPr>
            <w:sdtEndPr/>
            <w:sdtContent>
              <w:p w14:paraId="33B49499" w14:textId="77777777" w:rsidR="00BF7B5B" w:rsidRDefault="00BF7B5B" w:rsidP="00D90906">
                <w:pPr>
                  <w:pStyle w:val="Heading3"/>
                </w:pPr>
                <w:r>
                  <w:t>Profile</w:t>
                </w:r>
              </w:p>
            </w:sdtContent>
          </w:sdt>
          <w:p w14:paraId="31B5777E" w14:textId="77777777" w:rsidR="00BF7B5B" w:rsidRDefault="00BF7B5B" w:rsidP="00D90906">
            <w:pPr>
              <w:jc w:val="both"/>
              <w:rPr>
                <w:rFonts w:cstheme="minorHAnsi"/>
                <w:sz w:val="17"/>
                <w:szCs w:val="17"/>
              </w:rPr>
            </w:pPr>
            <w:r>
              <w:rPr>
                <w:rFonts w:cstheme="minorHAnsi"/>
                <w:sz w:val="17"/>
                <w:szCs w:val="17"/>
              </w:rPr>
              <w:t>I am a 17-year transit professional.  My experience encompasses Bus, Rail, and Paratransit operations.  Currently, I serve as a Project Manager for employee engagement and support approximately 1,800 operators, mechanics, supervisors, and managers.  Mostly, I take ideas and put structure around them, but I also bring the people side to technical projects and initiatives.  This includes communication planning/execution, focus groups, teambuilding, recognition, and advocacy for employee issues.</w:t>
            </w:r>
          </w:p>
          <w:p w14:paraId="19B5E24F" w14:textId="77777777" w:rsidR="00BF7B5B" w:rsidRDefault="00BF7B5B" w:rsidP="00D90906">
            <w:pPr>
              <w:jc w:val="both"/>
              <w:rPr>
                <w:rFonts w:cstheme="minorHAnsi"/>
                <w:sz w:val="17"/>
                <w:szCs w:val="17"/>
              </w:rPr>
            </w:pPr>
          </w:p>
          <w:p w14:paraId="71B7B9C0" w14:textId="77777777" w:rsidR="00BF7B5B" w:rsidRDefault="00BF7B5B" w:rsidP="00D90906">
            <w:r>
              <w:rPr>
                <w:rFonts w:cstheme="minorHAnsi"/>
                <w:sz w:val="17"/>
                <w:szCs w:val="17"/>
              </w:rPr>
              <w:t>Things I love to read and think about include the design and impacts of mobility as a service concepts, the implications of automated buses on the future transit workforce and influencing adult behavior.  I hold a bachelor's in business administration from Texas Tech University and a master's in public administration from the University of North Texas.  As a wife and mom, my family is everything.  My faith, live music, Zumba, and spontaneous road trips also make me happy.</w:t>
            </w:r>
          </w:p>
          <w:sdt>
            <w:sdtPr>
              <w:id w:val="-1249029828"/>
              <w:placeholder>
                <w:docPart w:val="B484F3CB942E4662B6B09CCAD60FB4DE"/>
              </w:placeholder>
              <w:temporary/>
              <w:showingPlcHdr/>
            </w:sdtPr>
            <w:sdtEndPr/>
            <w:sdtContent>
              <w:p w14:paraId="305DFEC6" w14:textId="77777777" w:rsidR="00BF7B5B" w:rsidRDefault="00BF7B5B" w:rsidP="00D90906">
                <w:pPr>
                  <w:pStyle w:val="Heading3"/>
                </w:pPr>
                <w:r>
                  <w:t>Contact</w:t>
                </w:r>
              </w:p>
            </w:sdtContent>
          </w:sdt>
          <w:sdt>
            <w:sdtPr>
              <w:id w:val="-1156458368"/>
              <w:placeholder>
                <w:docPart w:val="1E51AD2760444D45B37F940567FD8123"/>
              </w:placeholder>
              <w:temporary/>
              <w:showingPlcHdr/>
            </w:sdtPr>
            <w:sdtEndPr/>
            <w:sdtContent>
              <w:p w14:paraId="2103CDDE" w14:textId="77777777" w:rsidR="00BF7B5B" w:rsidRDefault="00BF7B5B" w:rsidP="00D90906">
                <w:r>
                  <w:t>PHONE:</w:t>
                </w:r>
              </w:p>
            </w:sdtContent>
          </w:sdt>
          <w:p w14:paraId="29FD929E" w14:textId="77777777" w:rsidR="00BF7B5B" w:rsidRDefault="00BF7B5B" w:rsidP="00D90906">
            <w:r>
              <w:t>(214) 828-8558</w:t>
            </w:r>
          </w:p>
          <w:p w14:paraId="7FEE907C" w14:textId="77777777" w:rsidR="00BF7B5B" w:rsidRDefault="00BF7B5B" w:rsidP="00D90906"/>
          <w:p w14:paraId="7E29E41F" w14:textId="77777777" w:rsidR="00BF7B5B" w:rsidRDefault="00BF7B5B" w:rsidP="00D90906">
            <w:r>
              <w:t>CELL PHONE:</w:t>
            </w:r>
          </w:p>
          <w:p w14:paraId="28217BDD" w14:textId="77777777" w:rsidR="00BF7B5B" w:rsidRDefault="00BF7B5B" w:rsidP="00D90906">
            <w:r>
              <w:t>(214) 893-2954</w:t>
            </w:r>
          </w:p>
          <w:p w14:paraId="279997D7" w14:textId="77777777" w:rsidR="00BF7B5B" w:rsidRDefault="00BF7B5B" w:rsidP="00D90906"/>
          <w:sdt>
            <w:sdtPr>
              <w:id w:val="222415893"/>
              <w:placeholder>
                <w:docPart w:val="D9988900BC524AC4AE97999FC9B833A8"/>
              </w:placeholder>
              <w:temporary/>
              <w:showingPlcHdr/>
            </w:sdtPr>
            <w:sdtEndPr/>
            <w:sdtContent>
              <w:p w14:paraId="4A62E2AE" w14:textId="77777777" w:rsidR="00BF7B5B" w:rsidRDefault="00BF7B5B" w:rsidP="00D90906">
                <w:r>
                  <w:t>EMAIL:</w:t>
                </w:r>
              </w:p>
            </w:sdtContent>
          </w:sdt>
          <w:p w14:paraId="4E9F034E" w14:textId="77777777" w:rsidR="00BF7B5B" w:rsidRDefault="00BF7B5B" w:rsidP="00D90906">
            <w:r>
              <w:rPr>
                <w:rStyle w:val="Hyperlink"/>
                <w:color w:val="548AB7" w:themeColor="accent1" w:themeShade="BF"/>
              </w:rPr>
              <w:t>jfrost@dart.org</w:t>
            </w:r>
          </w:p>
        </w:tc>
        <w:tc>
          <w:tcPr>
            <w:tcW w:w="720" w:type="dxa"/>
            <w:tcMar>
              <w:top w:w="0" w:type="dxa"/>
              <w:left w:w="115" w:type="dxa"/>
              <w:bottom w:w="0" w:type="dxa"/>
              <w:right w:w="115" w:type="dxa"/>
            </w:tcMar>
          </w:tcPr>
          <w:p w14:paraId="454E95DC" w14:textId="77777777" w:rsidR="00BF7B5B" w:rsidRDefault="00BF7B5B" w:rsidP="00D90906">
            <w:pPr>
              <w:tabs>
                <w:tab w:val="left" w:pos="990"/>
              </w:tabs>
            </w:pPr>
          </w:p>
        </w:tc>
        <w:tc>
          <w:tcPr>
            <w:tcW w:w="6470" w:type="dxa"/>
            <w:tcMar>
              <w:top w:w="0" w:type="dxa"/>
              <w:left w:w="115" w:type="dxa"/>
              <w:bottom w:w="0" w:type="dxa"/>
              <w:right w:w="115" w:type="dxa"/>
            </w:tcMar>
          </w:tcPr>
          <w:p w14:paraId="72D8008C" w14:textId="77777777" w:rsidR="00BF7B5B" w:rsidRDefault="00BF7B5B" w:rsidP="00D90906">
            <w:pPr>
              <w:pStyle w:val="Heading2"/>
            </w:pPr>
            <w:r>
              <w:t>department</w:t>
            </w:r>
          </w:p>
          <w:p w14:paraId="6399DCB7" w14:textId="77777777" w:rsidR="00BF7B5B" w:rsidRDefault="00BF7B5B" w:rsidP="00D90906">
            <w:pPr>
              <w:pStyle w:val="Heading4"/>
            </w:pPr>
            <w:r>
              <w:t>Bus Operations</w:t>
            </w:r>
          </w:p>
          <w:p w14:paraId="20B53B03" w14:textId="77777777" w:rsidR="00BF7B5B" w:rsidRDefault="00BF7B5B" w:rsidP="00D90906">
            <w:pPr>
              <w:pStyle w:val="Heading2"/>
            </w:pPr>
            <w:r>
              <w:t>position description</w:t>
            </w:r>
          </w:p>
          <w:p w14:paraId="63A5B675" w14:textId="77777777" w:rsidR="00BF7B5B" w:rsidRDefault="00BF7B5B" w:rsidP="00D90906">
            <w:pPr>
              <w:rPr>
                <w:b/>
              </w:rPr>
            </w:pPr>
            <w:r>
              <w:rPr>
                <w:b/>
              </w:rPr>
              <w:t xml:space="preserve">Project management; employee outreach and recognition; teambuilding and people development; focus groups; department communications. </w:t>
            </w:r>
          </w:p>
          <w:p w14:paraId="67559492" w14:textId="77777777" w:rsidR="00BF7B5B" w:rsidRDefault="00BF7B5B" w:rsidP="00D90906">
            <w:pPr>
              <w:rPr>
                <w:b/>
              </w:rPr>
            </w:pPr>
          </w:p>
          <w:p w14:paraId="59319EB9"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5FA2F872" w14:textId="77777777" w:rsidR="00BF7B5B" w:rsidRDefault="00BF7B5B" w:rsidP="00D90906">
            <w:pPr>
              <w:rPr>
                <w:b/>
              </w:rPr>
            </w:pPr>
            <w:r>
              <w:rPr>
                <w:b/>
              </w:rPr>
              <w:t xml:space="preserve">I am interested in how other agencies support the physical and emotional healing of their employees who experience a critical incident.  A critical incident is one where the employee is assaulted, threatened, is involved in or witnesses a fatality, or experiences a severe health problem while on duty.  Currently, my team requires that division management follow up with employees within 2 business days of the incident.  This gesture is often appreciated but some operators still struggle to move past the incident and return to full duty. </w:t>
            </w:r>
          </w:p>
          <w:p w14:paraId="0A221412" w14:textId="77777777" w:rsidR="00BF7B5B" w:rsidRDefault="00BF7B5B" w:rsidP="00D90906">
            <w:pPr>
              <w:rPr>
                <w:b/>
              </w:rPr>
            </w:pPr>
            <w:r>
              <w:rPr>
                <w:b/>
              </w:rPr>
              <w:t xml:space="preserve"> </w:t>
            </w:r>
          </w:p>
          <w:p w14:paraId="5868A42B" w14:textId="77777777" w:rsidR="00BF7B5B" w:rsidRDefault="00BF7B5B" w:rsidP="00D90906">
            <w:pPr>
              <w:rPr>
                <w:b/>
              </w:rPr>
            </w:pPr>
            <w:r>
              <w:rPr>
                <w:b/>
              </w:rPr>
              <w:t>I want to learn what other agencies are doing to help employees through these situations.  How do they show their employees that they care about their well-being?  Management follow up with these employees, timing, resources available, and management / supervisor training are all areas I seek to investigate.  In particular, I want to know if anyone is using the critical incident stress management program employed by many police and fire departments across the country.  The final piece of this study involves fit-for-duty measures that might be employed before employees are fully released to return to work.</w:t>
            </w:r>
          </w:p>
          <w:p w14:paraId="416EF736" w14:textId="77777777" w:rsidR="00BF7B5B" w:rsidRDefault="00BF7B5B" w:rsidP="00D90906">
            <w:pPr>
              <w:rPr>
                <w:color w:val="FFFFFF" w:themeColor="background1"/>
              </w:rPr>
            </w:pPr>
          </w:p>
        </w:tc>
      </w:tr>
    </w:tbl>
    <w:p w14:paraId="25173DDD" w14:textId="77777777" w:rsidR="00BF7B5B" w:rsidRDefault="00BF7B5B" w:rsidP="00BF7B5B">
      <w:pPr>
        <w:tabs>
          <w:tab w:val="left" w:pos="990"/>
        </w:tabs>
      </w:pPr>
    </w:p>
    <w:p w14:paraId="07AD192F"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55ADB400" w14:textId="77777777" w:rsidTr="00D90906">
        <w:trPr>
          <w:trHeight w:val="4410"/>
        </w:trPr>
        <w:tc>
          <w:tcPr>
            <w:tcW w:w="3600" w:type="dxa"/>
            <w:vAlign w:val="bottom"/>
            <w:hideMark/>
          </w:tcPr>
          <w:p w14:paraId="16ABE802" w14:textId="77777777" w:rsidR="00BF7B5B" w:rsidRDefault="00BF7B5B" w:rsidP="00D90906">
            <w:pPr>
              <w:tabs>
                <w:tab w:val="left" w:pos="990"/>
              </w:tabs>
              <w:jc w:val="center"/>
            </w:pPr>
            <w:r>
              <w:rPr>
                <w:noProof/>
              </w:rPr>
              <w:lastRenderedPageBreak/>
              <w:drawing>
                <wp:inline distT="0" distB="0" distL="0" distR="0" wp14:anchorId="6B8F5145" wp14:editId="742DBF2C">
                  <wp:extent cx="2148840" cy="20650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8840" cy="2065020"/>
                          </a:xfrm>
                          <a:prstGeom prst="rect">
                            <a:avLst/>
                          </a:prstGeom>
                          <a:noFill/>
                          <a:ln>
                            <a:noFill/>
                          </a:ln>
                        </pic:spPr>
                      </pic:pic>
                    </a:graphicData>
                  </a:graphic>
                </wp:inline>
              </w:drawing>
            </w:r>
          </w:p>
        </w:tc>
        <w:tc>
          <w:tcPr>
            <w:tcW w:w="720" w:type="dxa"/>
          </w:tcPr>
          <w:p w14:paraId="5BF05696" w14:textId="77777777" w:rsidR="00BF7B5B" w:rsidRDefault="00BF7B5B" w:rsidP="00D90906">
            <w:pPr>
              <w:tabs>
                <w:tab w:val="left" w:pos="990"/>
              </w:tabs>
            </w:pPr>
          </w:p>
        </w:tc>
        <w:tc>
          <w:tcPr>
            <w:tcW w:w="6470" w:type="dxa"/>
            <w:vAlign w:val="bottom"/>
            <w:hideMark/>
          </w:tcPr>
          <w:p w14:paraId="2E36ABBC" w14:textId="77777777" w:rsidR="00BF7B5B" w:rsidRDefault="00BF7B5B" w:rsidP="00D90906">
            <w:pPr>
              <w:pStyle w:val="Title"/>
              <w:rPr>
                <w:sz w:val="72"/>
                <w:szCs w:val="72"/>
              </w:rPr>
            </w:pPr>
            <w:r>
              <w:rPr>
                <w:sz w:val="72"/>
                <w:szCs w:val="72"/>
              </w:rPr>
              <w:t>shaundra jackson</w:t>
            </w:r>
          </w:p>
          <w:p w14:paraId="02670CB7" w14:textId="77777777" w:rsidR="00BF7B5B" w:rsidRDefault="00BF7B5B" w:rsidP="00D90906">
            <w:pPr>
              <w:rPr>
                <w:b/>
                <w:sz w:val="40"/>
                <w:szCs w:val="40"/>
              </w:rPr>
            </w:pPr>
            <w:r>
              <w:rPr>
                <w:b/>
                <w:sz w:val="40"/>
                <w:szCs w:val="40"/>
              </w:rPr>
              <w:t>Dallas Area Rapid Transit</w:t>
            </w:r>
          </w:p>
          <w:p w14:paraId="465F6B8C" w14:textId="77777777" w:rsidR="00BF7B5B" w:rsidRDefault="00BF7B5B" w:rsidP="00D90906">
            <w:pPr>
              <w:pStyle w:val="Title"/>
              <w:rPr>
                <w:sz w:val="36"/>
                <w:szCs w:val="36"/>
              </w:rPr>
            </w:pPr>
            <w:r>
              <w:rPr>
                <w:sz w:val="36"/>
                <w:szCs w:val="36"/>
              </w:rPr>
              <w:t>Assistant to Sr. Vice President - Finance</w:t>
            </w:r>
          </w:p>
        </w:tc>
      </w:tr>
      <w:tr w:rsidR="00BF7B5B" w14:paraId="43505616" w14:textId="77777777" w:rsidTr="00D90906">
        <w:tc>
          <w:tcPr>
            <w:tcW w:w="3600" w:type="dxa"/>
            <w:tcMar>
              <w:top w:w="0" w:type="dxa"/>
              <w:left w:w="115" w:type="dxa"/>
              <w:bottom w:w="0" w:type="dxa"/>
              <w:right w:w="115" w:type="dxa"/>
            </w:tcMar>
          </w:tcPr>
          <w:sdt>
            <w:sdtPr>
              <w:id w:val="940573944"/>
              <w:placeholder>
                <w:docPart w:val="64D0223E17D146ADACD126F6C9244EFC"/>
              </w:placeholder>
              <w:temporary/>
              <w:showingPlcHdr/>
            </w:sdtPr>
            <w:sdtEndPr/>
            <w:sdtContent>
              <w:p w14:paraId="03DF4230" w14:textId="77777777" w:rsidR="00BF7B5B" w:rsidRDefault="00BF7B5B" w:rsidP="00D90906">
                <w:pPr>
                  <w:pStyle w:val="Heading3"/>
                </w:pPr>
                <w:r>
                  <w:rPr>
                    <w:sz w:val="20"/>
                    <w:szCs w:val="20"/>
                  </w:rPr>
                  <w:t>Profile</w:t>
                </w:r>
              </w:p>
            </w:sdtContent>
          </w:sdt>
          <w:p w14:paraId="26FAEB47" w14:textId="77777777" w:rsidR="00BF7B5B" w:rsidRDefault="00BF7B5B" w:rsidP="00D90906">
            <w:pPr>
              <w:rPr>
                <w:sz w:val="17"/>
                <w:szCs w:val="17"/>
              </w:rPr>
            </w:pPr>
            <w:r>
              <w:rPr>
                <w:sz w:val="17"/>
                <w:szCs w:val="17"/>
              </w:rPr>
              <w:t>I have been with DART for more than 12 years, with most of my time in the Operations Division. I joined the Finance Department in January 2018 supporting the Sr. Vice President of Finance and his team and coordinating the Finance Department agenda for DART's Board of Directors.</w:t>
            </w:r>
          </w:p>
          <w:p w14:paraId="0320D358" w14:textId="77777777" w:rsidR="00BF7B5B" w:rsidRDefault="00BF7B5B" w:rsidP="00D90906">
            <w:pPr>
              <w:rPr>
                <w:sz w:val="17"/>
                <w:szCs w:val="17"/>
              </w:rPr>
            </w:pPr>
            <w:r>
              <w:rPr>
                <w:sz w:val="17"/>
                <w:szCs w:val="17"/>
              </w:rPr>
              <w:t> </w:t>
            </w:r>
          </w:p>
          <w:p w14:paraId="1D589490" w14:textId="77777777" w:rsidR="00BF7B5B" w:rsidRDefault="00BF7B5B" w:rsidP="00D90906">
            <w:pPr>
              <w:rPr>
                <w:sz w:val="17"/>
                <w:szCs w:val="17"/>
              </w:rPr>
            </w:pPr>
            <w:r>
              <w:rPr>
                <w:sz w:val="17"/>
                <w:szCs w:val="17"/>
              </w:rPr>
              <w:t>I have enjoyed solving business problems and improving processes throughout my 22-plus-year career. I hold an MBA from Texas A&amp;M University–Commerce, a MA in Professional Development from Dallas Baptist University, and belong to the National Society of Leadership and Success, Sigma Alpha Pi. I was in the inaugural Management DART class and was part of a team which identified and presented a business need and solution to the EMT group.</w:t>
            </w:r>
          </w:p>
          <w:p w14:paraId="6A4817A1" w14:textId="77777777" w:rsidR="00BF7B5B" w:rsidRDefault="00BF7B5B" w:rsidP="00D90906">
            <w:pPr>
              <w:rPr>
                <w:sz w:val="17"/>
                <w:szCs w:val="17"/>
              </w:rPr>
            </w:pPr>
          </w:p>
          <w:p w14:paraId="6ABF589F" w14:textId="77777777" w:rsidR="00BF7B5B" w:rsidRDefault="00BF7B5B" w:rsidP="00D90906">
            <w:pPr>
              <w:rPr>
                <w:sz w:val="17"/>
                <w:szCs w:val="17"/>
              </w:rPr>
            </w:pPr>
            <w:r>
              <w:rPr>
                <w:sz w:val="17"/>
                <w:szCs w:val="17"/>
              </w:rPr>
              <w:t>I'm an Army veteran, writer, and book nerd. I enjoy attending book club meetings, discussions, and readings. I have an INTJ personality type getting a kick out of analyzing and solving problems. I am an advocate for helping women achieve professional and personal development and was recently elected to serve as the Secretary to DART's Women in Leadership</w:t>
            </w:r>
          </w:p>
          <w:sdt>
            <w:sdtPr>
              <w:id w:val="-385332455"/>
              <w:placeholder>
                <w:docPart w:val="CEAF07C0EDAA488FB54C78D5D0DDC992"/>
              </w:placeholder>
              <w:temporary/>
              <w:showingPlcHdr/>
            </w:sdtPr>
            <w:sdtEndPr/>
            <w:sdtContent>
              <w:p w14:paraId="49B7C37F" w14:textId="77777777" w:rsidR="00BF7B5B" w:rsidRDefault="00BF7B5B" w:rsidP="00D90906">
                <w:pPr>
                  <w:pStyle w:val="Heading3"/>
                </w:pPr>
                <w:r>
                  <w:rPr>
                    <w:sz w:val="20"/>
                    <w:szCs w:val="20"/>
                  </w:rPr>
                  <w:t>Contact</w:t>
                </w:r>
              </w:p>
            </w:sdtContent>
          </w:sdt>
          <w:sdt>
            <w:sdtPr>
              <w:rPr>
                <w:sz w:val="17"/>
                <w:szCs w:val="17"/>
              </w:rPr>
              <w:id w:val="1691644089"/>
              <w:placeholder>
                <w:docPart w:val="5DB9D54FF3B1428C9A955DC6423E15B7"/>
              </w:placeholder>
              <w:temporary/>
              <w:showingPlcHdr/>
            </w:sdtPr>
            <w:sdtEndPr/>
            <w:sdtContent>
              <w:p w14:paraId="29D3C305" w14:textId="77777777" w:rsidR="00BF7B5B" w:rsidRDefault="00BF7B5B" w:rsidP="00D90906">
                <w:pPr>
                  <w:rPr>
                    <w:sz w:val="17"/>
                    <w:szCs w:val="17"/>
                  </w:rPr>
                </w:pPr>
                <w:r>
                  <w:rPr>
                    <w:sz w:val="17"/>
                    <w:szCs w:val="17"/>
                  </w:rPr>
                  <w:t>PHONE:</w:t>
                </w:r>
              </w:p>
            </w:sdtContent>
          </w:sdt>
          <w:p w14:paraId="3BED4F2A" w14:textId="77777777" w:rsidR="00BF7B5B" w:rsidRDefault="00BF7B5B" w:rsidP="00D90906">
            <w:pPr>
              <w:rPr>
                <w:sz w:val="17"/>
                <w:szCs w:val="17"/>
              </w:rPr>
            </w:pPr>
            <w:r>
              <w:rPr>
                <w:sz w:val="17"/>
                <w:szCs w:val="17"/>
              </w:rPr>
              <w:t>(214) 749-3126</w:t>
            </w:r>
          </w:p>
          <w:p w14:paraId="1A02C884" w14:textId="77777777" w:rsidR="00BF7B5B" w:rsidRDefault="00BF7B5B" w:rsidP="00D90906">
            <w:pPr>
              <w:rPr>
                <w:sz w:val="17"/>
                <w:szCs w:val="17"/>
              </w:rPr>
            </w:pPr>
          </w:p>
          <w:p w14:paraId="77D323A7" w14:textId="77777777" w:rsidR="00BF7B5B" w:rsidRDefault="00BF7B5B" w:rsidP="00D90906">
            <w:pPr>
              <w:rPr>
                <w:sz w:val="17"/>
                <w:szCs w:val="17"/>
              </w:rPr>
            </w:pPr>
            <w:r>
              <w:rPr>
                <w:sz w:val="17"/>
                <w:szCs w:val="17"/>
              </w:rPr>
              <w:t>CELL PHONE:</w:t>
            </w:r>
          </w:p>
          <w:p w14:paraId="7A0BA43E" w14:textId="77777777" w:rsidR="00BF7B5B" w:rsidRDefault="00BF7B5B" w:rsidP="00D90906">
            <w:pPr>
              <w:rPr>
                <w:sz w:val="17"/>
                <w:szCs w:val="17"/>
              </w:rPr>
            </w:pPr>
            <w:r>
              <w:rPr>
                <w:sz w:val="17"/>
                <w:szCs w:val="17"/>
              </w:rPr>
              <w:t>(972) 404-6214</w:t>
            </w:r>
          </w:p>
          <w:p w14:paraId="2BA8D1FD" w14:textId="77777777" w:rsidR="00BF7B5B" w:rsidRDefault="00BF7B5B" w:rsidP="00D90906">
            <w:pPr>
              <w:rPr>
                <w:sz w:val="17"/>
                <w:szCs w:val="17"/>
              </w:rPr>
            </w:pPr>
          </w:p>
          <w:sdt>
            <w:sdtPr>
              <w:rPr>
                <w:sz w:val="17"/>
                <w:szCs w:val="17"/>
              </w:rPr>
              <w:id w:val="-1046833949"/>
              <w:placeholder>
                <w:docPart w:val="88AC862768694EB7A9B7FEFD21A61EFA"/>
              </w:placeholder>
              <w:temporary/>
              <w:showingPlcHdr/>
            </w:sdtPr>
            <w:sdtEndPr/>
            <w:sdtContent>
              <w:p w14:paraId="068CAD4E" w14:textId="77777777" w:rsidR="00BF7B5B" w:rsidRDefault="00BF7B5B" w:rsidP="00D90906">
                <w:pPr>
                  <w:rPr>
                    <w:sz w:val="17"/>
                    <w:szCs w:val="17"/>
                  </w:rPr>
                </w:pPr>
                <w:r>
                  <w:rPr>
                    <w:sz w:val="17"/>
                    <w:szCs w:val="17"/>
                  </w:rPr>
                  <w:t>EMAIL:</w:t>
                </w:r>
              </w:p>
            </w:sdtContent>
          </w:sdt>
          <w:p w14:paraId="5DE14D5F" w14:textId="77777777" w:rsidR="00BF7B5B" w:rsidRDefault="00CA2BF4" w:rsidP="00D90906">
            <w:hyperlink r:id="rId23" w:history="1">
              <w:r w:rsidR="00BF7B5B" w:rsidRPr="00094E35">
                <w:rPr>
                  <w:rStyle w:val="Hyperlink"/>
                  <w:sz w:val="17"/>
                  <w:szCs w:val="17"/>
                </w:rPr>
                <w:t>sjackson@dart.org</w:t>
              </w:r>
            </w:hyperlink>
          </w:p>
        </w:tc>
        <w:tc>
          <w:tcPr>
            <w:tcW w:w="720" w:type="dxa"/>
            <w:tcMar>
              <w:top w:w="0" w:type="dxa"/>
              <w:left w:w="115" w:type="dxa"/>
              <w:bottom w:w="0" w:type="dxa"/>
              <w:right w:w="115" w:type="dxa"/>
            </w:tcMar>
          </w:tcPr>
          <w:p w14:paraId="27620CA8" w14:textId="77777777" w:rsidR="00BF7B5B" w:rsidRDefault="00BF7B5B" w:rsidP="00D90906">
            <w:pPr>
              <w:tabs>
                <w:tab w:val="left" w:pos="990"/>
              </w:tabs>
            </w:pPr>
          </w:p>
        </w:tc>
        <w:tc>
          <w:tcPr>
            <w:tcW w:w="6470" w:type="dxa"/>
            <w:tcMar>
              <w:top w:w="0" w:type="dxa"/>
              <w:left w:w="115" w:type="dxa"/>
              <w:bottom w:w="0" w:type="dxa"/>
              <w:right w:w="115" w:type="dxa"/>
            </w:tcMar>
          </w:tcPr>
          <w:p w14:paraId="778C4605" w14:textId="77777777" w:rsidR="00BF7B5B" w:rsidRDefault="00BF7B5B" w:rsidP="00D90906">
            <w:pPr>
              <w:pStyle w:val="Heading2"/>
            </w:pPr>
            <w:r>
              <w:t>department</w:t>
            </w:r>
          </w:p>
          <w:p w14:paraId="5B672879" w14:textId="77777777" w:rsidR="00BF7B5B" w:rsidRDefault="00BF7B5B" w:rsidP="00D90906">
            <w:pPr>
              <w:pStyle w:val="Heading4"/>
            </w:pPr>
            <w:r>
              <w:t>Finance</w:t>
            </w:r>
          </w:p>
          <w:p w14:paraId="1F889123" w14:textId="77777777" w:rsidR="00BF7B5B" w:rsidRDefault="00BF7B5B" w:rsidP="00D90906">
            <w:pPr>
              <w:pStyle w:val="Heading2"/>
            </w:pPr>
            <w:r>
              <w:t>position description</w:t>
            </w:r>
          </w:p>
          <w:p w14:paraId="5534A3C3" w14:textId="77777777" w:rsidR="00BF7B5B" w:rsidRDefault="00BF7B5B" w:rsidP="00D90906">
            <w:pPr>
              <w:rPr>
                <w:b/>
              </w:rPr>
            </w:pPr>
            <w:r>
              <w:rPr>
                <w:b/>
              </w:rPr>
              <w:t>Finance Department, Sr. VP and Finance Tier 1 Team organization</w:t>
            </w:r>
            <w:r>
              <w:rPr>
                <w:rFonts w:ascii="Arial" w:hAnsi="Arial" w:cs="Arial"/>
                <w:b/>
              </w:rPr>
              <w:t>​</w:t>
            </w:r>
            <w:r>
              <w:rPr>
                <w:b/>
              </w:rPr>
              <w:t>, Board Agenda Coordination</w:t>
            </w:r>
            <w:r>
              <w:rPr>
                <w:rFonts w:ascii="Arial" w:hAnsi="Arial" w:cs="Arial"/>
                <w:b/>
              </w:rPr>
              <w:t>​</w:t>
            </w:r>
            <w:r>
              <w:rPr>
                <w:b/>
              </w:rPr>
              <w:t>, Board Request/Correspondence</w:t>
            </w:r>
            <w:r>
              <w:rPr>
                <w:rFonts w:ascii="Arial" w:hAnsi="Arial" w:cs="Arial"/>
                <w:b/>
              </w:rPr>
              <w:t>​</w:t>
            </w:r>
            <w:r>
              <w:rPr>
                <w:b/>
              </w:rPr>
              <w:t>, Finance SharePoint Department Site Administrator</w:t>
            </w:r>
            <w:r>
              <w:rPr>
                <w:rFonts w:ascii="Arial" w:hAnsi="Arial" w:cs="Arial"/>
                <w:b/>
              </w:rPr>
              <w:t>​</w:t>
            </w:r>
            <w:r>
              <w:rPr>
                <w:b/>
              </w:rPr>
              <w:t>, manage any Finance-related content posted to InfoStation</w:t>
            </w:r>
            <w:r>
              <w:rPr>
                <w:rFonts w:ascii="Arial" w:hAnsi="Arial" w:cs="Arial"/>
                <w:b/>
              </w:rPr>
              <w:t>​</w:t>
            </w:r>
            <w:r>
              <w:rPr>
                <w:b/>
              </w:rPr>
              <w:t>, General Administrative duties</w:t>
            </w:r>
            <w:r>
              <w:rPr>
                <w:rFonts w:ascii="Arial" w:hAnsi="Arial" w:cs="Arial"/>
                <w:b/>
              </w:rPr>
              <w:t>​</w:t>
            </w:r>
            <w:r>
              <w:rPr>
                <w:b/>
              </w:rPr>
              <w:t>.</w:t>
            </w:r>
          </w:p>
          <w:p w14:paraId="5F7B4495" w14:textId="77777777" w:rsidR="00BF7B5B" w:rsidRDefault="00BF7B5B" w:rsidP="00D90906">
            <w:pPr>
              <w:rPr>
                <w:b/>
              </w:rPr>
            </w:pPr>
          </w:p>
          <w:p w14:paraId="1702F2AE"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6724BBED" w14:textId="77777777" w:rsidR="00BF7B5B" w:rsidRDefault="00BF7B5B" w:rsidP="00D90906">
            <w:pPr>
              <w:rPr>
                <w:b/>
                <w:sz w:val="17"/>
                <w:szCs w:val="17"/>
              </w:rPr>
            </w:pPr>
            <w:r>
              <w:rPr>
                <w:b/>
                <w:sz w:val="17"/>
                <w:szCs w:val="17"/>
              </w:rPr>
              <w:t>The DART Finance Department needs to undergo a culture change to improve collaboration, work performance, employee engagement, and increased confidence from the Executive Office. The Finance Department needs to go from just "existing" to making more of powerful and impactful change across the agency.</w:t>
            </w:r>
          </w:p>
          <w:p w14:paraId="074A4E37" w14:textId="77777777" w:rsidR="00BF7B5B" w:rsidRDefault="00BF7B5B" w:rsidP="00D90906">
            <w:pPr>
              <w:rPr>
                <w:b/>
                <w:sz w:val="17"/>
                <w:szCs w:val="17"/>
              </w:rPr>
            </w:pPr>
          </w:p>
          <w:p w14:paraId="48A742A9" w14:textId="77777777" w:rsidR="00BF7B5B" w:rsidRDefault="00BF7B5B" w:rsidP="00D90906">
            <w:pPr>
              <w:rPr>
                <w:b/>
                <w:sz w:val="17"/>
                <w:szCs w:val="17"/>
              </w:rPr>
            </w:pPr>
            <w:r>
              <w:rPr>
                <w:b/>
                <w:sz w:val="17"/>
                <w:szCs w:val="17"/>
              </w:rPr>
              <w:t>Upon starting my position, I took three months to document areas of need and improvement finding there were continuous impromptu meeting requests for the Sr. Vice President of Finance and serious time management issues. I established the Finance Tier 1 group of direct reports to the Sr. Vice President of Finance and established regularly scheduled Tier 1 and direct report 1 on 1 meetings.</w:t>
            </w:r>
          </w:p>
          <w:p w14:paraId="53B52D74" w14:textId="77777777" w:rsidR="00BF7B5B" w:rsidRDefault="00BF7B5B" w:rsidP="00D90906">
            <w:pPr>
              <w:rPr>
                <w:b/>
                <w:sz w:val="17"/>
                <w:szCs w:val="17"/>
              </w:rPr>
            </w:pPr>
          </w:p>
          <w:p w14:paraId="689D8FBC" w14:textId="77777777" w:rsidR="00BF7B5B" w:rsidRDefault="00BF7B5B" w:rsidP="00D90906">
            <w:pPr>
              <w:rPr>
                <w:b/>
                <w:sz w:val="17"/>
                <w:szCs w:val="17"/>
              </w:rPr>
            </w:pPr>
            <w:r>
              <w:rPr>
                <w:b/>
                <w:sz w:val="17"/>
                <w:szCs w:val="17"/>
              </w:rPr>
              <w:t>Although these efforts have significantly improved the Tier 1 team's overall performance from a workflow perspective, there are still gaps to address. I believe the same customized strategies concept for the Finance Tier 1 team can be infused throughout the entire Finance Department.</w:t>
            </w:r>
          </w:p>
          <w:p w14:paraId="7F9FFBE8" w14:textId="77777777" w:rsidR="00BF7B5B" w:rsidRDefault="00BF7B5B" w:rsidP="00D90906">
            <w:pPr>
              <w:rPr>
                <w:b/>
                <w:sz w:val="17"/>
                <w:szCs w:val="17"/>
              </w:rPr>
            </w:pPr>
          </w:p>
          <w:p w14:paraId="378FE09A" w14:textId="77777777" w:rsidR="00BF7B5B" w:rsidRDefault="00BF7B5B" w:rsidP="00D90906">
            <w:pPr>
              <w:rPr>
                <w:b/>
                <w:sz w:val="17"/>
                <w:szCs w:val="17"/>
              </w:rPr>
            </w:pPr>
            <w:r>
              <w:rPr>
                <w:b/>
                <w:sz w:val="17"/>
                <w:szCs w:val="17"/>
              </w:rPr>
              <w:t>I see six key issues affecting the Finance Department:</w:t>
            </w:r>
          </w:p>
          <w:p w14:paraId="25A84E63" w14:textId="77777777" w:rsidR="00BF7B5B" w:rsidRDefault="00BF7B5B" w:rsidP="00D90906">
            <w:pPr>
              <w:pStyle w:val="ListParagraph"/>
              <w:numPr>
                <w:ilvl w:val="0"/>
                <w:numId w:val="7"/>
              </w:numPr>
              <w:rPr>
                <w:b/>
                <w:sz w:val="17"/>
                <w:szCs w:val="17"/>
              </w:rPr>
            </w:pPr>
            <w:r>
              <w:rPr>
                <w:b/>
                <w:sz w:val="17"/>
                <w:szCs w:val="17"/>
              </w:rPr>
              <w:t>Poor Internal communications</w:t>
            </w:r>
          </w:p>
          <w:p w14:paraId="44D3E8A8" w14:textId="77777777" w:rsidR="00BF7B5B" w:rsidRDefault="00BF7B5B" w:rsidP="00D90906">
            <w:pPr>
              <w:pStyle w:val="ListParagraph"/>
              <w:numPr>
                <w:ilvl w:val="0"/>
                <w:numId w:val="7"/>
              </w:numPr>
              <w:rPr>
                <w:b/>
                <w:sz w:val="17"/>
                <w:szCs w:val="17"/>
              </w:rPr>
            </w:pPr>
            <w:r>
              <w:rPr>
                <w:b/>
                <w:sz w:val="17"/>
                <w:szCs w:val="17"/>
              </w:rPr>
              <w:t>Lack of team spirit</w:t>
            </w:r>
          </w:p>
          <w:p w14:paraId="109153D2" w14:textId="77777777" w:rsidR="00BF7B5B" w:rsidRDefault="00BF7B5B" w:rsidP="00D90906">
            <w:pPr>
              <w:pStyle w:val="ListParagraph"/>
              <w:numPr>
                <w:ilvl w:val="0"/>
                <w:numId w:val="7"/>
              </w:numPr>
              <w:rPr>
                <w:b/>
                <w:sz w:val="17"/>
                <w:szCs w:val="17"/>
              </w:rPr>
            </w:pPr>
            <w:r>
              <w:rPr>
                <w:b/>
                <w:sz w:val="17"/>
                <w:szCs w:val="17"/>
              </w:rPr>
              <w:t>Low office engagement across sub-functions (Disengagement)</w:t>
            </w:r>
          </w:p>
          <w:p w14:paraId="32494A26" w14:textId="77777777" w:rsidR="00BF7B5B" w:rsidRDefault="00BF7B5B" w:rsidP="00D90906">
            <w:pPr>
              <w:pStyle w:val="ListParagraph"/>
              <w:numPr>
                <w:ilvl w:val="0"/>
                <w:numId w:val="7"/>
              </w:numPr>
              <w:rPr>
                <w:b/>
                <w:sz w:val="17"/>
                <w:szCs w:val="17"/>
              </w:rPr>
            </w:pPr>
            <w:r>
              <w:rPr>
                <w:b/>
                <w:sz w:val="17"/>
                <w:szCs w:val="17"/>
              </w:rPr>
              <w:t>Low morale</w:t>
            </w:r>
          </w:p>
          <w:p w14:paraId="40AE69BF" w14:textId="77777777" w:rsidR="00BF7B5B" w:rsidRDefault="00BF7B5B" w:rsidP="00D90906">
            <w:pPr>
              <w:pStyle w:val="ListParagraph"/>
              <w:numPr>
                <w:ilvl w:val="0"/>
                <w:numId w:val="7"/>
              </w:numPr>
              <w:rPr>
                <w:b/>
                <w:sz w:val="17"/>
                <w:szCs w:val="17"/>
              </w:rPr>
            </w:pPr>
            <w:r>
              <w:rPr>
                <w:b/>
                <w:sz w:val="17"/>
                <w:szCs w:val="17"/>
              </w:rPr>
              <w:t>Lack of consistent processes for major repetitive work.</w:t>
            </w:r>
          </w:p>
          <w:p w14:paraId="7E1BAB56" w14:textId="77777777" w:rsidR="00BF7B5B" w:rsidRDefault="00BF7B5B" w:rsidP="00D90906">
            <w:pPr>
              <w:pStyle w:val="ListParagraph"/>
              <w:numPr>
                <w:ilvl w:val="0"/>
                <w:numId w:val="7"/>
              </w:numPr>
              <w:rPr>
                <w:b/>
                <w:sz w:val="17"/>
                <w:szCs w:val="17"/>
              </w:rPr>
            </w:pPr>
            <w:r>
              <w:rPr>
                <w:b/>
                <w:sz w:val="17"/>
                <w:szCs w:val="17"/>
              </w:rPr>
              <w:t>Regularly missed deadlines</w:t>
            </w:r>
          </w:p>
          <w:p w14:paraId="0688F21D" w14:textId="77777777" w:rsidR="00BF7B5B" w:rsidRDefault="00BF7B5B" w:rsidP="00D90906">
            <w:pPr>
              <w:rPr>
                <w:b/>
                <w:sz w:val="17"/>
                <w:szCs w:val="17"/>
              </w:rPr>
            </w:pPr>
          </w:p>
          <w:p w14:paraId="4EBCFD5A" w14:textId="77777777" w:rsidR="00BF7B5B" w:rsidRDefault="00BF7B5B" w:rsidP="00D90906">
            <w:r>
              <w:rPr>
                <w:b/>
                <w:sz w:val="17"/>
                <w:szCs w:val="17"/>
              </w:rPr>
              <w:t>There is an opportunity to plan and map out a culture for the Finance Department which needs to start with a mission, vision, and a set of core values. Areas of improvement could include collaboration, work performance, employee engagement, and increased confidence from the Executive Office.</w:t>
            </w:r>
            <w:r>
              <w:rPr>
                <w:b/>
              </w:rPr>
              <w:t xml:space="preserve"> </w:t>
            </w:r>
          </w:p>
        </w:tc>
      </w:tr>
    </w:tbl>
    <w:p w14:paraId="7C037583"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2AC32389" w14:textId="77777777" w:rsidTr="00D90906">
        <w:trPr>
          <w:trHeight w:val="4410"/>
        </w:trPr>
        <w:tc>
          <w:tcPr>
            <w:tcW w:w="3600" w:type="dxa"/>
            <w:vAlign w:val="bottom"/>
            <w:hideMark/>
          </w:tcPr>
          <w:p w14:paraId="2BC01588" w14:textId="77777777" w:rsidR="00BF7B5B" w:rsidRDefault="00BF7B5B" w:rsidP="00D90906">
            <w:pPr>
              <w:tabs>
                <w:tab w:val="left" w:pos="990"/>
              </w:tabs>
              <w:jc w:val="center"/>
            </w:pPr>
            <w:r>
              <w:rPr>
                <w:noProof/>
              </w:rPr>
              <w:lastRenderedPageBreak/>
              <w:drawing>
                <wp:inline distT="0" distB="0" distL="0" distR="0" wp14:anchorId="1A0BE59C" wp14:editId="5574576E">
                  <wp:extent cx="2148840" cy="2048510"/>
                  <wp:effectExtent l="0" t="0" r="3810" b="8890"/>
                  <wp:docPr id="14" name="Picture 14" descr="/var/folders/7x/p4630s2x4dvb_dn9z8n6lshh0000gn/T/com.microsoft.Excel/WebArchiveCopyPasteTempFiles/60203507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folders/7x/p4630s2x4dvb_dn9z8n6lshh0000gn/T/com.microsoft.Excel/WebArchiveCopyPasteTempFiles/60203507_low_res.jpg"/>
                          <pic:cNvPicPr>
                            <a:picLocks noChangeAspect="1" noChangeArrowheads="1"/>
                          </pic:cNvPicPr>
                        </pic:nvPicPr>
                        <pic:blipFill>
                          <a:blip r:embed="rId24">
                            <a:extLst>
                              <a:ext uri="{28A0092B-C50C-407E-A947-70E740481C1C}">
                                <a14:useLocalDpi xmlns:a14="http://schemas.microsoft.com/office/drawing/2010/main" val="0"/>
                              </a:ext>
                            </a:extLst>
                          </a:blip>
                          <a:srcRect b="27402"/>
                          <a:stretch>
                            <a:fillRect/>
                          </a:stretch>
                        </pic:blipFill>
                        <pic:spPr bwMode="auto">
                          <a:xfrm>
                            <a:off x="0" y="0"/>
                            <a:ext cx="2148840" cy="2048510"/>
                          </a:xfrm>
                          <a:prstGeom prst="rect">
                            <a:avLst/>
                          </a:prstGeom>
                          <a:noFill/>
                          <a:ln>
                            <a:noFill/>
                          </a:ln>
                        </pic:spPr>
                      </pic:pic>
                    </a:graphicData>
                  </a:graphic>
                </wp:inline>
              </w:drawing>
            </w:r>
          </w:p>
        </w:tc>
        <w:tc>
          <w:tcPr>
            <w:tcW w:w="720" w:type="dxa"/>
          </w:tcPr>
          <w:p w14:paraId="0306CE76" w14:textId="77777777" w:rsidR="00BF7B5B" w:rsidRDefault="00BF7B5B" w:rsidP="00D90906">
            <w:pPr>
              <w:tabs>
                <w:tab w:val="left" w:pos="990"/>
              </w:tabs>
            </w:pPr>
          </w:p>
        </w:tc>
        <w:tc>
          <w:tcPr>
            <w:tcW w:w="6470" w:type="dxa"/>
            <w:vAlign w:val="bottom"/>
            <w:hideMark/>
          </w:tcPr>
          <w:p w14:paraId="372B465B" w14:textId="77777777" w:rsidR="00BF7B5B" w:rsidRDefault="00BF7B5B" w:rsidP="00D90906">
            <w:pPr>
              <w:pStyle w:val="Title"/>
            </w:pPr>
            <w:r>
              <w:rPr>
                <w:sz w:val="72"/>
                <w:szCs w:val="72"/>
              </w:rPr>
              <w:t>kenneth mudd</w:t>
            </w:r>
          </w:p>
          <w:p w14:paraId="1236E176" w14:textId="77777777" w:rsidR="00BF7B5B" w:rsidRDefault="00BF7B5B" w:rsidP="00D90906">
            <w:pPr>
              <w:rPr>
                <w:b/>
                <w:sz w:val="40"/>
                <w:szCs w:val="40"/>
              </w:rPr>
            </w:pPr>
            <w:r>
              <w:rPr>
                <w:b/>
                <w:sz w:val="40"/>
                <w:szCs w:val="40"/>
              </w:rPr>
              <w:t>Dallas Area Rapid Transit</w:t>
            </w:r>
          </w:p>
          <w:p w14:paraId="5E743286" w14:textId="77777777" w:rsidR="00BF7B5B" w:rsidRDefault="00BF7B5B" w:rsidP="00D90906">
            <w:pPr>
              <w:pStyle w:val="Title"/>
              <w:rPr>
                <w:sz w:val="36"/>
                <w:szCs w:val="36"/>
              </w:rPr>
            </w:pPr>
            <w:r>
              <w:rPr>
                <w:sz w:val="36"/>
                <w:szCs w:val="36"/>
              </w:rPr>
              <w:t>TES Maintainer</w:t>
            </w:r>
          </w:p>
        </w:tc>
      </w:tr>
      <w:tr w:rsidR="00BF7B5B" w14:paraId="1D5A3AB3" w14:textId="77777777" w:rsidTr="00D90906">
        <w:tc>
          <w:tcPr>
            <w:tcW w:w="3600" w:type="dxa"/>
            <w:tcMar>
              <w:top w:w="0" w:type="dxa"/>
              <w:left w:w="115" w:type="dxa"/>
              <w:bottom w:w="0" w:type="dxa"/>
              <w:right w:w="115" w:type="dxa"/>
            </w:tcMar>
          </w:tcPr>
          <w:sdt>
            <w:sdtPr>
              <w:id w:val="-558862476"/>
              <w:placeholder>
                <w:docPart w:val="4F0CBF92551845C9BA731CB01F0C2356"/>
              </w:placeholder>
              <w:temporary/>
              <w:showingPlcHdr/>
            </w:sdtPr>
            <w:sdtEndPr/>
            <w:sdtContent>
              <w:p w14:paraId="1B3704FB" w14:textId="77777777" w:rsidR="00BF7B5B" w:rsidRDefault="00BF7B5B" w:rsidP="00D90906">
                <w:pPr>
                  <w:pStyle w:val="Heading3"/>
                </w:pPr>
                <w:r>
                  <w:t>Profile</w:t>
                </w:r>
              </w:p>
            </w:sdtContent>
          </w:sdt>
          <w:p w14:paraId="28C6CC3B" w14:textId="77777777" w:rsidR="00BF7B5B" w:rsidRDefault="00BF7B5B" w:rsidP="00D90906">
            <w:pPr>
              <w:rPr>
                <w:rFonts w:cstheme="minorHAnsi"/>
                <w:szCs w:val="18"/>
              </w:rPr>
            </w:pPr>
            <w:r>
              <w:rPr>
                <w:rFonts w:cstheme="minorHAnsi"/>
                <w:szCs w:val="18"/>
              </w:rPr>
              <w:t xml:space="preserve">I'm a 39-year retired Veteran of the United States Army and Army Reserves, I have served in numerous assignments of increasing responsibility with exceptionally meritorious distinction and conduct. I've distinguished myself with exceptionally meritorious service, culminating my career as the Brigade Command Sergeant Major of the 3rd Medical Training Brigade, Medical Readiness Training Command. </w:t>
            </w:r>
          </w:p>
          <w:p w14:paraId="6D95AC01" w14:textId="77777777" w:rsidR="00BF7B5B" w:rsidRDefault="00BF7B5B" w:rsidP="00D90906">
            <w:pPr>
              <w:rPr>
                <w:rFonts w:cstheme="minorHAnsi"/>
                <w:szCs w:val="18"/>
              </w:rPr>
            </w:pPr>
          </w:p>
          <w:p w14:paraId="21F48186" w14:textId="77777777" w:rsidR="00BF7B5B" w:rsidRDefault="00BF7B5B" w:rsidP="00D90906">
            <w:pPr>
              <w:rPr>
                <w:rFonts w:cstheme="minorHAnsi"/>
                <w:szCs w:val="18"/>
              </w:rPr>
            </w:pPr>
            <w:r>
              <w:rPr>
                <w:rFonts w:cstheme="minorHAnsi"/>
                <w:szCs w:val="18"/>
              </w:rPr>
              <w:t>I've been employed with DART and in the TES Dept since March 25, 1996.  I have a "pretty good" knowledge of   DART’s Traction Power Light Rail system. I love "DIY" home projects. I believe in the motto, "Never look down on anyone unless you are helping them up!" I enjoy music, dancing, "AHC"...and the fun things of LIFE!</w:t>
            </w:r>
          </w:p>
          <w:sdt>
            <w:sdtPr>
              <w:id w:val="438724093"/>
              <w:placeholder>
                <w:docPart w:val="73B29D969D784225949C4298A5B1184F"/>
              </w:placeholder>
              <w:temporary/>
              <w:showingPlcHdr/>
            </w:sdtPr>
            <w:sdtEndPr/>
            <w:sdtContent>
              <w:p w14:paraId="3C19BF88" w14:textId="77777777" w:rsidR="00BF7B5B" w:rsidRDefault="00BF7B5B" w:rsidP="00D90906">
                <w:pPr>
                  <w:pStyle w:val="Heading3"/>
                </w:pPr>
                <w:r>
                  <w:t>Contact</w:t>
                </w:r>
              </w:p>
            </w:sdtContent>
          </w:sdt>
          <w:sdt>
            <w:sdtPr>
              <w:id w:val="-189613264"/>
              <w:placeholder>
                <w:docPart w:val="DD595535F11441E09633BBD9B88D7A19"/>
              </w:placeholder>
              <w:temporary/>
              <w:showingPlcHdr/>
            </w:sdtPr>
            <w:sdtEndPr/>
            <w:sdtContent>
              <w:p w14:paraId="42D593AE" w14:textId="77777777" w:rsidR="00BF7B5B" w:rsidRDefault="00BF7B5B" w:rsidP="00D90906">
                <w:r>
                  <w:t>PHONE:</w:t>
                </w:r>
              </w:p>
            </w:sdtContent>
          </w:sdt>
          <w:p w14:paraId="168F5ACC" w14:textId="77777777" w:rsidR="00BF7B5B" w:rsidRDefault="00BF7B5B" w:rsidP="00D90906"/>
          <w:p w14:paraId="149AFCC2" w14:textId="77777777" w:rsidR="00BF7B5B" w:rsidRDefault="00BF7B5B" w:rsidP="00D90906"/>
          <w:p w14:paraId="18DF5E3E" w14:textId="77777777" w:rsidR="00BF7B5B" w:rsidRDefault="00BF7B5B" w:rsidP="00D90906">
            <w:r>
              <w:t>CELL PHONE:</w:t>
            </w:r>
          </w:p>
          <w:p w14:paraId="4C2F3A1A" w14:textId="77777777" w:rsidR="00BF7B5B" w:rsidRDefault="00BF7B5B" w:rsidP="00D90906">
            <w:r>
              <w:t>(817) 390-0087</w:t>
            </w:r>
          </w:p>
          <w:p w14:paraId="4AD4DF85" w14:textId="77777777" w:rsidR="00BF7B5B" w:rsidRDefault="00BF7B5B" w:rsidP="00D90906"/>
          <w:sdt>
            <w:sdtPr>
              <w:id w:val="-1942138570"/>
              <w:placeholder>
                <w:docPart w:val="8ECFE3A86A974E2FA353F83B42A94BA4"/>
              </w:placeholder>
              <w:temporary/>
              <w:showingPlcHdr/>
            </w:sdtPr>
            <w:sdtEndPr/>
            <w:sdtContent>
              <w:p w14:paraId="638FD69E" w14:textId="77777777" w:rsidR="00BF7B5B" w:rsidRDefault="00BF7B5B" w:rsidP="00D90906">
                <w:r>
                  <w:t>EMAIL:</w:t>
                </w:r>
              </w:p>
            </w:sdtContent>
          </w:sdt>
          <w:p w14:paraId="20295B6B" w14:textId="77777777" w:rsidR="00BF7B5B" w:rsidRDefault="00CA2BF4" w:rsidP="00D90906">
            <w:hyperlink r:id="rId25" w:history="1">
              <w:r w:rsidR="00BF7B5B" w:rsidRPr="00094E35">
                <w:rPr>
                  <w:rStyle w:val="Hyperlink"/>
                </w:rPr>
                <w:t>kmudd@dart.org</w:t>
              </w:r>
            </w:hyperlink>
          </w:p>
        </w:tc>
        <w:tc>
          <w:tcPr>
            <w:tcW w:w="720" w:type="dxa"/>
            <w:tcMar>
              <w:top w:w="0" w:type="dxa"/>
              <w:left w:w="115" w:type="dxa"/>
              <w:bottom w:w="0" w:type="dxa"/>
              <w:right w:w="115" w:type="dxa"/>
            </w:tcMar>
          </w:tcPr>
          <w:p w14:paraId="6DA4E08D" w14:textId="77777777" w:rsidR="00BF7B5B" w:rsidRDefault="00BF7B5B" w:rsidP="00D90906">
            <w:pPr>
              <w:tabs>
                <w:tab w:val="left" w:pos="990"/>
              </w:tabs>
            </w:pPr>
          </w:p>
        </w:tc>
        <w:tc>
          <w:tcPr>
            <w:tcW w:w="6470" w:type="dxa"/>
            <w:tcMar>
              <w:top w:w="0" w:type="dxa"/>
              <w:left w:w="115" w:type="dxa"/>
              <w:bottom w:w="0" w:type="dxa"/>
              <w:right w:w="115" w:type="dxa"/>
            </w:tcMar>
          </w:tcPr>
          <w:p w14:paraId="69476267" w14:textId="77777777" w:rsidR="00BF7B5B" w:rsidRDefault="00BF7B5B" w:rsidP="00D90906">
            <w:pPr>
              <w:pStyle w:val="Heading2"/>
            </w:pPr>
            <w:r>
              <w:t>department</w:t>
            </w:r>
          </w:p>
          <w:p w14:paraId="7296F9E2" w14:textId="77777777" w:rsidR="00BF7B5B" w:rsidRDefault="00BF7B5B" w:rsidP="00D90906">
            <w:pPr>
              <w:pStyle w:val="Heading4"/>
            </w:pPr>
            <w:r>
              <w:t>Traction Electrification System, NW Rail Facility Maintenance</w:t>
            </w:r>
          </w:p>
          <w:p w14:paraId="24FD4598" w14:textId="77777777" w:rsidR="00BF7B5B" w:rsidRDefault="00BF7B5B" w:rsidP="00D90906">
            <w:pPr>
              <w:pStyle w:val="Heading2"/>
            </w:pPr>
            <w:r>
              <w:t>position description</w:t>
            </w:r>
          </w:p>
          <w:p w14:paraId="2363A0AD" w14:textId="77777777" w:rsidR="00BF7B5B" w:rsidRDefault="00BF7B5B" w:rsidP="00D90906">
            <w:pPr>
              <w:pStyle w:val="ListParagraph"/>
              <w:numPr>
                <w:ilvl w:val="0"/>
                <w:numId w:val="8"/>
              </w:numPr>
              <w:rPr>
                <w:b/>
                <w:szCs w:val="18"/>
              </w:rPr>
            </w:pPr>
            <w:r>
              <w:rPr>
                <w:b/>
                <w:szCs w:val="18"/>
              </w:rPr>
              <w:t>Perform inspection, testing, maintenance, installation and repair to a wide range of electrical power apparatus.</w:t>
            </w:r>
          </w:p>
          <w:p w14:paraId="4017D920" w14:textId="77777777" w:rsidR="00BF7B5B" w:rsidRDefault="00BF7B5B" w:rsidP="00D90906">
            <w:pPr>
              <w:pStyle w:val="ListParagraph"/>
              <w:numPr>
                <w:ilvl w:val="0"/>
                <w:numId w:val="8"/>
              </w:numPr>
              <w:rPr>
                <w:b/>
                <w:szCs w:val="18"/>
              </w:rPr>
            </w:pPr>
            <w:r>
              <w:rPr>
                <w:b/>
                <w:szCs w:val="18"/>
              </w:rPr>
              <w:t>Inspect overhead contact wire for gauge and integrity; maintain, repair, and replace all overhead contact wire and all related parts and devices; inspect and work on energized DC power return rail track systems according to established safety procedures and policies.</w:t>
            </w:r>
          </w:p>
          <w:p w14:paraId="6DF17704" w14:textId="77777777" w:rsidR="00BF7B5B" w:rsidRDefault="00BF7B5B" w:rsidP="00D90906">
            <w:pPr>
              <w:pStyle w:val="ListParagraph"/>
              <w:numPr>
                <w:ilvl w:val="0"/>
                <w:numId w:val="8"/>
              </w:numPr>
              <w:rPr>
                <w:b/>
                <w:szCs w:val="18"/>
              </w:rPr>
            </w:pPr>
            <w:r>
              <w:rPr>
                <w:b/>
                <w:szCs w:val="18"/>
              </w:rPr>
              <w:t>Respond to equipment failure, determine the cause, and restore equipment to service.</w:t>
            </w:r>
          </w:p>
          <w:p w14:paraId="636FBED9" w14:textId="77777777" w:rsidR="00BF7B5B" w:rsidRDefault="00BF7B5B" w:rsidP="00D90906">
            <w:pPr>
              <w:pStyle w:val="ListParagraph"/>
              <w:numPr>
                <w:ilvl w:val="0"/>
                <w:numId w:val="8"/>
              </w:numPr>
              <w:rPr>
                <w:b/>
                <w:szCs w:val="18"/>
              </w:rPr>
            </w:pPr>
            <w:r>
              <w:rPr>
                <w:b/>
                <w:szCs w:val="18"/>
              </w:rPr>
              <w:t>Perform complex wiring and utilization of conduits.</w:t>
            </w:r>
          </w:p>
          <w:p w14:paraId="50F98856" w14:textId="77777777" w:rsidR="00BF7B5B" w:rsidRDefault="00BF7B5B" w:rsidP="00D90906">
            <w:pPr>
              <w:pStyle w:val="ListParagraph"/>
              <w:numPr>
                <w:ilvl w:val="0"/>
                <w:numId w:val="8"/>
              </w:numPr>
              <w:rPr>
                <w:b/>
                <w:szCs w:val="18"/>
              </w:rPr>
            </w:pPr>
            <w:r>
              <w:rPr>
                <w:b/>
                <w:szCs w:val="18"/>
              </w:rPr>
              <w:t>Assist in emergency by-pass procedures and/or actuate alternative power routes during emergencies.</w:t>
            </w:r>
          </w:p>
          <w:p w14:paraId="0FF02E9A" w14:textId="77777777" w:rsidR="00BF7B5B" w:rsidRDefault="00BF7B5B" w:rsidP="00D90906">
            <w:pPr>
              <w:pStyle w:val="ListParagraph"/>
              <w:numPr>
                <w:ilvl w:val="0"/>
                <w:numId w:val="8"/>
              </w:numPr>
              <w:rPr>
                <w:b/>
                <w:szCs w:val="18"/>
              </w:rPr>
            </w:pPr>
            <w:r>
              <w:rPr>
                <w:b/>
                <w:szCs w:val="18"/>
              </w:rPr>
              <w:t>Read and interpret blueprints and maintenance manuals.</w:t>
            </w:r>
          </w:p>
          <w:p w14:paraId="0C3877E1" w14:textId="77777777" w:rsidR="00BF7B5B" w:rsidRDefault="00BF7B5B" w:rsidP="00D90906">
            <w:pPr>
              <w:pStyle w:val="ListParagraph"/>
              <w:numPr>
                <w:ilvl w:val="0"/>
                <w:numId w:val="8"/>
              </w:numPr>
              <w:rPr>
                <w:b/>
                <w:szCs w:val="18"/>
              </w:rPr>
            </w:pPr>
            <w:r>
              <w:rPr>
                <w:b/>
                <w:szCs w:val="18"/>
              </w:rPr>
              <w:t>Subject to 24-hour emergency calls during adverse conditions and other emergencies.</w:t>
            </w:r>
          </w:p>
          <w:p w14:paraId="6D5BB379" w14:textId="77777777" w:rsidR="00BF7B5B" w:rsidRDefault="00BF7B5B" w:rsidP="00D90906">
            <w:pPr>
              <w:rPr>
                <w:b/>
              </w:rPr>
            </w:pPr>
          </w:p>
          <w:p w14:paraId="720126C2"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3138DFC8" w14:textId="77777777" w:rsidR="00BF7B5B" w:rsidRDefault="00BF7B5B" w:rsidP="00D90906">
            <w:pPr>
              <w:rPr>
                <w:rFonts w:cstheme="minorHAnsi"/>
                <w:b/>
                <w:sz w:val="17"/>
                <w:szCs w:val="17"/>
              </w:rPr>
            </w:pPr>
            <w:r>
              <w:rPr>
                <w:rFonts w:cstheme="minorHAnsi"/>
                <w:b/>
                <w:sz w:val="17"/>
                <w:szCs w:val="17"/>
              </w:rPr>
              <w:t xml:space="preserve">DART requires the Traction Electrification System (TES) Department to maintain and correct deficiencies in its Traction Power Equipment (TPE), which is used to electrify DART Light Rail trains. 20% of DART's TPE has been in service for 22 years. The aging of our equipment may and can eventually result in an event which may require a partial or full power shutdown and the off-loading of a passenger train to repair an electrical event which could stop train movement for a long period of time. This event can be done safely, but it is an event that can have tragic consequences. </w:t>
            </w:r>
          </w:p>
          <w:p w14:paraId="6DEDC682" w14:textId="77777777" w:rsidR="00BF7B5B" w:rsidRDefault="00BF7B5B" w:rsidP="00D90906">
            <w:pPr>
              <w:rPr>
                <w:rFonts w:cstheme="minorHAnsi"/>
                <w:b/>
                <w:sz w:val="17"/>
                <w:szCs w:val="17"/>
              </w:rPr>
            </w:pPr>
            <w:r>
              <w:rPr>
                <w:rFonts w:cstheme="minorHAnsi"/>
                <w:b/>
                <w:sz w:val="17"/>
                <w:szCs w:val="17"/>
              </w:rPr>
              <w:t xml:space="preserve"> </w:t>
            </w:r>
          </w:p>
          <w:p w14:paraId="55E554AC" w14:textId="77777777" w:rsidR="00BF7B5B" w:rsidRDefault="00BF7B5B" w:rsidP="00D90906">
            <w:pPr>
              <w:rPr>
                <w:rFonts w:cstheme="minorHAnsi"/>
                <w:b/>
                <w:sz w:val="17"/>
                <w:szCs w:val="17"/>
              </w:rPr>
            </w:pPr>
            <w:r>
              <w:rPr>
                <w:rFonts w:cstheme="minorHAnsi"/>
                <w:b/>
                <w:sz w:val="17"/>
                <w:szCs w:val="17"/>
              </w:rPr>
              <w:t>For my Max business project, I would like to analyze the cross-functional problem solving between acquisition of new talent training and maintaining our present employee's skill development on new technological equipment. We have equipment that may have potential of a catastrophic failure and I would like DART TES department to continue being exceptionally prepared.</w:t>
            </w:r>
          </w:p>
          <w:p w14:paraId="59EE369B" w14:textId="77777777" w:rsidR="00BF7B5B" w:rsidRDefault="00BF7B5B" w:rsidP="00D90906">
            <w:pPr>
              <w:rPr>
                <w:rFonts w:cstheme="minorHAnsi"/>
                <w:b/>
                <w:sz w:val="17"/>
                <w:szCs w:val="17"/>
              </w:rPr>
            </w:pPr>
          </w:p>
          <w:p w14:paraId="22B1B645" w14:textId="77777777" w:rsidR="00BF7B5B" w:rsidRDefault="00BF7B5B" w:rsidP="00D90906">
            <w:pPr>
              <w:rPr>
                <w:rFonts w:cstheme="minorHAnsi"/>
                <w:b/>
                <w:sz w:val="17"/>
                <w:szCs w:val="17"/>
              </w:rPr>
            </w:pPr>
            <w:r>
              <w:rPr>
                <w:rFonts w:cstheme="minorHAnsi"/>
                <w:b/>
                <w:sz w:val="17"/>
                <w:szCs w:val="17"/>
              </w:rPr>
              <w:t>I believe major preventative measures initiatives are needed to keep a catastrophic event from happening within DART’s aging TPE infrastructures.</w:t>
            </w:r>
          </w:p>
          <w:p w14:paraId="16AA465E" w14:textId="77777777" w:rsidR="00BF7B5B" w:rsidRDefault="00BF7B5B" w:rsidP="00D90906">
            <w:pPr>
              <w:rPr>
                <w:rFonts w:cstheme="minorHAnsi"/>
                <w:b/>
                <w:szCs w:val="18"/>
              </w:rPr>
            </w:pPr>
          </w:p>
        </w:tc>
      </w:tr>
    </w:tbl>
    <w:p w14:paraId="298AA17F" w14:textId="77777777" w:rsidR="00BF7B5B" w:rsidRDefault="00BF7B5B" w:rsidP="00BF7B5B"/>
    <w:tbl>
      <w:tblPr>
        <w:tblW w:w="0" w:type="auto"/>
        <w:tblLayout w:type="fixed"/>
        <w:tblLook w:val="04A0" w:firstRow="1" w:lastRow="0" w:firstColumn="1" w:lastColumn="0" w:noHBand="0" w:noVBand="1"/>
      </w:tblPr>
      <w:tblGrid>
        <w:gridCol w:w="3600"/>
        <w:gridCol w:w="720"/>
        <w:gridCol w:w="6470"/>
      </w:tblGrid>
      <w:tr w:rsidR="00BF7B5B" w14:paraId="0F03CF62" w14:textId="77777777" w:rsidTr="00D90906">
        <w:trPr>
          <w:trHeight w:val="4410"/>
        </w:trPr>
        <w:tc>
          <w:tcPr>
            <w:tcW w:w="3600" w:type="dxa"/>
            <w:vAlign w:val="bottom"/>
            <w:hideMark/>
          </w:tcPr>
          <w:p w14:paraId="46624F04" w14:textId="77777777" w:rsidR="00BF7B5B" w:rsidRDefault="00BF7B5B" w:rsidP="00D90906">
            <w:pPr>
              <w:tabs>
                <w:tab w:val="left" w:pos="990"/>
              </w:tabs>
              <w:jc w:val="center"/>
            </w:pPr>
            <w:r>
              <w:rPr>
                <w:noProof/>
              </w:rPr>
              <w:lastRenderedPageBreak/>
              <w:drawing>
                <wp:inline distT="0" distB="0" distL="0" distR="0" wp14:anchorId="6B4AF4EB" wp14:editId="35A2D308">
                  <wp:extent cx="2148840" cy="2088515"/>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840" cy="2088515"/>
                          </a:xfrm>
                          <a:prstGeom prst="rect">
                            <a:avLst/>
                          </a:prstGeom>
                          <a:noFill/>
                          <a:ln>
                            <a:noFill/>
                          </a:ln>
                        </pic:spPr>
                      </pic:pic>
                    </a:graphicData>
                  </a:graphic>
                </wp:inline>
              </w:drawing>
            </w:r>
          </w:p>
        </w:tc>
        <w:tc>
          <w:tcPr>
            <w:tcW w:w="720" w:type="dxa"/>
          </w:tcPr>
          <w:p w14:paraId="447E2A0A" w14:textId="77777777" w:rsidR="00BF7B5B" w:rsidRDefault="00BF7B5B" w:rsidP="00D90906">
            <w:pPr>
              <w:tabs>
                <w:tab w:val="left" w:pos="990"/>
              </w:tabs>
            </w:pPr>
          </w:p>
        </w:tc>
        <w:tc>
          <w:tcPr>
            <w:tcW w:w="6470" w:type="dxa"/>
            <w:vAlign w:val="bottom"/>
            <w:hideMark/>
          </w:tcPr>
          <w:p w14:paraId="371F9674" w14:textId="77777777" w:rsidR="00BF7B5B" w:rsidRDefault="00BF7B5B" w:rsidP="00D90906">
            <w:pPr>
              <w:pStyle w:val="Title"/>
            </w:pPr>
            <w:r>
              <w:rPr>
                <w:sz w:val="72"/>
                <w:szCs w:val="72"/>
              </w:rPr>
              <w:t>Lucious newhouse</w:t>
            </w:r>
          </w:p>
          <w:p w14:paraId="51DBAB4B" w14:textId="77777777" w:rsidR="00BF7B5B" w:rsidRDefault="00BF7B5B" w:rsidP="00D90906">
            <w:pPr>
              <w:rPr>
                <w:b/>
                <w:sz w:val="40"/>
                <w:szCs w:val="40"/>
              </w:rPr>
            </w:pPr>
            <w:r>
              <w:rPr>
                <w:b/>
                <w:sz w:val="40"/>
                <w:szCs w:val="40"/>
              </w:rPr>
              <w:t>Dallas Area Rapid Transit</w:t>
            </w:r>
          </w:p>
          <w:p w14:paraId="73473D33" w14:textId="77777777" w:rsidR="00BF7B5B" w:rsidRDefault="00BF7B5B" w:rsidP="00D90906">
            <w:pPr>
              <w:pStyle w:val="Title"/>
              <w:rPr>
                <w:sz w:val="36"/>
                <w:szCs w:val="36"/>
              </w:rPr>
            </w:pPr>
            <w:r>
              <w:rPr>
                <w:sz w:val="36"/>
                <w:szCs w:val="36"/>
              </w:rPr>
              <w:t>service planner</w:t>
            </w:r>
          </w:p>
        </w:tc>
      </w:tr>
      <w:tr w:rsidR="00BF7B5B" w14:paraId="76270522" w14:textId="77777777" w:rsidTr="00D90906">
        <w:tc>
          <w:tcPr>
            <w:tcW w:w="3600" w:type="dxa"/>
            <w:tcMar>
              <w:top w:w="0" w:type="dxa"/>
              <w:left w:w="115" w:type="dxa"/>
              <w:bottom w:w="0" w:type="dxa"/>
              <w:right w:w="115" w:type="dxa"/>
            </w:tcMar>
          </w:tcPr>
          <w:sdt>
            <w:sdtPr>
              <w:id w:val="765039207"/>
              <w:placeholder>
                <w:docPart w:val="A29D65A1902F41FCA89A04A6F5DC2898"/>
              </w:placeholder>
              <w:temporary/>
              <w:showingPlcHdr/>
            </w:sdtPr>
            <w:sdtEndPr/>
            <w:sdtContent>
              <w:p w14:paraId="20378DD6" w14:textId="77777777" w:rsidR="00BF7B5B" w:rsidRDefault="00BF7B5B" w:rsidP="00D90906">
                <w:pPr>
                  <w:pStyle w:val="Heading3"/>
                </w:pPr>
                <w:r>
                  <w:t>Profile</w:t>
                </w:r>
              </w:p>
            </w:sdtContent>
          </w:sdt>
          <w:p w14:paraId="0E491D2B" w14:textId="77777777" w:rsidR="00BF7B5B" w:rsidRDefault="00BF7B5B" w:rsidP="00D90906">
            <w:pPr>
              <w:rPr>
                <w:rFonts w:cstheme="minorHAnsi"/>
                <w:szCs w:val="18"/>
              </w:rPr>
            </w:pPr>
            <w:r>
              <w:rPr>
                <w:rFonts w:cstheme="minorHAnsi"/>
                <w:szCs w:val="18"/>
              </w:rPr>
              <w:t xml:space="preserve">I am a planner by trade. I have worked for multiple transit agencies in varied departments within Texas. </w:t>
            </w:r>
          </w:p>
          <w:p w14:paraId="25F0A69B" w14:textId="77777777" w:rsidR="00BF7B5B" w:rsidRDefault="00BF7B5B" w:rsidP="00D90906">
            <w:pPr>
              <w:rPr>
                <w:rFonts w:cstheme="minorHAnsi"/>
                <w:szCs w:val="18"/>
              </w:rPr>
            </w:pPr>
          </w:p>
          <w:p w14:paraId="1C3453B0" w14:textId="77777777" w:rsidR="00BF7B5B" w:rsidRDefault="00BF7B5B" w:rsidP="00D90906">
            <w:pPr>
              <w:rPr>
                <w:rFonts w:cstheme="minorHAnsi"/>
                <w:szCs w:val="18"/>
              </w:rPr>
            </w:pPr>
            <w:r>
              <w:rPr>
                <w:rFonts w:cstheme="minorHAnsi"/>
                <w:szCs w:val="18"/>
              </w:rPr>
              <w:t xml:space="preserve">I love to meet new people with different backgrounds to learn from their experiences. </w:t>
            </w:r>
          </w:p>
          <w:p w14:paraId="1E7B5670" w14:textId="77777777" w:rsidR="00BF7B5B" w:rsidRDefault="00BF7B5B" w:rsidP="00D90906">
            <w:pPr>
              <w:rPr>
                <w:rFonts w:cstheme="minorHAnsi"/>
                <w:szCs w:val="18"/>
              </w:rPr>
            </w:pPr>
          </w:p>
          <w:p w14:paraId="7CAFD5CF" w14:textId="77777777" w:rsidR="00BF7B5B" w:rsidRDefault="00BF7B5B" w:rsidP="00D90906">
            <w:pPr>
              <w:rPr>
                <w:rFonts w:cstheme="minorHAnsi"/>
                <w:szCs w:val="18"/>
              </w:rPr>
            </w:pPr>
            <w:r>
              <w:rPr>
                <w:rFonts w:cstheme="minorHAnsi"/>
                <w:szCs w:val="18"/>
              </w:rPr>
              <w:t xml:space="preserve">I also embrace technology. I think it is a tool that if properly used makes our lives easier both within Transit and outside Transit. </w:t>
            </w:r>
          </w:p>
          <w:p w14:paraId="00AA5F36" w14:textId="77777777" w:rsidR="00BF7B5B" w:rsidRDefault="00BF7B5B" w:rsidP="00D90906">
            <w:pPr>
              <w:rPr>
                <w:rFonts w:cstheme="minorHAnsi"/>
                <w:szCs w:val="18"/>
              </w:rPr>
            </w:pPr>
          </w:p>
          <w:p w14:paraId="23135B95" w14:textId="77777777" w:rsidR="00BF7B5B" w:rsidRDefault="00BF7B5B" w:rsidP="00D90906">
            <w:r>
              <w:rPr>
                <w:rFonts w:cstheme="minorHAnsi"/>
                <w:szCs w:val="18"/>
              </w:rPr>
              <w:t>I enjoy listening jazz &amp; blues music.</w:t>
            </w:r>
          </w:p>
          <w:sdt>
            <w:sdtPr>
              <w:id w:val="-583302637"/>
              <w:placeholder>
                <w:docPart w:val="1BD9B2CBDC8D46E2852DD364F5154B49"/>
              </w:placeholder>
              <w:temporary/>
              <w:showingPlcHdr/>
            </w:sdtPr>
            <w:sdtEndPr/>
            <w:sdtContent>
              <w:p w14:paraId="38AD291D" w14:textId="77777777" w:rsidR="00BF7B5B" w:rsidRDefault="00BF7B5B" w:rsidP="00D90906">
                <w:pPr>
                  <w:pStyle w:val="Heading3"/>
                </w:pPr>
                <w:r>
                  <w:t>Contact</w:t>
                </w:r>
              </w:p>
            </w:sdtContent>
          </w:sdt>
          <w:sdt>
            <w:sdtPr>
              <w:id w:val="2138374539"/>
              <w:placeholder>
                <w:docPart w:val="15C0F3FB2BF844BAB1ADBAE587D95136"/>
              </w:placeholder>
              <w:temporary/>
              <w:showingPlcHdr/>
            </w:sdtPr>
            <w:sdtEndPr/>
            <w:sdtContent>
              <w:p w14:paraId="660F1589" w14:textId="77777777" w:rsidR="00BF7B5B" w:rsidRDefault="00BF7B5B" w:rsidP="00D90906">
                <w:r>
                  <w:t>PHONE:</w:t>
                </w:r>
              </w:p>
            </w:sdtContent>
          </w:sdt>
          <w:p w14:paraId="6BBA22C0" w14:textId="77777777" w:rsidR="00BF7B5B" w:rsidRDefault="00BF7B5B" w:rsidP="00D90906">
            <w:r>
              <w:t>(214) 749-2833</w:t>
            </w:r>
          </w:p>
          <w:p w14:paraId="5ED414DD" w14:textId="77777777" w:rsidR="00BF7B5B" w:rsidRDefault="00BF7B5B" w:rsidP="00D90906"/>
          <w:p w14:paraId="09313888" w14:textId="77777777" w:rsidR="00BF7B5B" w:rsidRDefault="00BF7B5B" w:rsidP="00D90906">
            <w:r>
              <w:t>CELL PHONE:</w:t>
            </w:r>
          </w:p>
          <w:p w14:paraId="40526F81" w14:textId="77777777" w:rsidR="00BF7B5B" w:rsidRDefault="00BF7B5B" w:rsidP="00D90906">
            <w:r>
              <w:t>(972) 816-9015</w:t>
            </w:r>
          </w:p>
          <w:p w14:paraId="358C873F" w14:textId="77777777" w:rsidR="00BF7B5B" w:rsidRDefault="00BF7B5B" w:rsidP="00D90906"/>
          <w:sdt>
            <w:sdtPr>
              <w:id w:val="2004551435"/>
              <w:placeholder>
                <w:docPart w:val="F57F6EA3498D41EA8C38BB6182900FA6"/>
              </w:placeholder>
              <w:temporary/>
              <w:showingPlcHdr/>
            </w:sdtPr>
            <w:sdtEndPr/>
            <w:sdtContent>
              <w:p w14:paraId="6B2D5E7D" w14:textId="77777777" w:rsidR="00BF7B5B" w:rsidRDefault="00BF7B5B" w:rsidP="00D90906">
                <w:r>
                  <w:t>EMAIL:</w:t>
                </w:r>
              </w:p>
            </w:sdtContent>
          </w:sdt>
          <w:p w14:paraId="468EE31C" w14:textId="77777777" w:rsidR="00BF7B5B" w:rsidRDefault="00CA2BF4" w:rsidP="00D90906">
            <w:pPr>
              <w:rPr>
                <w:rStyle w:val="Hyperlink"/>
                <w:color w:val="548AB7" w:themeColor="accent1" w:themeShade="BF"/>
              </w:rPr>
            </w:pPr>
            <w:hyperlink r:id="rId27" w:history="1">
              <w:r w:rsidR="00BF7B5B" w:rsidRPr="00094E35">
                <w:rPr>
                  <w:rStyle w:val="Hyperlink"/>
                </w:rPr>
                <w:t>lnewhouse@dart.org</w:t>
              </w:r>
            </w:hyperlink>
          </w:p>
          <w:p w14:paraId="72AB9331" w14:textId="77777777" w:rsidR="00BF7B5B" w:rsidRDefault="00BF7B5B" w:rsidP="00D90906"/>
        </w:tc>
        <w:tc>
          <w:tcPr>
            <w:tcW w:w="720" w:type="dxa"/>
            <w:tcMar>
              <w:top w:w="0" w:type="dxa"/>
              <w:left w:w="115" w:type="dxa"/>
              <w:bottom w:w="0" w:type="dxa"/>
              <w:right w:w="115" w:type="dxa"/>
            </w:tcMar>
          </w:tcPr>
          <w:p w14:paraId="3B3ABFD4" w14:textId="77777777" w:rsidR="00BF7B5B" w:rsidRDefault="00BF7B5B" w:rsidP="00D90906">
            <w:pPr>
              <w:tabs>
                <w:tab w:val="left" w:pos="990"/>
              </w:tabs>
            </w:pPr>
          </w:p>
        </w:tc>
        <w:tc>
          <w:tcPr>
            <w:tcW w:w="6470" w:type="dxa"/>
            <w:tcMar>
              <w:top w:w="0" w:type="dxa"/>
              <w:left w:w="115" w:type="dxa"/>
              <w:bottom w:w="0" w:type="dxa"/>
              <w:right w:w="115" w:type="dxa"/>
            </w:tcMar>
          </w:tcPr>
          <w:p w14:paraId="57DDF9C3" w14:textId="77777777" w:rsidR="00BF7B5B" w:rsidRDefault="00BF7B5B" w:rsidP="00D90906">
            <w:pPr>
              <w:pStyle w:val="Heading2"/>
            </w:pPr>
            <w:r>
              <w:t>department</w:t>
            </w:r>
          </w:p>
          <w:p w14:paraId="79C38E32" w14:textId="77777777" w:rsidR="00BF7B5B" w:rsidRDefault="00BF7B5B" w:rsidP="00D90906">
            <w:pPr>
              <w:pStyle w:val="Heading4"/>
            </w:pPr>
            <w:r>
              <w:t>Service Planning</w:t>
            </w:r>
          </w:p>
          <w:p w14:paraId="5E3304A1" w14:textId="77777777" w:rsidR="00BF7B5B" w:rsidRDefault="00BF7B5B" w:rsidP="00D90906">
            <w:pPr>
              <w:pStyle w:val="Heading2"/>
            </w:pPr>
            <w:r>
              <w:t>position description</w:t>
            </w:r>
          </w:p>
          <w:p w14:paraId="6645870D" w14:textId="77777777" w:rsidR="00BF7B5B" w:rsidRDefault="00BF7B5B" w:rsidP="00D90906">
            <w:pPr>
              <w:rPr>
                <w:b/>
              </w:rPr>
            </w:pPr>
            <w:r>
              <w:rPr>
                <w:b/>
              </w:rPr>
              <w:t>Evaluate and execute service changes to effectively provide bus and rail services within Dart Service Area</w:t>
            </w:r>
          </w:p>
          <w:p w14:paraId="145AF383" w14:textId="77777777" w:rsidR="00BF7B5B" w:rsidRDefault="00BF7B5B" w:rsidP="00D90906">
            <w:pPr>
              <w:rPr>
                <w:b/>
              </w:rPr>
            </w:pPr>
          </w:p>
          <w:p w14:paraId="003CB0C0"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33556628" w14:textId="77777777" w:rsidR="00BF7B5B" w:rsidRDefault="00BF7B5B" w:rsidP="00D90906">
            <w:pPr>
              <w:rPr>
                <w:b/>
              </w:rPr>
            </w:pPr>
            <w:r>
              <w:rPr>
                <w:b/>
              </w:rPr>
              <w:t xml:space="preserve">I am interested in how other agencies count their passengers, in order to evaluate their modes of transportation. Dart is currently transitioning from manual or farebox based ridership counts to automatic passenger counter (APC) based ridership reporting for Bus, Commuter Rail, and Street Car Operations. </w:t>
            </w:r>
          </w:p>
          <w:p w14:paraId="6E3CCD0B" w14:textId="77777777" w:rsidR="00BF7B5B" w:rsidRDefault="00BF7B5B" w:rsidP="00D90906">
            <w:pPr>
              <w:rPr>
                <w:b/>
              </w:rPr>
            </w:pPr>
          </w:p>
          <w:p w14:paraId="2D931649" w14:textId="77777777" w:rsidR="00BF7B5B" w:rsidRDefault="00BF7B5B" w:rsidP="00D90906">
            <w:pPr>
              <w:rPr>
                <w:b/>
              </w:rPr>
            </w:pPr>
            <w:r>
              <w:rPr>
                <w:b/>
              </w:rPr>
              <w:t xml:space="preserve">While DART Operates multiple modes, the focus for my Max program will be to study how participating Max Transit agencies are utilizing ridership counting technologies for data collection and service evaluation with respect to Bus Operations. </w:t>
            </w:r>
          </w:p>
          <w:p w14:paraId="7ECAA896" w14:textId="77777777" w:rsidR="00BF7B5B" w:rsidRDefault="00BF7B5B" w:rsidP="00D90906">
            <w:pPr>
              <w:rPr>
                <w:b/>
              </w:rPr>
            </w:pPr>
          </w:p>
          <w:p w14:paraId="3FB279EE" w14:textId="77777777" w:rsidR="00BF7B5B" w:rsidRDefault="00BF7B5B" w:rsidP="00D90906">
            <w:pPr>
              <w:rPr>
                <w:b/>
              </w:rPr>
            </w:pPr>
            <w:r>
              <w:rPr>
                <w:b/>
              </w:rPr>
              <w:t>Specific emphasis will be given to technological and maintenance issues associated with the Bus APC technology, underlying databases, data integrity checks and the development of key performance indicators utilized for service evaluation.</w:t>
            </w:r>
          </w:p>
          <w:p w14:paraId="3CFC679E" w14:textId="77777777" w:rsidR="00BF7B5B" w:rsidRDefault="00BF7B5B" w:rsidP="00D90906">
            <w:pPr>
              <w:rPr>
                <w:b/>
              </w:rPr>
            </w:pPr>
            <w:r>
              <w:rPr>
                <w:b/>
              </w:rPr>
              <w:t>.</w:t>
            </w:r>
          </w:p>
          <w:p w14:paraId="3A1FEF2B" w14:textId="77777777" w:rsidR="00BF7B5B" w:rsidRDefault="00BF7B5B" w:rsidP="00D90906">
            <w:pPr>
              <w:rPr>
                <w:b/>
                <w:color w:val="FFFFFF" w:themeColor="background1"/>
              </w:rPr>
            </w:pPr>
          </w:p>
        </w:tc>
      </w:tr>
    </w:tbl>
    <w:p w14:paraId="51FCD240" w14:textId="77777777" w:rsidR="00BF7B5B" w:rsidRDefault="00BF7B5B" w:rsidP="00BF7B5B"/>
    <w:p w14:paraId="6B1AC67A"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054513EA" w14:textId="77777777" w:rsidTr="00D90906">
        <w:trPr>
          <w:trHeight w:val="4410"/>
        </w:trPr>
        <w:tc>
          <w:tcPr>
            <w:tcW w:w="3600" w:type="dxa"/>
            <w:vAlign w:val="bottom"/>
            <w:hideMark/>
          </w:tcPr>
          <w:p w14:paraId="7D3D1F5E" w14:textId="77777777" w:rsidR="00BF7B5B" w:rsidRDefault="00BF7B5B" w:rsidP="00D90906">
            <w:pPr>
              <w:tabs>
                <w:tab w:val="left" w:pos="990"/>
              </w:tabs>
              <w:jc w:val="center"/>
            </w:pPr>
            <w:r>
              <w:rPr>
                <w:noProof/>
              </w:rPr>
              <w:lastRenderedPageBreak/>
              <w:drawing>
                <wp:inline distT="0" distB="0" distL="0" distR="0" wp14:anchorId="4286B6E4" wp14:editId="452332A0">
                  <wp:extent cx="2148840" cy="2088515"/>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8840" cy="2088515"/>
                          </a:xfrm>
                          <a:prstGeom prst="rect">
                            <a:avLst/>
                          </a:prstGeom>
                          <a:noFill/>
                          <a:ln>
                            <a:noFill/>
                          </a:ln>
                        </pic:spPr>
                      </pic:pic>
                    </a:graphicData>
                  </a:graphic>
                </wp:inline>
              </w:drawing>
            </w:r>
          </w:p>
        </w:tc>
        <w:tc>
          <w:tcPr>
            <w:tcW w:w="720" w:type="dxa"/>
          </w:tcPr>
          <w:p w14:paraId="2CE94C77" w14:textId="77777777" w:rsidR="00BF7B5B" w:rsidRDefault="00BF7B5B" w:rsidP="00D90906">
            <w:pPr>
              <w:tabs>
                <w:tab w:val="left" w:pos="990"/>
              </w:tabs>
            </w:pPr>
          </w:p>
        </w:tc>
        <w:tc>
          <w:tcPr>
            <w:tcW w:w="6470" w:type="dxa"/>
            <w:vAlign w:val="bottom"/>
            <w:hideMark/>
          </w:tcPr>
          <w:p w14:paraId="0D2739B1" w14:textId="77777777" w:rsidR="00BF7B5B" w:rsidRDefault="00BF7B5B" w:rsidP="00D90906">
            <w:pPr>
              <w:pStyle w:val="Title"/>
              <w:rPr>
                <w:sz w:val="72"/>
                <w:szCs w:val="72"/>
              </w:rPr>
            </w:pPr>
            <w:r>
              <w:rPr>
                <w:sz w:val="72"/>
                <w:szCs w:val="72"/>
              </w:rPr>
              <w:t>april ramey</w:t>
            </w:r>
          </w:p>
          <w:p w14:paraId="34DCE137" w14:textId="77777777" w:rsidR="00BF7B5B" w:rsidRDefault="00BF7B5B" w:rsidP="00D90906">
            <w:pPr>
              <w:rPr>
                <w:b/>
                <w:sz w:val="40"/>
                <w:szCs w:val="40"/>
              </w:rPr>
            </w:pPr>
            <w:r>
              <w:rPr>
                <w:b/>
                <w:sz w:val="40"/>
                <w:szCs w:val="40"/>
              </w:rPr>
              <w:t>Dallas Area Rapid Transit</w:t>
            </w:r>
          </w:p>
          <w:p w14:paraId="18B8D160" w14:textId="77777777" w:rsidR="00BF7B5B" w:rsidRDefault="00BF7B5B" w:rsidP="00D90906">
            <w:pPr>
              <w:pStyle w:val="Title"/>
              <w:rPr>
                <w:sz w:val="36"/>
                <w:szCs w:val="36"/>
              </w:rPr>
            </w:pPr>
            <w:r>
              <w:rPr>
                <w:sz w:val="36"/>
                <w:szCs w:val="36"/>
              </w:rPr>
              <w:t>Customer Support Representative</w:t>
            </w:r>
          </w:p>
        </w:tc>
      </w:tr>
      <w:tr w:rsidR="00BF7B5B" w14:paraId="5F9975E9" w14:textId="77777777" w:rsidTr="00D90906">
        <w:tc>
          <w:tcPr>
            <w:tcW w:w="3600" w:type="dxa"/>
            <w:tcMar>
              <w:top w:w="0" w:type="dxa"/>
              <w:left w:w="115" w:type="dxa"/>
              <w:bottom w:w="0" w:type="dxa"/>
              <w:right w:w="115" w:type="dxa"/>
            </w:tcMar>
          </w:tcPr>
          <w:sdt>
            <w:sdtPr>
              <w:id w:val="1560679345"/>
              <w:placeholder>
                <w:docPart w:val="7AE84B006B174780848880C6D372E511"/>
              </w:placeholder>
              <w:temporary/>
              <w:showingPlcHdr/>
            </w:sdtPr>
            <w:sdtEndPr/>
            <w:sdtContent>
              <w:p w14:paraId="4619A8C9" w14:textId="77777777" w:rsidR="00BF7B5B" w:rsidRDefault="00BF7B5B" w:rsidP="00D90906">
                <w:pPr>
                  <w:pStyle w:val="Heading3"/>
                </w:pPr>
                <w:r>
                  <w:t>Profile</w:t>
                </w:r>
              </w:p>
            </w:sdtContent>
          </w:sdt>
          <w:p w14:paraId="616D0A5F" w14:textId="77777777" w:rsidR="00BF7B5B" w:rsidRDefault="00BF7B5B" w:rsidP="00D90906">
            <w:pPr>
              <w:rPr>
                <w:rFonts w:eastAsia="Times New Roman" w:cs="Calibri"/>
                <w:color w:val="000000"/>
                <w:szCs w:val="18"/>
                <w:lang w:eastAsia="en-US"/>
              </w:rPr>
            </w:pPr>
            <w:r>
              <w:rPr>
                <w:rFonts w:eastAsia="Times New Roman" w:cs="Calibri"/>
                <w:color w:val="000000"/>
                <w:szCs w:val="18"/>
                <w:lang w:eastAsia="en-US"/>
              </w:rPr>
              <w:t xml:space="preserve">My name is April Ramey- Customer Support Representative for Bus Operations- Transit Center Services. My responsibilities include: Providing Customer Support during Special Events, Service Disruptions, Community Outreach, and Departmental Training. I'm also a Facilitator for CareerLink Program. I have been employed with DART for 14 years. I'm a graduate of Management DART program and CEO (Customer Experience Officer) program. </w:t>
            </w:r>
          </w:p>
          <w:p w14:paraId="2F33D92C" w14:textId="77777777" w:rsidR="00BF7B5B" w:rsidRDefault="00BF7B5B" w:rsidP="00D90906">
            <w:pPr>
              <w:rPr>
                <w:rFonts w:eastAsia="Times New Roman" w:cs="Calibri"/>
                <w:color w:val="000000"/>
                <w:szCs w:val="18"/>
                <w:lang w:eastAsia="en-US"/>
              </w:rPr>
            </w:pPr>
            <w:r>
              <w:rPr>
                <w:rFonts w:eastAsia="Times New Roman" w:cs="Calibri"/>
                <w:color w:val="000000"/>
                <w:szCs w:val="18"/>
                <w:lang w:eastAsia="en-US"/>
              </w:rPr>
              <w:t xml:space="preserve"> </w:t>
            </w:r>
          </w:p>
          <w:p w14:paraId="731F2DB8" w14:textId="77777777" w:rsidR="00BF7B5B" w:rsidRDefault="00BF7B5B" w:rsidP="00D90906">
            <w:r>
              <w:rPr>
                <w:rFonts w:eastAsia="Times New Roman" w:cs="Calibri"/>
                <w:color w:val="000000"/>
                <w:szCs w:val="18"/>
                <w:lang w:eastAsia="en-US"/>
              </w:rPr>
              <w:t xml:space="preserve">I love to learn new things and teach others what I have learned. My hobbies include reading, writing short stories, sewing, photography, baking and cake decorating. Really, I just love doing anything creative.  </w:t>
            </w:r>
          </w:p>
          <w:sdt>
            <w:sdtPr>
              <w:id w:val="-1181266871"/>
              <w:placeholder>
                <w:docPart w:val="9F64C81F9CC648FFAA4954E9601A457B"/>
              </w:placeholder>
              <w:temporary/>
              <w:showingPlcHdr/>
            </w:sdtPr>
            <w:sdtEndPr/>
            <w:sdtContent>
              <w:p w14:paraId="0E29E9A7" w14:textId="77777777" w:rsidR="00BF7B5B" w:rsidRDefault="00BF7B5B" w:rsidP="00D90906">
                <w:pPr>
                  <w:pStyle w:val="Heading3"/>
                </w:pPr>
                <w:r>
                  <w:t>Contact</w:t>
                </w:r>
              </w:p>
            </w:sdtContent>
          </w:sdt>
          <w:sdt>
            <w:sdtPr>
              <w:id w:val="-432513172"/>
              <w:placeholder>
                <w:docPart w:val="E00350B31C44465AA05DE7D8DA227D00"/>
              </w:placeholder>
              <w:temporary/>
              <w:showingPlcHdr/>
            </w:sdtPr>
            <w:sdtEndPr/>
            <w:sdtContent>
              <w:p w14:paraId="78F55E3E" w14:textId="77777777" w:rsidR="00BF7B5B" w:rsidRDefault="00BF7B5B" w:rsidP="00D90906">
                <w:r>
                  <w:t>PHONE:</w:t>
                </w:r>
              </w:p>
            </w:sdtContent>
          </w:sdt>
          <w:p w14:paraId="782D61A9" w14:textId="77777777" w:rsidR="00BF7B5B" w:rsidRDefault="00BF7B5B" w:rsidP="00D90906">
            <w:r>
              <w:t>(214) 749-3716</w:t>
            </w:r>
          </w:p>
          <w:p w14:paraId="00089B64" w14:textId="77777777" w:rsidR="00BF7B5B" w:rsidRDefault="00BF7B5B" w:rsidP="00D90906"/>
          <w:p w14:paraId="653DFCB4" w14:textId="77777777" w:rsidR="00BF7B5B" w:rsidRDefault="00BF7B5B" w:rsidP="00D90906">
            <w:r>
              <w:t>CELL PHONE:</w:t>
            </w:r>
          </w:p>
          <w:p w14:paraId="16147A22" w14:textId="77777777" w:rsidR="00BF7B5B" w:rsidRDefault="00BF7B5B" w:rsidP="00D90906">
            <w:r>
              <w:t>(214) 909-0907</w:t>
            </w:r>
          </w:p>
          <w:p w14:paraId="2A9E2B51" w14:textId="77777777" w:rsidR="00BF7B5B" w:rsidRDefault="00BF7B5B" w:rsidP="00D90906"/>
          <w:sdt>
            <w:sdtPr>
              <w:id w:val="-70813606"/>
              <w:placeholder>
                <w:docPart w:val="D41190C31D634DF0BEE8E4ACDD88D4F0"/>
              </w:placeholder>
              <w:temporary/>
              <w:showingPlcHdr/>
            </w:sdtPr>
            <w:sdtEndPr/>
            <w:sdtContent>
              <w:p w14:paraId="10F08869" w14:textId="77777777" w:rsidR="00BF7B5B" w:rsidRDefault="00BF7B5B" w:rsidP="00D90906">
                <w:r>
                  <w:t>EMAIL:</w:t>
                </w:r>
              </w:p>
            </w:sdtContent>
          </w:sdt>
          <w:p w14:paraId="76ADF0A5" w14:textId="77777777" w:rsidR="00BF7B5B" w:rsidRDefault="00BF7B5B" w:rsidP="00D90906">
            <w:r>
              <w:rPr>
                <w:rStyle w:val="Hyperlink"/>
                <w:color w:val="548AB7" w:themeColor="accent1" w:themeShade="BF"/>
              </w:rPr>
              <w:t>aramey@dart.org</w:t>
            </w:r>
          </w:p>
        </w:tc>
        <w:tc>
          <w:tcPr>
            <w:tcW w:w="720" w:type="dxa"/>
            <w:tcMar>
              <w:top w:w="0" w:type="dxa"/>
              <w:left w:w="115" w:type="dxa"/>
              <w:bottom w:w="0" w:type="dxa"/>
              <w:right w:w="115" w:type="dxa"/>
            </w:tcMar>
          </w:tcPr>
          <w:p w14:paraId="09F5D53E" w14:textId="77777777" w:rsidR="00BF7B5B" w:rsidRDefault="00BF7B5B" w:rsidP="00D90906">
            <w:pPr>
              <w:tabs>
                <w:tab w:val="left" w:pos="990"/>
              </w:tabs>
            </w:pPr>
          </w:p>
        </w:tc>
        <w:tc>
          <w:tcPr>
            <w:tcW w:w="6470" w:type="dxa"/>
            <w:tcMar>
              <w:top w:w="0" w:type="dxa"/>
              <w:left w:w="115" w:type="dxa"/>
              <w:bottom w:w="0" w:type="dxa"/>
              <w:right w:w="115" w:type="dxa"/>
            </w:tcMar>
          </w:tcPr>
          <w:p w14:paraId="37026332" w14:textId="77777777" w:rsidR="00BF7B5B" w:rsidRDefault="00BF7B5B" w:rsidP="00D90906">
            <w:pPr>
              <w:pStyle w:val="Heading2"/>
            </w:pPr>
            <w:r>
              <w:t>department</w:t>
            </w:r>
          </w:p>
          <w:p w14:paraId="71A44D6D" w14:textId="77777777" w:rsidR="00BF7B5B" w:rsidRDefault="00BF7B5B" w:rsidP="00D90906">
            <w:pPr>
              <w:pStyle w:val="Heading4"/>
            </w:pPr>
            <w:r>
              <w:t>Bus Operations- Transit Center Services</w:t>
            </w:r>
          </w:p>
          <w:p w14:paraId="473B4DC0" w14:textId="77777777" w:rsidR="00BF7B5B" w:rsidRDefault="00BF7B5B" w:rsidP="00D90906">
            <w:pPr>
              <w:pStyle w:val="Heading2"/>
            </w:pPr>
            <w:r>
              <w:t>position description</w:t>
            </w:r>
          </w:p>
          <w:p w14:paraId="4922A208" w14:textId="77777777" w:rsidR="00BF7B5B" w:rsidRDefault="00BF7B5B" w:rsidP="00D90906">
            <w:pPr>
              <w:rPr>
                <w:b/>
              </w:rPr>
            </w:pPr>
            <w:r>
              <w:rPr>
                <w:b/>
              </w:rPr>
              <w:t>Customer Support Representative responsible for customer support during Special Events, Community Outreach Events, Service Disruptions, and conducts Station Concierge new hires, refresher, new products/ services/ equipment training.</w:t>
            </w:r>
          </w:p>
          <w:p w14:paraId="50AEDA3B" w14:textId="77777777" w:rsidR="00BF7B5B" w:rsidRDefault="00BF7B5B" w:rsidP="00D90906">
            <w:pPr>
              <w:rPr>
                <w:b/>
              </w:rPr>
            </w:pPr>
          </w:p>
          <w:p w14:paraId="5EF6F4A8"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4314A819" w14:textId="77777777" w:rsidR="00BF7B5B" w:rsidRDefault="00BF7B5B" w:rsidP="00D90906">
            <w:pPr>
              <w:rPr>
                <w:b/>
              </w:rPr>
            </w:pPr>
            <w:r>
              <w:rPr>
                <w:b/>
              </w:rPr>
              <w:t>Technology has become a way of life. As DART strives to become a 5 Star Agency, there is a greater need for enhancing the customer experience. DART has made strides in technology with its GoPass app.</w:t>
            </w:r>
          </w:p>
          <w:p w14:paraId="0A81A379" w14:textId="77777777" w:rsidR="00BF7B5B" w:rsidRDefault="00BF7B5B" w:rsidP="00D90906">
            <w:pPr>
              <w:rPr>
                <w:b/>
              </w:rPr>
            </w:pPr>
            <w:r>
              <w:rPr>
                <w:b/>
              </w:rPr>
              <w:t xml:space="preserve"> </w:t>
            </w:r>
          </w:p>
          <w:p w14:paraId="2A690B03" w14:textId="77777777" w:rsidR="00BF7B5B" w:rsidRDefault="00BF7B5B" w:rsidP="00D90906">
            <w:pPr>
              <w:rPr>
                <w:b/>
              </w:rPr>
            </w:pPr>
            <w:r>
              <w:rPr>
                <w:b/>
              </w:rPr>
              <w:t xml:space="preserve">DART can improve its technology capabilities by offering public Wi-Fi connection at its Transit Centers. Studies have shown that 71% of passengers carry a mobile device or laptop while commuting. These passengers utilize our Transfer/Transit Centers daily spending 30 minutes to an hour waiting for transfer connections. </w:t>
            </w:r>
          </w:p>
          <w:p w14:paraId="1AD83275" w14:textId="77777777" w:rsidR="00BF7B5B" w:rsidRDefault="00BF7B5B" w:rsidP="00D90906">
            <w:pPr>
              <w:rPr>
                <w:b/>
              </w:rPr>
            </w:pPr>
          </w:p>
          <w:p w14:paraId="7314671A" w14:textId="77777777" w:rsidR="00BF7B5B" w:rsidRDefault="00BF7B5B" w:rsidP="00D90906">
            <w:pPr>
              <w:rPr>
                <w:b/>
              </w:rPr>
            </w:pPr>
            <w:r>
              <w:rPr>
                <w:b/>
              </w:rPr>
              <w:t xml:space="preserve">Currently the reliability of these services depends on the passenger mobile network connection. By offering Wi-Fi connections at Transit Centers it will increase the efficiency of DART related apps by alleviating connectivity issues, it will allow technical equipment at Transit Centers such as Display Boards and Office Computers to work more efficiently, it will demonstrate to our passengers that DART cares, and hopefully help increase ridership.  </w:t>
            </w:r>
          </w:p>
          <w:p w14:paraId="70C43DEA" w14:textId="77777777" w:rsidR="00BF7B5B" w:rsidRDefault="00BF7B5B" w:rsidP="00D90906">
            <w:pPr>
              <w:rPr>
                <w:b/>
              </w:rPr>
            </w:pPr>
          </w:p>
          <w:p w14:paraId="33882262" w14:textId="77777777" w:rsidR="00BF7B5B" w:rsidRDefault="00BF7B5B" w:rsidP="00D90906">
            <w:r>
              <w:rPr>
                <w:b/>
              </w:rPr>
              <w:t>To better examine this area, I will be studying how other agencies have improved technology connectivity at Transit Centers with Wi-Fi connection. I It is my hope that through faster Public Wi-Fi connections at Transit Centers we will enhance our customers experience.</w:t>
            </w:r>
            <w:r>
              <w:t xml:space="preserve">  </w:t>
            </w:r>
          </w:p>
          <w:p w14:paraId="089BE47E" w14:textId="77777777" w:rsidR="00BF7B5B" w:rsidRDefault="00BF7B5B" w:rsidP="00D90906">
            <w:pPr>
              <w:rPr>
                <w:b/>
                <w:color w:val="FFFFFF" w:themeColor="background1"/>
              </w:rPr>
            </w:pPr>
          </w:p>
        </w:tc>
      </w:tr>
    </w:tbl>
    <w:p w14:paraId="1D4D5811" w14:textId="77777777" w:rsidR="00BF7B5B" w:rsidRDefault="00BF7B5B" w:rsidP="00BF7B5B"/>
    <w:p w14:paraId="3B3857A6"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6AE7A981" w14:textId="77777777" w:rsidTr="00D90906">
        <w:trPr>
          <w:trHeight w:val="4410"/>
        </w:trPr>
        <w:tc>
          <w:tcPr>
            <w:tcW w:w="3600" w:type="dxa"/>
            <w:vAlign w:val="bottom"/>
            <w:hideMark/>
          </w:tcPr>
          <w:p w14:paraId="7B873C1D" w14:textId="77777777" w:rsidR="00BF7B5B" w:rsidRDefault="00BF7B5B" w:rsidP="00D90906">
            <w:pPr>
              <w:tabs>
                <w:tab w:val="left" w:pos="990"/>
              </w:tabs>
              <w:jc w:val="center"/>
            </w:pPr>
            <w:r>
              <w:rPr>
                <w:noProof/>
              </w:rPr>
              <w:lastRenderedPageBreak/>
              <w:drawing>
                <wp:inline distT="0" distB="0" distL="0" distR="0" wp14:anchorId="725A103E" wp14:editId="042E1EDA">
                  <wp:extent cx="2148840" cy="20650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8840" cy="2065020"/>
                          </a:xfrm>
                          <a:prstGeom prst="rect">
                            <a:avLst/>
                          </a:prstGeom>
                          <a:noFill/>
                          <a:ln>
                            <a:noFill/>
                          </a:ln>
                        </pic:spPr>
                      </pic:pic>
                    </a:graphicData>
                  </a:graphic>
                </wp:inline>
              </w:drawing>
            </w:r>
          </w:p>
        </w:tc>
        <w:tc>
          <w:tcPr>
            <w:tcW w:w="720" w:type="dxa"/>
          </w:tcPr>
          <w:p w14:paraId="0E1A2950" w14:textId="77777777" w:rsidR="00BF7B5B" w:rsidRDefault="00BF7B5B" w:rsidP="00D90906">
            <w:pPr>
              <w:tabs>
                <w:tab w:val="left" w:pos="990"/>
              </w:tabs>
            </w:pPr>
          </w:p>
        </w:tc>
        <w:tc>
          <w:tcPr>
            <w:tcW w:w="6470" w:type="dxa"/>
            <w:vAlign w:val="bottom"/>
            <w:hideMark/>
          </w:tcPr>
          <w:p w14:paraId="1CAF9072" w14:textId="77777777" w:rsidR="00BF7B5B" w:rsidRDefault="00BF7B5B" w:rsidP="00D90906">
            <w:pPr>
              <w:pStyle w:val="Title"/>
            </w:pPr>
            <w:r>
              <w:rPr>
                <w:sz w:val="72"/>
                <w:szCs w:val="72"/>
              </w:rPr>
              <w:t>Lewis wheeler</w:t>
            </w:r>
          </w:p>
          <w:p w14:paraId="1645299A" w14:textId="77777777" w:rsidR="00BF7B5B" w:rsidRDefault="00BF7B5B" w:rsidP="00D90906">
            <w:pPr>
              <w:rPr>
                <w:b/>
                <w:sz w:val="40"/>
                <w:szCs w:val="40"/>
              </w:rPr>
            </w:pPr>
            <w:r>
              <w:rPr>
                <w:b/>
                <w:sz w:val="40"/>
                <w:szCs w:val="40"/>
              </w:rPr>
              <w:t>Dallas Area Rapid Transit</w:t>
            </w:r>
          </w:p>
          <w:p w14:paraId="7659B7A8" w14:textId="77777777" w:rsidR="00BF7B5B" w:rsidRDefault="00BF7B5B" w:rsidP="00D90906">
            <w:pPr>
              <w:pStyle w:val="Title"/>
              <w:rPr>
                <w:sz w:val="36"/>
                <w:szCs w:val="36"/>
              </w:rPr>
            </w:pPr>
            <w:r>
              <w:rPr>
                <w:sz w:val="36"/>
                <w:szCs w:val="36"/>
              </w:rPr>
              <w:t>bus technician</w:t>
            </w:r>
          </w:p>
        </w:tc>
      </w:tr>
      <w:tr w:rsidR="00BF7B5B" w14:paraId="7B035F54" w14:textId="77777777" w:rsidTr="00D90906">
        <w:tc>
          <w:tcPr>
            <w:tcW w:w="3600" w:type="dxa"/>
            <w:tcMar>
              <w:top w:w="0" w:type="dxa"/>
              <w:left w:w="115" w:type="dxa"/>
              <w:bottom w:w="0" w:type="dxa"/>
              <w:right w:w="115" w:type="dxa"/>
            </w:tcMar>
          </w:tcPr>
          <w:sdt>
            <w:sdtPr>
              <w:id w:val="428780091"/>
              <w:placeholder>
                <w:docPart w:val="646DBF84F73A49D8A19927A833150922"/>
              </w:placeholder>
              <w:temporary/>
              <w:showingPlcHdr/>
            </w:sdtPr>
            <w:sdtEndPr/>
            <w:sdtContent>
              <w:p w14:paraId="545EB545" w14:textId="77777777" w:rsidR="00BF7B5B" w:rsidRDefault="00BF7B5B" w:rsidP="00D90906">
                <w:pPr>
                  <w:pStyle w:val="Heading3"/>
                </w:pPr>
                <w:r>
                  <w:t>Profile</w:t>
                </w:r>
              </w:p>
            </w:sdtContent>
          </w:sdt>
          <w:p w14:paraId="505CF833" w14:textId="77777777" w:rsidR="00BF7B5B" w:rsidRDefault="00BF7B5B" w:rsidP="00D90906">
            <w:pPr>
              <w:rPr>
                <w:rFonts w:eastAsia="Times New Roman" w:cs="Calibri"/>
                <w:color w:val="000000"/>
                <w:szCs w:val="18"/>
                <w:lang w:eastAsia="en-US"/>
              </w:rPr>
            </w:pPr>
            <w:r>
              <w:rPr>
                <w:rFonts w:eastAsia="Times New Roman" w:cs="Calibri"/>
                <w:color w:val="000000"/>
                <w:szCs w:val="18"/>
                <w:lang w:eastAsia="en-US"/>
              </w:rPr>
              <w:t>Seasoned transit coach technician with over 21 years’ experience diagnosing and repairing every system on DART's revenue fleet. I have an Associate of Occupational Studies from Universal Technical Institute. After graduating, I was hired at DART and have been a lifer since. I have performed Preventive Maintenance Inspections and now currently work as a running repair mechanic repairing the day to day break downs and perform road calls on out of service coaches that could not complete the service run for that day. I have acted as fill-in supervisor as required to facilitate the everyday activities of the shop to meet service demands.</w:t>
            </w:r>
          </w:p>
          <w:p w14:paraId="19AA9818" w14:textId="77777777" w:rsidR="00BF7B5B" w:rsidRDefault="00BF7B5B" w:rsidP="00D90906">
            <w:pPr>
              <w:rPr>
                <w:rFonts w:eastAsia="Times New Roman" w:cs="Calibri"/>
                <w:color w:val="000000"/>
                <w:szCs w:val="18"/>
                <w:lang w:eastAsia="en-US"/>
              </w:rPr>
            </w:pPr>
            <w:r>
              <w:rPr>
                <w:rFonts w:eastAsia="Times New Roman" w:cs="Calibri"/>
                <w:color w:val="000000"/>
                <w:szCs w:val="18"/>
                <w:lang w:eastAsia="en-US"/>
              </w:rPr>
              <w:t xml:space="preserve"> </w:t>
            </w:r>
          </w:p>
          <w:p w14:paraId="409982D9" w14:textId="77777777" w:rsidR="00BF7B5B" w:rsidRDefault="00BF7B5B" w:rsidP="00D90906">
            <w:pPr>
              <w:rPr>
                <w:rFonts w:eastAsia="Times New Roman" w:cs="Calibri"/>
                <w:color w:val="000000"/>
                <w:szCs w:val="18"/>
                <w:lang w:eastAsia="en-US"/>
              </w:rPr>
            </w:pPr>
            <w:r>
              <w:rPr>
                <w:rFonts w:eastAsia="Times New Roman" w:cs="Calibri"/>
                <w:color w:val="000000"/>
                <w:szCs w:val="18"/>
                <w:lang w:eastAsia="en-US"/>
              </w:rPr>
              <w:t xml:space="preserve">I have competed in 16 local Roadeos and have won the last 12 years running. I have two APTA International Roadeo Grand Champion titles and two state of Texas champion titles. </w:t>
            </w:r>
          </w:p>
          <w:p w14:paraId="5C3D862A" w14:textId="77777777" w:rsidR="00BF7B5B" w:rsidRDefault="00BF7B5B" w:rsidP="00D90906">
            <w:pPr>
              <w:rPr>
                <w:rFonts w:eastAsia="Times New Roman" w:cs="Calibri"/>
                <w:color w:val="000000"/>
                <w:szCs w:val="18"/>
                <w:lang w:eastAsia="en-US"/>
              </w:rPr>
            </w:pPr>
          </w:p>
          <w:p w14:paraId="3F50D01A" w14:textId="77777777" w:rsidR="00BF7B5B" w:rsidRDefault="00BF7B5B" w:rsidP="00D90906">
            <w:r>
              <w:rPr>
                <w:rFonts w:eastAsia="Times New Roman" w:cs="Calibri"/>
                <w:color w:val="000000"/>
                <w:szCs w:val="18"/>
                <w:lang w:eastAsia="en-US"/>
              </w:rPr>
              <w:t>I enjoy road cycling and camping with my family.</w:t>
            </w:r>
          </w:p>
          <w:sdt>
            <w:sdtPr>
              <w:id w:val="-107665925"/>
              <w:placeholder>
                <w:docPart w:val="59EDDF295AB141F58F00D2BC49ACA894"/>
              </w:placeholder>
              <w:temporary/>
              <w:showingPlcHdr/>
            </w:sdtPr>
            <w:sdtEndPr/>
            <w:sdtContent>
              <w:p w14:paraId="1A4C3CEE" w14:textId="77777777" w:rsidR="00BF7B5B" w:rsidRDefault="00BF7B5B" w:rsidP="00D90906">
                <w:pPr>
                  <w:pStyle w:val="Heading3"/>
                </w:pPr>
                <w:r>
                  <w:t>Contact</w:t>
                </w:r>
              </w:p>
            </w:sdtContent>
          </w:sdt>
          <w:sdt>
            <w:sdtPr>
              <w:id w:val="1382977006"/>
              <w:placeholder>
                <w:docPart w:val="A88CB0A12CAC46738BD61A32DF6E513A"/>
              </w:placeholder>
              <w:temporary/>
              <w:showingPlcHdr/>
            </w:sdtPr>
            <w:sdtEndPr/>
            <w:sdtContent>
              <w:p w14:paraId="79CA34DF" w14:textId="77777777" w:rsidR="00BF7B5B" w:rsidRDefault="00BF7B5B" w:rsidP="00D90906">
                <w:r>
                  <w:t>PHONE:</w:t>
                </w:r>
              </w:p>
            </w:sdtContent>
          </w:sdt>
          <w:p w14:paraId="5D5B5AFA" w14:textId="77777777" w:rsidR="00BF7B5B" w:rsidRDefault="00BF7B5B" w:rsidP="00D90906">
            <w:r>
              <w:t>(817) 846-3560</w:t>
            </w:r>
          </w:p>
          <w:p w14:paraId="14BE0E5A" w14:textId="77777777" w:rsidR="00BF7B5B" w:rsidRDefault="00BF7B5B" w:rsidP="00D90906"/>
          <w:p w14:paraId="5A394AE4" w14:textId="77777777" w:rsidR="00BF7B5B" w:rsidRDefault="00BF7B5B" w:rsidP="00D90906">
            <w:r>
              <w:t>CELL PHONE:</w:t>
            </w:r>
          </w:p>
          <w:p w14:paraId="62FAEF82" w14:textId="77777777" w:rsidR="00BF7B5B" w:rsidRDefault="00BF7B5B" w:rsidP="00D90906">
            <w:r>
              <w:t>(817) 846-3560</w:t>
            </w:r>
          </w:p>
          <w:p w14:paraId="4FC33088" w14:textId="77777777" w:rsidR="00BF7B5B" w:rsidRDefault="00BF7B5B" w:rsidP="00D90906"/>
          <w:sdt>
            <w:sdtPr>
              <w:id w:val="810372313"/>
              <w:placeholder>
                <w:docPart w:val="9D2CCE959029485286BB02B869E1C3CF"/>
              </w:placeholder>
              <w:temporary/>
              <w:showingPlcHdr/>
            </w:sdtPr>
            <w:sdtEndPr/>
            <w:sdtContent>
              <w:p w14:paraId="0E29B73D" w14:textId="77777777" w:rsidR="00BF7B5B" w:rsidRDefault="00BF7B5B" w:rsidP="00D90906">
                <w:r>
                  <w:t>EMAIL:</w:t>
                </w:r>
              </w:p>
            </w:sdtContent>
          </w:sdt>
          <w:p w14:paraId="71674CDD" w14:textId="77777777" w:rsidR="00BF7B5B" w:rsidRDefault="00BF7B5B" w:rsidP="00D90906">
            <w:r>
              <w:rPr>
                <w:rStyle w:val="Hyperlink"/>
                <w:color w:val="548AB7" w:themeColor="accent1" w:themeShade="BF"/>
              </w:rPr>
              <w:t>lwheeler@dart.org</w:t>
            </w:r>
          </w:p>
        </w:tc>
        <w:tc>
          <w:tcPr>
            <w:tcW w:w="720" w:type="dxa"/>
            <w:tcMar>
              <w:top w:w="0" w:type="dxa"/>
              <w:left w:w="115" w:type="dxa"/>
              <w:bottom w:w="0" w:type="dxa"/>
              <w:right w:w="115" w:type="dxa"/>
            </w:tcMar>
          </w:tcPr>
          <w:p w14:paraId="22FCB2D9" w14:textId="77777777" w:rsidR="00BF7B5B" w:rsidRDefault="00BF7B5B" w:rsidP="00D90906">
            <w:pPr>
              <w:tabs>
                <w:tab w:val="left" w:pos="990"/>
              </w:tabs>
            </w:pPr>
          </w:p>
        </w:tc>
        <w:tc>
          <w:tcPr>
            <w:tcW w:w="6470" w:type="dxa"/>
            <w:tcMar>
              <w:top w:w="0" w:type="dxa"/>
              <w:left w:w="115" w:type="dxa"/>
              <w:bottom w:w="0" w:type="dxa"/>
              <w:right w:w="115" w:type="dxa"/>
            </w:tcMar>
          </w:tcPr>
          <w:p w14:paraId="5365EC59" w14:textId="77777777" w:rsidR="00BF7B5B" w:rsidRDefault="00BF7B5B" w:rsidP="00D90906">
            <w:pPr>
              <w:pStyle w:val="Heading2"/>
            </w:pPr>
            <w:r>
              <w:t>department</w:t>
            </w:r>
          </w:p>
          <w:p w14:paraId="0828F10C" w14:textId="77777777" w:rsidR="00BF7B5B" w:rsidRDefault="00BF7B5B" w:rsidP="00D90906">
            <w:pPr>
              <w:pStyle w:val="Heading4"/>
            </w:pPr>
            <w:r>
              <w:t>Bus Operations- Bus Maintenance</w:t>
            </w:r>
          </w:p>
          <w:p w14:paraId="25B3FD41" w14:textId="77777777" w:rsidR="00BF7B5B" w:rsidRDefault="00BF7B5B" w:rsidP="00D90906">
            <w:pPr>
              <w:pStyle w:val="Heading2"/>
            </w:pPr>
            <w:r>
              <w:t>position description</w:t>
            </w:r>
          </w:p>
          <w:p w14:paraId="05075A51" w14:textId="77777777" w:rsidR="00BF7B5B" w:rsidRDefault="00BF7B5B" w:rsidP="00D90906">
            <w:pPr>
              <w:rPr>
                <w:b/>
              </w:rPr>
            </w:pPr>
            <w:r>
              <w:rPr>
                <w:b/>
              </w:rPr>
              <w:t xml:space="preserve">Repair and maintain revenue transit vehicles </w:t>
            </w:r>
          </w:p>
          <w:p w14:paraId="062095A5" w14:textId="77777777" w:rsidR="00BF7B5B" w:rsidRDefault="00BF7B5B" w:rsidP="00D90906">
            <w:pPr>
              <w:rPr>
                <w:b/>
              </w:rPr>
            </w:pPr>
          </w:p>
          <w:p w14:paraId="2B19819B"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0C8DE6A9" w14:textId="77777777" w:rsidR="00BF7B5B" w:rsidRDefault="00BF7B5B" w:rsidP="00D90906">
            <w:pPr>
              <w:rPr>
                <w:rFonts w:eastAsia="Times New Roman" w:cs="Calibri"/>
                <w:b/>
                <w:color w:val="000000"/>
                <w:szCs w:val="18"/>
                <w:lang w:eastAsia="en-US"/>
              </w:rPr>
            </w:pPr>
            <w:r>
              <w:rPr>
                <w:rFonts w:eastAsia="Times New Roman" w:cs="Calibri"/>
                <w:b/>
                <w:color w:val="000000"/>
                <w:szCs w:val="18"/>
                <w:lang w:eastAsia="en-US"/>
              </w:rPr>
              <w:t>My Max Business case is to improve Dart's Preventive Maintenance Inspection (PMI) Program for the revenue fleet. As it stands now, it has been the same program for the last 22+ years and counting. At each mileage interval (6K,18K,36K,72K) there are an average of over 160 items to look at. If this number could be cut down on the most basic and frequent PMI(6K) while still inspecting those items on the less frequent inspections (36K &amp; 72K). This could be done due to some new equipment (</w:t>
            </w:r>
            <w:proofErr w:type="spellStart"/>
            <w:r>
              <w:rPr>
                <w:rFonts w:eastAsia="Times New Roman" w:cs="Calibri"/>
                <w:b/>
                <w:color w:val="000000"/>
                <w:szCs w:val="18"/>
                <w:lang w:eastAsia="en-US"/>
              </w:rPr>
              <w:t>Zonar</w:t>
            </w:r>
            <w:proofErr w:type="spellEnd"/>
            <w:r>
              <w:rPr>
                <w:rFonts w:eastAsia="Times New Roman" w:cs="Calibri"/>
                <w:b/>
                <w:color w:val="000000"/>
                <w:szCs w:val="18"/>
                <w:lang w:eastAsia="en-US"/>
              </w:rPr>
              <w:t xml:space="preserve">) that is already installed on our coaches. Each time a coach pulls out to make a route, it get a Pre-trip inspection done by the driver. Then at the end of the route, it gets a post-trip inspection done also. These defect reports are then sent to the supervisor and repairs are made. </w:t>
            </w:r>
          </w:p>
          <w:p w14:paraId="3AD6A295" w14:textId="77777777" w:rsidR="00BF7B5B" w:rsidRDefault="00BF7B5B" w:rsidP="00D90906">
            <w:pPr>
              <w:rPr>
                <w:rFonts w:eastAsia="Times New Roman" w:cs="Calibri"/>
                <w:b/>
                <w:color w:val="000000"/>
                <w:szCs w:val="18"/>
                <w:lang w:eastAsia="en-US"/>
              </w:rPr>
            </w:pPr>
          </w:p>
          <w:p w14:paraId="57280904" w14:textId="77777777" w:rsidR="00BF7B5B" w:rsidRDefault="00BF7B5B" w:rsidP="00D90906">
            <w:pPr>
              <w:rPr>
                <w:rFonts w:eastAsia="Times New Roman" w:cs="Calibri"/>
                <w:b/>
                <w:color w:val="000000"/>
                <w:szCs w:val="18"/>
                <w:lang w:eastAsia="en-US"/>
              </w:rPr>
            </w:pPr>
            <w:r>
              <w:rPr>
                <w:rFonts w:eastAsia="Times New Roman" w:cs="Calibri"/>
                <w:b/>
                <w:color w:val="000000"/>
                <w:szCs w:val="18"/>
                <w:lang w:eastAsia="en-US"/>
              </w:rPr>
              <w:t xml:space="preserve">Most coaches make two routes a day so that is 4 inspections a day. Most PMI's are brought in from the good bus tracks and these inspections have already been performed. it seems as if mechanics are just double-checking items because they are just on the list in the PMI manual. Cutting items from the list could help my team meet the PMI weekly goal earlier and could repair the larger workload items. This could also cut PMI operational costs and boost moral for meeting the goals faster. </w:t>
            </w:r>
          </w:p>
          <w:p w14:paraId="35EEC4F5" w14:textId="77777777" w:rsidR="00BF7B5B" w:rsidRDefault="00BF7B5B" w:rsidP="00D90906">
            <w:pPr>
              <w:rPr>
                <w:rFonts w:eastAsia="Times New Roman" w:cs="Calibri"/>
                <w:b/>
                <w:color w:val="000000"/>
                <w:szCs w:val="18"/>
                <w:lang w:eastAsia="en-US"/>
              </w:rPr>
            </w:pPr>
            <w:r>
              <w:rPr>
                <w:rFonts w:eastAsia="Times New Roman" w:cs="Calibri"/>
                <w:b/>
                <w:color w:val="000000"/>
                <w:szCs w:val="18"/>
                <w:lang w:eastAsia="en-US"/>
              </w:rPr>
              <w:t xml:space="preserve">   </w:t>
            </w:r>
          </w:p>
          <w:p w14:paraId="2406B110" w14:textId="77777777" w:rsidR="00BF7B5B" w:rsidRDefault="00BF7B5B" w:rsidP="00D90906">
            <w:pPr>
              <w:rPr>
                <w:b/>
              </w:rPr>
            </w:pPr>
            <w:r>
              <w:rPr>
                <w:rFonts w:eastAsia="Times New Roman" w:cs="Calibri"/>
                <w:b/>
                <w:color w:val="000000"/>
                <w:szCs w:val="18"/>
                <w:lang w:eastAsia="en-US"/>
              </w:rPr>
              <w:t>As Dart is the only transit agency I have worked for, our procedures may the best way to take care of the fleet, but I do feel there is room for improvement. I would like to study and understand the PMI procedures of the other MAX agencies and maybe help them improve theirs along the way also.</w:t>
            </w:r>
          </w:p>
          <w:p w14:paraId="2FC38649" w14:textId="77777777" w:rsidR="00BF7B5B" w:rsidRDefault="00BF7B5B" w:rsidP="00D90906">
            <w:pPr>
              <w:rPr>
                <w:b/>
                <w:color w:val="FFFFFF" w:themeColor="background1"/>
              </w:rPr>
            </w:pPr>
          </w:p>
        </w:tc>
      </w:tr>
    </w:tbl>
    <w:p w14:paraId="4B6D1E4A" w14:textId="77777777" w:rsidR="00BF7B5B" w:rsidRDefault="00BF7B5B" w:rsidP="00BF7B5B"/>
    <w:p w14:paraId="0A1088D7" w14:textId="39B48FA9" w:rsidR="00BF7B5B" w:rsidRDefault="00BF7B5B">
      <w:r>
        <w:br w:type="page"/>
      </w:r>
    </w:p>
    <w:tbl>
      <w:tblPr>
        <w:tblW w:w="0" w:type="auto"/>
        <w:tblLayout w:type="fixed"/>
        <w:tblLook w:val="04A0" w:firstRow="1" w:lastRow="0" w:firstColumn="1" w:lastColumn="0" w:noHBand="0" w:noVBand="1"/>
      </w:tblPr>
      <w:tblGrid>
        <w:gridCol w:w="3600"/>
        <w:gridCol w:w="720"/>
        <w:gridCol w:w="6470"/>
      </w:tblGrid>
      <w:tr w:rsidR="00BF7B5B" w14:paraId="35377817" w14:textId="77777777" w:rsidTr="00D90906">
        <w:trPr>
          <w:trHeight w:val="4410"/>
        </w:trPr>
        <w:tc>
          <w:tcPr>
            <w:tcW w:w="3600" w:type="dxa"/>
            <w:vAlign w:val="bottom"/>
          </w:tcPr>
          <w:p w14:paraId="4DA17C06" w14:textId="77777777" w:rsidR="00BF7B5B" w:rsidRDefault="00BF7B5B" w:rsidP="00D90906">
            <w:pPr>
              <w:tabs>
                <w:tab w:val="left" w:pos="990"/>
              </w:tabs>
              <w:jc w:val="center"/>
            </w:pPr>
            <w:r>
              <w:rPr>
                <w:noProof/>
              </w:rPr>
              <w:lastRenderedPageBreak/>
              <w:drawing>
                <wp:inline distT="0" distB="0" distL="0" distR="0" wp14:anchorId="6D072545" wp14:editId="462DB251">
                  <wp:extent cx="2212848" cy="2194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2848" cy="2194560"/>
                          </a:xfrm>
                          <a:prstGeom prst="rect">
                            <a:avLst/>
                          </a:prstGeom>
                          <a:noFill/>
                        </pic:spPr>
                      </pic:pic>
                    </a:graphicData>
                  </a:graphic>
                </wp:inline>
              </w:drawing>
            </w:r>
          </w:p>
        </w:tc>
        <w:tc>
          <w:tcPr>
            <w:tcW w:w="720" w:type="dxa"/>
          </w:tcPr>
          <w:p w14:paraId="471FCB45" w14:textId="77777777" w:rsidR="00BF7B5B" w:rsidRDefault="00BF7B5B" w:rsidP="00D90906">
            <w:pPr>
              <w:tabs>
                <w:tab w:val="left" w:pos="990"/>
              </w:tabs>
            </w:pPr>
          </w:p>
        </w:tc>
        <w:tc>
          <w:tcPr>
            <w:tcW w:w="6470" w:type="dxa"/>
            <w:vAlign w:val="bottom"/>
          </w:tcPr>
          <w:p w14:paraId="29C5EEC8" w14:textId="77777777" w:rsidR="00BF7B5B" w:rsidRPr="00FE1210" w:rsidRDefault="00BF7B5B" w:rsidP="00D90906">
            <w:pPr>
              <w:pStyle w:val="Title"/>
              <w:rPr>
                <w:sz w:val="72"/>
                <w:szCs w:val="72"/>
              </w:rPr>
            </w:pPr>
            <w:r w:rsidRPr="00FE1210">
              <w:rPr>
                <w:sz w:val="72"/>
                <w:szCs w:val="72"/>
              </w:rPr>
              <w:t>Nnennaya Anyaebosi</w:t>
            </w:r>
          </w:p>
          <w:p w14:paraId="29664AE5" w14:textId="77777777" w:rsidR="00BF7B5B" w:rsidRPr="00FE1210" w:rsidRDefault="00BF7B5B" w:rsidP="00D90906">
            <w:pPr>
              <w:rPr>
                <w:b/>
                <w:sz w:val="40"/>
                <w:szCs w:val="40"/>
              </w:rPr>
            </w:pPr>
            <w:r w:rsidRPr="00FE1210">
              <w:rPr>
                <w:b/>
                <w:sz w:val="40"/>
                <w:szCs w:val="40"/>
              </w:rPr>
              <w:t>Metropolitan Atlanta Rapid Transit Authority</w:t>
            </w:r>
          </w:p>
          <w:p w14:paraId="5453FDAB" w14:textId="77777777" w:rsidR="00BF7B5B" w:rsidRPr="00FE1210" w:rsidRDefault="00BF7B5B" w:rsidP="00D90906">
            <w:pPr>
              <w:pStyle w:val="Title"/>
              <w:rPr>
                <w:sz w:val="36"/>
                <w:szCs w:val="36"/>
              </w:rPr>
            </w:pPr>
            <w:r w:rsidRPr="00FE1210">
              <w:rPr>
                <w:sz w:val="36"/>
                <w:szCs w:val="36"/>
              </w:rPr>
              <w:t>Special Projects Auditor</w:t>
            </w:r>
          </w:p>
        </w:tc>
      </w:tr>
      <w:tr w:rsidR="00BF7B5B" w14:paraId="1135544C" w14:textId="77777777" w:rsidTr="00D90906">
        <w:tblPrEx>
          <w:tblCellMar>
            <w:left w:w="115" w:type="dxa"/>
            <w:right w:w="115" w:type="dxa"/>
          </w:tblCellMar>
        </w:tblPrEx>
        <w:tc>
          <w:tcPr>
            <w:tcW w:w="3600" w:type="dxa"/>
          </w:tcPr>
          <w:sdt>
            <w:sdtPr>
              <w:id w:val="515962135"/>
              <w:placeholder>
                <w:docPart w:val="9F6C5925844B4A279E6FFBABE09BA2D8"/>
              </w:placeholder>
              <w:temporary/>
              <w:showingPlcHdr/>
              <w15:appearance w15:val="hidden"/>
            </w:sdtPr>
            <w:sdtEndPr/>
            <w:sdtContent>
              <w:p w14:paraId="2C06E492" w14:textId="77777777" w:rsidR="00BF7B5B" w:rsidRDefault="00BF7B5B" w:rsidP="00D90906">
                <w:pPr>
                  <w:pStyle w:val="Heading3"/>
                </w:pPr>
                <w:r w:rsidRPr="00D5459D">
                  <w:t>Profile</w:t>
                </w:r>
              </w:p>
            </w:sdtContent>
          </w:sdt>
          <w:p w14:paraId="1F7B8331" w14:textId="77777777" w:rsidR="00BF7B5B" w:rsidRPr="00124E2D" w:rsidRDefault="00BF7B5B" w:rsidP="00D90906">
            <w:pPr>
              <w:rPr>
                <w:rFonts w:eastAsia="Times New Roman" w:cstheme="minorHAnsi"/>
                <w:color w:val="000000"/>
                <w:szCs w:val="18"/>
                <w:lang w:eastAsia="en-US"/>
              </w:rPr>
            </w:pPr>
            <w:r w:rsidRPr="00124E2D">
              <w:rPr>
                <w:rFonts w:eastAsia="Times New Roman" w:cstheme="minorHAnsi"/>
                <w:color w:val="000000"/>
                <w:szCs w:val="18"/>
                <w:lang w:eastAsia="en-US"/>
              </w:rPr>
              <w:t>I am the Special Projects Auditor at MARTA. I serve as the Auditor-in-charge for our Fraud, Waste and Abuse investigations. I conduct fraud investigations and reviews. I forward to appropriate departments complaints received on the Fraud, Waste and Abuse (FWA) hotline that are not fraud, waste or abuse related and follow up with the department to make the issues were reviewed and resolved in a timely manner.</w:t>
            </w:r>
          </w:p>
          <w:p w14:paraId="6064B395" w14:textId="77777777" w:rsidR="00BF7B5B" w:rsidRPr="00124E2D" w:rsidRDefault="00BF7B5B" w:rsidP="00D90906">
            <w:pPr>
              <w:rPr>
                <w:rFonts w:eastAsia="Times New Roman" w:cstheme="minorHAnsi"/>
                <w:color w:val="000000"/>
                <w:szCs w:val="18"/>
                <w:lang w:eastAsia="en-US"/>
              </w:rPr>
            </w:pPr>
          </w:p>
          <w:p w14:paraId="124A5198" w14:textId="77777777" w:rsidR="00BF7B5B" w:rsidRPr="00124E2D" w:rsidRDefault="00BF7B5B" w:rsidP="00D90906">
            <w:r w:rsidRPr="00124E2D">
              <w:rPr>
                <w:rFonts w:eastAsia="Times New Roman" w:cstheme="minorHAnsi"/>
                <w:color w:val="000000"/>
                <w:szCs w:val="18"/>
                <w:lang w:eastAsia="en-US"/>
              </w:rPr>
              <w:t>I am a CPA, a CIA and a CFE. I assist Audit management in establishing the Internal Audit annual audit plan. I have authored articles and presented at both domestic and international conferences. I enjoy travelling and raising food and funds for our local food banks. I am actively involved with, Georgia Society of CPAs, Atlanta Chapter of the Institute of Internal Auditors and Georgia Chapter of the Association of Certified Fraud Examiners.</w:t>
            </w:r>
          </w:p>
          <w:sdt>
            <w:sdtPr>
              <w:id w:val="-225916209"/>
              <w:placeholder>
                <w:docPart w:val="027C063EA0B542CD96CFE8A1ED3607C8"/>
              </w:placeholder>
              <w:temporary/>
              <w:showingPlcHdr/>
            </w:sdtPr>
            <w:sdtEndPr/>
            <w:sdtContent>
              <w:p w14:paraId="4828EE5D" w14:textId="77777777" w:rsidR="00BF7B5B" w:rsidRDefault="00BF7B5B" w:rsidP="00D90906">
                <w:pPr>
                  <w:pStyle w:val="Heading3"/>
                </w:pPr>
                <w:r>
                  <w:t>Contact</w:t>
                </w:r>
              </w:p>
            </w:sdtContent>
          </w:sdt>
          <w:sdt>
            <w:sdtPr>
              <w:id w:val="-701248267"/>
              <w:placeholder>
                <w:docPart w:val="2C88703C2EAC496A9C6A73C6F932792D"/>
              </w:placeholder>
              <w:temporary/>
              <w:showingPlcHdr/>
            </w:sdtPr>
            <w:sdtEndPr/>
            <w:sdtContent>
              <w:p w14:paraId="654D3DD3" w14:textId="77777777" w:rsidR="00BF7B5B" w:rsidRDefault="00BF7B5B" w:rsidP="00D90906">
                <w:r>
                  <w:t>PHONE:</w:t>
                </w:r>
              </w:p>
            </w:sdtContent>
          </w:sdt>
          <w:p w14:paraId="5F49B1E6" w14:textId="77777777" w:rsidR="00BF7B5B" w:rsidRDefault="00BF7B5B" w:rsidP="00D90906">
            <w:r w:rsidRPr="00124E2D">
              <w:t>(404) 848-4221</w:t>
            </w:r>
          </w:p>
          <w:p w14:paraId="293AB420" w14:textId="77777777" w:rsidR="00BF7B5B" w:rsidRDefault="00BF7B5B" w:rsidP="00D90906"/>
          <w:p w14:paraId="4C1CF4DC" w14:textId="77777777" w:rsidR="00BF7B5B" w:rsidRDefault="00BF7B5B" w:rsidP="00D90906">
            <w:r>
              <w:t>CELL PHONE:</w:t>
            </w:r>
          </w:p>
          <w:p w14:paraId="0DEA6F78" w14:textId="77777777" w:rsidR="00BF7B5B" w:rsidRDefault="00BF7B5B" w:rsidP="00D90906">
            <w:r w:rsidRPr="00124E2D">
              <w:t>(678) 431-7775</w:t>
            </w:r>
          </w:p>
          <w:p w14:paraId="75C3165F" w14:textId="77777777" w:rsidR="00BF7B5B" w:rsidRDefault="00BF7B5B" w:rsidP="00D90906"/>
          <w:sdt>
            <w:sdtPr>
              <w:id w:val="811593021"/>
              <w:placeholder>
                <w:docPart w:val="9D27C9C055E24727B59FB0674B1E7466"/>
              </w:placeholder>
              <w:temporary/>
              <w:showingPlcHdr/>
            </w:sdtPr>
            <w:sdtEndPr/>
            <w:sdtContent>
              <w:p w14:paraId="583E3B2A" w14:textId="77777777" w:rsidR="00BF7B5B" w:rsidRDefault="00BF7B5B" w:rsidP="00D90906">
                <w:r>
                  <w:t>EMAIL:</w:t>
                </w:r>
              </w:p>
            </w:sdtContent>
          </w:sdt>
          <w:p w14:paraId="66708F73" w14:textId="77777777" w:rsidR="00BF7B5B" w:rsidRPr="004D3011" w:rsidRDefault="00CA2BF4" w:rsidP="00D90906">
            <w:hyperlink r:id="rId31" w:history="1">
              <w:r w:rsidR="00BF7B5B" w:rsidRPr="00C61A7C">
                <w:rPr>
                  <w:rStyle w:val="Hyperlink"/>
                </w:rPr>
                <w:t>nanyaebosi@itsmarta.com</w:t>
              </w:r>
            </w:hyperlink>
          </w:p>
        </w:tc>
        <w:tc>
          <w:tcPr>
            <w:tcW w:w="720" w:type="dxa"/>
          </w:tcPr>
          <w:p w14:paraId="073C1CC7" w14:textId="77777777" w:rsidR="00BF7B5B" w:rsidRDefault="00BF7B5B" w:rsidP="00D90906">
            <w:pPr>
              <w:tabs>
                <w:tab w:val="left" w:pos="990"/>
              </w:tabs>
            </w:pPr>
          </w:p>
        </w:tc>
        <w:tc>
          <w:tcPr>
            <w:tcW w:w="6470" w:type="dxa"/>
          </w:tcPr>
          <w:p w14:paraId="2828A449" w14:textId="77777777" w:rsidR="00BF7B5B" w:rsidRDefault="00BF7B5B" w:rsidP="00D90906">
            <w:pPr>
              <w:pStyle w:val="Heading2"/>
            </w:pPr>
            <w:r>
              <w:t>department</w:t>
            </w:r>
          </w:p>
          <w:p w14:paraId="3A333B85" w14:textId="77777777" w:rsidR="00BF7B5B" w:rsidRDefault="00BF7B5B" w:rsidP="00D90906">
            <w:pPr>
              <w:pStyle w:val="Heading4"/>
            </w:pPr>
            <w:r>
              <w:t>Internal Audit</w:t>
            </w:r>
          </w:p>
          <w:p w14:paraId="5A7F1D3B" w14:textId="77777777" w:rsidR="00BF7B5B" w:rsidRDefault="00BF7B5B" w:rsidP="00D90906">
            <w:pPr>
              <w:pStyle w:val="Heading2"/>
            </w:pPr>
            <w:r>
              <w:t>position description</w:t>
            </w:r>
          </w:p>
          <w:p w14:paraId="599137F3" w14:textId="77777777" w:rsidR="00BF7B5B" w:rsidRPr="00124E2D" w:rsidRDefault="00BF7B5B" w:rsidP="00D90906">
            <w:pPr>
              <w:rPr>
                <w:b/>
              </w:rPr>
            </w:pPr>
            <w:r w:rsidRPr="00124E2D">
              <w:rPr>
                <w:rFonts w:eastAsia="Times New Roman" w:cs="Calibri"/>
                <w:b/>
                <w:color w:val="000000"/>
                <w:szCs w:val="18"/>
                <w:lang w:eastAsia="en-US"/>
              </w:rPr>
              <w:t>I serve as the auditor-in-charge of fraud, waste and abuse investigations and special projects. I maintain the fraud, waste and abuse hotline. I conduct special reviews and investigations and coordinate with the various departments to follow up on the control deficiencies identified during investigations, operational or compliance audits. I also assist Audit Management in establishing our annual risk-based audit plan.</w:t>
            </w:r>
          </w:p>
          <w:p w14:paraId="331C451D" w14:textId="77777777" w:rsidR="00BF7B5B" w:rsidRPr="002A5FDB" w:rsidRDefault="00BF7B5B" w:rsidP="00D90906">
            <w:pPr>
              <w:rPr>
                <w:b/>
              </w:rPr>
            </w:pPr>
          </w:p>
          <w:p w14:paraId="5E942939" w14:textId="77777777" w:rsidR="00BF7B5B" w:rsidRPr="003C27E1"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74FE58AE" w14:textId="77777777" w:rsidR="00BF7B5B" w:rsidRPr="008C5559" w:rsidRDefault="00BF7B5B" w:rsidP="00D90906">
            <w:pPr>
              <w:rPr>
                <w:rFonts w:eastAsia="Times New Roman" w:cstheme="minorHAnsi"/>
                <w:b/>
                <w:color w:val="000000"/>
                <w:szCs w:val="18"/>
                <w:lang w:eastAsia="en-US"/>
              </w:rPr>
            </w:pPr>
            <w:r w:rsidRPr="008C5559">
              <w:rPr>
                <w:rFonts w:eastAsia="Times New Roman" w:cstheme="minorHAnsi"/>
                <w:b/>
                <w:color w:val="000000"/>
                <w:szCs w:val="18"/>
                <w:lang w:eastAsia="en-US"/>
              </w:rPr>
              <w:t>MARTA needs a proactive Enterprise Risk Management Program (ERM) that will assist management align MARTA's risk appetite and corporate strategy to manage identified critical risks. Currently MARTA has some form of risk management but an ERM program will provide a more robust approach to its risk management. MARTA lacks the ability to assemble information across the different functional areas. A formal ERM will enhance MARTA's corporate governance and improve its ability to respond to the ever-changing business demands, while also providing MARTA management with an integrated approach to evaluating the likelihood and impact of major risks. ERM program goes hand-in-hand with governance, risk and compliance (GRC).</w:t>
            </w:r>
          </w:p>
          <w:p w14:paraId="5C9CF768" w14:textId="77777777" w:rsidR="00BF7B5B" w:rsidRDefault="00BF7B5B" w:rsidP="00D90906">
            <w:pPr>
              <w:rPr>
                <w:rFonts w:eastAsia="Times New Roman" w:cstheme="minorHAnsi"/>
                <w:b/>
                <w:color w:val="000000"/>
                <w:szCs w:val="18"/>
                <w:lang w:eastAsia="en-US"/>
              </w:rPr>
            </w:pPr>
          </w:p>
          <w:p w14:paraId="0CCC35B7" w14:textId="77777777" w:rsidR="00BF7B5B" w:rsidRPr="00124E2D" w:rsidRDefault="00BF7B5B" w:rsidP="00D90906">
            <w:pPr>
              <w:rPr>
                <w:rFonts w:cstheme="minorHAnsi"/>
                <w:b/>
              </w:rPr>
            </w:pPr>
            <w:r w:rsidRPr="008C5559">
              <w:rPr>
                <w:rFonts w:eastAsia="Times New Roman" w:cstheme="minorHAnsi"/>
                <w:b/>
                <w:color w:val="000000"/>
                <w:szCs w:val="18"/>
                <w:lang w:eastAsia="en-US"/>
              </w:rPr>
              <w:t>An ERM program at MARTA will definitely promote an open, positive risk-awareness culture where every business unit plays a part in achieving MARTA strategic business objective. An ERM and GRC program will enhance MARTA's ability to seize opportunities and improve allocation of capital and resources. I am hoping that the knowledge gained in the MAX program will assist MARTA in linking identified key operational risks to the strategic goals those risks impact, business units being compliant in every activity becomes the norm.</w:t>
            </w:r>
          </w:p>
        </w:tc>
      </w:tr>
    </w:tbl>
    <w:p w14:paraId="45EF9E88" w14:textId="77777777" w:rsidR="00BF7B5B" w:rsidRDefault="00BF7B5B" w:rsidP="00BF7B5B">
      <w:pPr>
        <w:tabs>
          <w:tab w:val="left" w:pos="990"/>
        </w:tabs>
      </w:pPr>
    </w:p>
    <w:p w14:paraId="14A1A6B8"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1544C2AD" w14:textId="77777777" w:rsidTr="00D90906">
        <w:trPr>
          <w:trHeight w:val="4410"/>
        </w:trPr>
        <w:tc>
          <w:tcPr>
            <w:tcW w:w="3600" w:type="dxa"/>
            <w:vAlign w:val="bottom"/>
            <w:hideMark/>
          </w:tcPr>
          <w:p w14:paraId="1885961F" w14:textId="77777777" w:rsidR="00BF7B5B" w:rsidRDefault="00BF7B5B" w:rsidP="00D90906">
            <w:pPr>
              <w:tabs>
                <w:tab w:val="left" w:pos="990"/>
              </w:tabs>
              <w:jc w:val="center"/>
            </w:pPr>
            <w:bookmarkStart w:id="2" w:name="_Hlk2936324"/>
            <w:r>
              <w:rPr>
                <w:noProof/>
              </w:rPr>
              <w:lastRenderedPageBreak/>
              <w:drawing>
                <wp:inline distT="0" distB="0" distL="0" distR="0" wp14:anchorId="621E96C7" wp14:editId="4A8B49D4">
                  <wp:extent cx="2148840" cy="21488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c>
          <w:tcPr>
            <w:tcW w:w="720" w:type="dxa"/>
          </w:tcPr>
          <w:p w14:paraId="57DCDC5B" w14:textId="77777777" w:rsidR="00BF7B5B" w:rsidRDefault="00BF7B5B" w:rsidP="00D90906">
            <w:pPr>
              <w:tabs>
                <w:tab w:val="left" w:pos="990"/>
              </w:tabs>
            </w:pPr>
          </w:p>
        </w:tc>
        <w:tc>
          <w:tcPr>
            <w:tcW w:w="6470" w:type="dxa"/>
            <w:vAlign w:val="bottom"/>
            <w:hideMark/>
          </w:tcPr>
          <w:p w14:paraId="4EFE78A2" w14:textId="77777777" w:rsidR="00BF7B5B" w:rsidRDefault="00BF7B5B" w:rsidP="00D90906">
            <w:pPr>
              <w:pStyle w:val="Title"/>
              <w:rPr>
                <w:sz w:val="72"/>
                <w:szCs w:val="72"/>
              </w:rPr>
            </w:pPr>
            <w:r>
              <w:rPr>
                <w:sz w:val="72"/>
                <w:szCs w:val="72"/>
              </w:rPr>
              <w:t>charles boone</w:t>
            </w:r>
          </w:p>
          <w:p w14:paraId="1366B612" w14:textId="77777777" w:rsidR="00BF7B5B" w:rsidRDefault="00BF7B5B" w:rsidP="00D90906">
            <w:pPr>
              <w:rPr>
                <w:b/>
                <w:sz w:val="40"/>
                <w:szCs w:val="40"/>
              </w:rPr>
            </w:pPr>
            <w:r>
              <w:rPr>
                <w:b/>
                <w:sz w:val="40"/>
                <w:szCs w:val="40"/>
              </w:rPr>
              <w:t>Metropolitan Atlanta Rapid Transit Authority</w:t>
            </w:r>
          </w:p>
          <w:p w14:paraId="6663947F" w14:textId="77777777" w:rsidR="00BF7B5B" w:rsidRDefault="00BF7B5B" w:rsidP="00D90906">
            <w:pPr>
              <w:pStyle w:val="Title"/>
              <w:rPr>
                <w:sz w:val="34"/>
                <w:szCs w:val="34"/>
              </w:rPr>
            </w:pPr>
            <w:r>
              <w:rPr>
                <w:sz w:val="34"/>
                <w:szCs w:val="34"/>
              </w:rPr>
              <w:t>Manager of Safety Bus / Light rail</w:t>
            </w:r>
          </w:p>
        </w:tc>
      </w:tr>
      <w:tr w:rsidR="00BF7B5B" w14:paraId="12D9E880" w14:textId="77777777" w:rsidTr="00D90906">
        <w:tc>
          <w:tcPr>
            <w:tcW w:w="3600" w:type="dxa"/>
            <w:tcMar>
              <w:top w:w="0" w:type="dxa"/>
              <w:left w:w="115" w:type="dxa"/>
              <w:bottom w:w="0" w:type="dxa"/>
              <w:right w:w="115" w:type="dxa"/>
            </w:tcMar>
          </w:tcPr>
          <w:sdt>
            <w:sdtPr>
              <w:id w:val="499860633"/>
              <w:placeholder>
                <w:docPart w:val="50770D1D55774AC9B273F32F4E562D5D"/>
              </w:placeholder>
              <w:temporary/>
              <w:showingPlcHdr/>
            </w:sdtPr>
            <w:sdtEndPr/>
            <w:sdtContent>
              <w:p w14:paraId="09ED27F7" w14:textId="77777777" w:rsidR="00BF7B5B" w:rsidRDefault="00BF7B5B" w:rsidP="00D90906">
                <w:pPr>
                  <w:pStyle w:val="Heading3"/>
                </w:pPr>
                <w:r>
                  <w:t>Profile</w:t>
                </w:r>
              </w:p>
            </w:sdtContent>
          </w:sdt>
          <w:p w14:paraId="6A22DC49" w14:textId="77777777" w:rsidR="00BF7B5B" w:rsidRDefault="00BF7B5B" w:rsidP="00D90906">
            <w:pPr>
              <w:rPr>
                <w:rFonts w:eastAsia="Times New Roman" w:cstheme="minorHAnsi"/>
                <w:color w:val="000000"/>
                <w:szCs w:val="18"/>
                <w:lang w:eastAsia="en-US"/>
              </w:rPr>
            </w:pPr>
            <w:r>
              <w:rPr>
                <w:rFonts w:eastAsia="Times New Roman" w:cstheme="minorHAnsi"/>
                <w:color w:val="000000"/>
                <w:szCs w:val="18"/>
                <w:lang w:eastAsia="en-US"/>
              </w:rPr>
              <w:t xml:space="preserve">Over 37 years of experience in the transit industry. Started my transit career at NYC Transit. Have worked in a variety of positions: Bus Operator, Line instructor, Supervisor, Electronic Tech. on Rail-Cars. Currently the Manager of Safety Bus /Light Rail. </w:t>
            </w:r>
          </w:p>
          <w:p w14:paraId="5669C724" w14:textId="77777777" w:rsidR="00BF7B5B" w:rsidRDefault="00BF7B5B" w:rsidP="00D90906">
            <w:pPr>
              <w:rPr>
                <w:rFonts w:eastAsia="Times New Roman" w:cstheme="minorHAnsi"/>
                <w:color w:val="000000"/>
                <w:szCs w:val="18"/>
                <w:lang w:eastAsia="en-US"/>
              </w:rPr>
            </w:pPr>
          </w:p>
          <w:p w14:paraId="33099C20" w14:textId="77777777" w:rsidR="00BF7B5B" w:rsidRDefault="00BF7B5B" w:rsidP="00D90906">
            <w:r>
              <w:rPr>
                <w:rFonts w:eastAsia="Times New Roman" w:cstheme="minorHAnsi"/>
                <w:color w:val="000000"/>
                <w:szCs w:val="18"/>
                <w:lang w:eastAsia="en-US"/>
              </w:rPr>
              <w:t xml:space="preserve">Like to participate and play sports, basketball, baseball, tennis, and biking. Love the beach. Aspiring to be an amateur painter specializing in waterfront paintings.     </w:t>
            </w:r>
          </w:p>
          <w:sdt>
            <w:sdtPr>
              <w:id w:val="-13770298"/>
              <w:placeholder>
                <w:docPart w:val="530B9801BF3F4AC1A89553DD36CA7541"/>
              </w:placeholder>
              <w:temporary/>
              <w:showingPlcHdr/>
            </w:sdtPr>
            <w:sdtEndPr/>
            <w:sdtContent>
              <w:p w14:paraId="12B74E9F" w14:textId="77777777" w:rsidR="00BF7B5B" w:rsidRDefault="00BF7B5B" w:rsidP="00D90906">
                <w:pPr>
                  <w:pStyle w:val="Heading3"/>
                </w:pPr>
                <w:r>
                  <w:t>Contact</w:t>
                </w:r>
              </w:p>
            </w:sdtContent>
          </w:sdt>
          <w:sdt>
            <w:sdtPr>
              <w:id w:val="-617134489"/>
              <w:placeholder>
                <w:docPart w:val="F06592DD48884920AFDBA06342793505"/>
              </w:placeholder>
              <w:temporary/>
              <w:showingPlcHdr/>
            </w:sdtPr>
            <w:sdtEndPr/>
            <w:sdtContent>
              <w:p w14:paraId="1D4FD8D2" w14:textId="77777777" w:rsidR="00BF7B5B" w:rsidRDefault="00BF7B5B" w:rsidP="00D90906">
                <w:r>
                  <w:t>PHONE:</w:t>
                </w:r>
              </w:p>
            </w:sdtContent>
          </w:sdt>
          <w:p w14:paraId="1B3DA677" w14:textId="77777777" w:rsidR="00BF7B5B" w:rsidRDefault="00BF7B5B" w:rsidP="00D90906">
            <w:r>
              <w:t>(404) 848-3901</w:t>
            </w:r>
          </w:p>
          <w:p w14:paraId="2727E339" w14:textId="77777777" w:rsidR="00BF7B5B" w:rsidRDefault="00BF7B5B" w:rsidP="00D90906"/>
          <w:p w14:paraId="4044B9D4" w14:textId="77777777" w:rsidR="00BF7B5B" w:rsidRDefault="00BF7B5B" w:rsidP="00D90906">
            <w:r>
              <w:t>CELL PHONE:</w:t>
            </w:r>
          </w:p>
          <w:p w14:paraId="2799D5BB" w14:textId="77777777" w:rsidR="00BF7B5B" w:rsidRDefault="00BF7B5B" w:rsidP="00D90906">
            <w:r>
              <w:t>(404) 427-9267</w:t>
            </w:r>
          </w:p>
          <w:p w14:paraId="53A926FF" w14:textId="77777777" w:rsidR="00BF7B5B" w:rsidRDefault="00BF7B5B" w:rsidP="00D90906"/>
          <w:sdt>
            <w:sdtPr>
              <w:id w:val="834351575"/>
              <w:placeholder>
                <w:docPart w:val="4C4953BFB6754E1995D32E879ABF590C"/>
              </w:placeholder>
              <w:temporary/>
              <w:showingPlcHdr/>
            </w:sdtPr>
            <w:sdtEndPr/>
            <w:sdtContent>
              <w:p w14:paraId="1B49EA18" w14:textId="77777777" w:rsidR="00BF7B5B" w:rsidRDefault="00BF7B5B" w:rsidP="00D90906">
                <w:r>
                  <w:t>EMAIL:</w:t>
                </w:r>
              </w:p>
            </w:sdtContent>
          </w:sdt>
          <w:p w14:paraId="7DA64BF1" w14:textId="77777777" w:rsidR="00BF7B5B" w:rsidRDefault="00BF7B5B" w:rsidP="00D90906">
            <w:r>
              <w:rPr>
                <w:rStyle w:val="Hyperlink"/>
                <w:color w:val="548AB7" w:themeColor="accent1" w:themeShade="BF"/>
              </w:rPr>
              <w:t>chboone@itsmarta.com</w:t>
            </w:r>
          </w:p>
        </w:tc>
        <w:tc>
          <w:tcPr>
            <w:tcW w:w="720" w:type="dxa"/>
            <w:tcMar>
              <w:top w:w="0" w:type="dxa"/>
              <w:left w:w="115" w:type="dxa"/>
              <w:bottom w:w="0" w:type="dxa"/>
              <w:right w:w="115" w:type="dxa"/>
            </w:tcMar>
          </w:tcPr>
          <w:p w14:paraId="6FBC69B7" w14:textId="77777777" w:rsidR="00BF7B5B" w:rsidRDefault="00BF7B5B" w:rsidP="00D90906">
            <w:pPr>
              <w:tabs>
                <w:tab w:val="left" w:pos="990"/>
              </w:tabs>
            </w:pPr>
          </w:p>
        </w:tc>
        <w:tc>
          <w:tcPr>
            <w:tcW w:w="6470" w:type="dxa"/>
            <w:tcMar>
              <w:top w:w="0" w:type="dxa"/>
              <w:left w:w="115" w:type="dxa"/>
              <w:bottom w:w="0" w:type="dxa"/>
              <w:right w:w="115" w:type="dxa"/>
            </w:tcMar>
          </w:tcPr>
          <w:p w14:paraId="2A30736A" w14:textId="77777777" w:rsidR="00BF7B5B" w:rsidRDefault="00BF7B5B" w:rsidP="00D90906">
            <w:pPr>
              <w:pStyle w:val="Heading2"/>
            </w:pPr>
            <w:r>
              <w:t>department</w:t>
            </w:r>
          </w:p>
          <w:p w14:paraId="1FC86C92" w14:textId="77777777" w:rsidR="00BF7B5B" w:rsidRDefault="00BF7B5B" w:rsidP="00D90906">
            <w:pPr>
              <w:pStyle w:val="Heading4"/>
            </w:pPr>
            <w:r>
              <w:t>Department of Safety and Quality Assurance</w:t>
            </w:r>
          </w:p>
          <w:p w14:paraId="66F9E651" w14:textId="77777777" w:rsidR="00BF7B5B" w:rsidRDefault="00BF7B5B" w:rsidP="00D90906">
            <w:pPr>
              <w:pStyle w:val="Heading2"/>
            </w:pPr>
            <w:r>
              <w:t>position description</w:t>
            </w:r>
          </w:p>
          <w:p w14:paraId="1C05A3FE" w14:textId="77777777" w:rsidR="00BF7B5B" w:rsidRDefault="00BF7B5B" w:rsidP="00D90906">
            <w:r>
              <w:rPr>
                <w:rFonts w:eastAsia="Times New Roman" w:cstheme="minorHAnsi"/>
                <w:b/>
                <w:color w:val="000000"/>
                <w:szCs w:val="18"/>
                <w:lang w:eastAsia="en-US"/>
              </w:rPr>
              <w:t>Responsible for safety oversight for Bus/Light Rail. Responsible to review policies and procedures to ensure safety conditions are at maximum efficiency. Responsible for accident investigation for all bus and light-rail incidents</w:t>
            </w:r>
            <w:r>
              <w:rPr>
                <w:rFonts w:eastAsia="Times New Roman" w:cs="Calibri"/>
                <w:b/>
                <w:color w:val="000000"/>
                <w:szCs w:val="18"/>
                <w:lang w:eastAsia="en-US"/>
              </w:rPr>
              <w:t>.</w:t>
            </w:r>
          </w:p>
          <w:p w14:paraId="1F7116B3" w14:textId="77777777" w:rsidR="00BF7B5B" w:rsidRDefault="00BF7B5B" w:rsidP="00D90906">
            <w:pPr>
              <w:rPr>
                <w:b/>
              </w:rPr>
            </w:pPr>
          </w:p>
          <w:p w14:paraId="5080992F"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708176D7" w14:textId="77777777" w:rsidR="00BF7B5B" w:rsidRDefault="00BF7B5B" w:rsidP="00D90906">
            <w:pPr>
              <w:rPr>
                <w:rFonts w:eastAsia="Times New Roman" w:cstheme="minorHAnsi"/>
                <w:b/>
                <w:color w:val="000000"/>
                <w:szCs w:val="18"/>
                <w:lang w:eastAsia="en-US"/>
              </w:rPr>
            </w:pPr>
            <w:r>
              <w:rPr>
                <w:rFonts w:eastAsia="Times New Roman" w:cstheme="minorHAnsi"/>
                <w:b/>
                <w:color w:val="000000"/>
                <w:szCs w:val="18"/>
                <w:lang w:eastAsia="en-US"/>
              </w:rPr>
              <w:t>Efforts to reduce and mitigate bus collisions. Implementing an effective line instructor program.</w:t>
            </w:r>
          </w:p>
          <w:p w14:paraId="31B8FCFC" w14:textId="77777777" w:rsidR="00BF7B5B" w:rsidRDefault="00BF7B5B" w:rsidP="00D90906">
            <w:pPr>
              <w:rPr>
                <w:rFonts w:eastAsia="Times New Roman" w:cstheme="minorHAnsi"/>
                <w:b/>
                <w:color w:val="000000"/>
                <w:szCs w:val="18"/>
                <w:lang w:eastAsia="en-US"/>
              </w:rPr>
            </w:pPr>
          </w:p>
          <w:p w14:paraId="20CE1229" w14:textId="77777777" w:rsidR="00BF7B5B" w:rsidRDefault="00BF7B5B" w:rsidP="00D90906">
            <w:pPr>
              <w:rPr>
                <w:b/>
              </w:rPr>
            </w:pPr>
            <w:r>
              <w:rPr>
                <w:b/>
              </w:rPr>
              <w:t>Business project will focus on analysis of bus collision incidents using data driven tools in developing and building a safety-first culture. Looking to develop suggestions to improve mitigation strategy, development of a point system for collisions, develop suggestions on how to get service restored quickly in the event of a collision. Many of our collisions have little to no property damage and cause extensive service delays. Additionally, would like to provide insight and suggestions to mitigate the current process for investigation and response.</w:t>
            </w:r>
          </w:p>
          <w:p w14:paraId="1C9B74BB" w14:textId="77777777" w:rsidR="00BF7B5B" w:rsidRDefault="00BF7B5B" w:rsidP="00D90906">
            <w:pPr>
              <w:rPr>
                <w:rFonts w:cstheme="minorHAnsi"/>
                <w:b/>
              </w:rPr>
            </w:pPr>
          </w:p>
        </w:tc>
        <w:bookmarkEnd w:id="2"/>
      </w:tr>
    </w:tbl>
    <w:p w14:paraId="4CB943AD" w14:textId="77777777" w:rsidR="00BF7B5B" w:rsidRDefault="00BF7B5B" w:rsidP="00BF7B5B"/>
    <w:tbl>
      <w:tblPr>
        <w:tblW w:w="0" w:type="auto"/>
        <w:tblLayout w:type="fixed"/>
        <w:tblLook w:val="04A0" w:firstRow="1" w:lastRow="0" w:firstColumn="1" w:lastColumn="0" w:noHBand="0" w:noVBand="1"/>
      </w:tblPr>
      <w:tblGrid>
        <w:gridCol w:w="3600"/>
        <w:gridCol w:w="720"/>
        <w:gridCol w:w="6470"/>
      </w:tblGrid>
      <w:tr w:rsidR="00BF7B5B" w14:paraId="0BB2B6A4" w14:textId="77777777" w:rsidTr="00D90906">
        <w:trPr>
          <w:trHeight w:val="4410"/>
        </w:trPr>
        <w:tc>
          <w:tcPr>
            <w:tcW w:w="3600" w:type="dxa"/>
            <w:vAlign w:val="bottom"/>
            <w:hideMark/>
          </w:tcPr>
          <w:p w14:paraId="7A662121" w14:textId="77777777" w:rsidR="00BF7B5B" w:rsidRDefault="00BF7B5B" w:rsidP="00D90906">
            <w:pPr>
              <w:tabs>
                <w:tab w:val="left" w:pos="990"/>
              </w:tabs>
              <w:jc w:val="center"/>
            </w:pPr>
            <w:bookmarkStart w:id="3" w:name="_Hlk2936433"/>
            <w:r>
              <w:rPr>
                <w:noProof/>
              </w:rPr>
              <w:lastRenderedPageBreak/>
              <w:drawing>
                <wp:inline distT="0" distB="0" distL="0" distR="0" wp14:anchorId="5C9C1551" wp14:editId="6AEAB351">
                  <wp:extent cx="2148840" cy="161163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8840" cy="1611630"/>
                          </a:xfrm>
                          <a:prstGeom prst="rect">
                            <a:avLst/>
                          </a:prstGeom>
                          <a:noFill/>
                          <a:ln>
                            <a:noFill/>
                          </a:ln>
                        </pic:spPr>
                      </pic:pic>
                    </a:graphicData>
                  </a:graphic>
                </wp:inline>
              </w:drawing>
            </w:r>
          </w:p>
        </w:tc>
        <w:tc>
          <w:tcPr>
            <w:tcW w:w="720" w:type="dxa"/>
          </w:tcPr>
          <w:p w14:paraId="3B11F4A9" w14:textId="77777777" w:rsidR="00BF7B5B" w:rsidRDefault="00BF7B5B" w:rsidP="00D90906">
            <w:pPr>
              <w:tabs>
                <w:tab w:val="left" w:pos="990"/>
              </w:tabs>
            </w:pPr>
          </w:p>
        </w:tc>
        <w:tc>
          <w:tcPr>
            <w:tcW w:w="6470" w:type="dxa"/>
            <w:vAlign w:val="bottom"/>
            <w:hideMark/>
          </w:tcPr>
          <w:p w14:paraId="3AE3D308" w14:textId="77777777" w:rsidR="00BF7B5B" w:rsidRDefault="00BF7B5B" w:rsidP="00D90906">
            <w:pPr>
              <w:pStyle w:val="Title"/>
              <w:rPr>
                <w:sz w:val="72"/>
                <w:szCs w:val="72"/>
              </w:rPr>
            </w:pPr>
            <w:r>
              <w:rPr>
                <w:sz w:val="72"/>
                <w:szCs w:val="72"/>
              </w:rPr>
              <w:t>Ann Marie Boyd</w:t>
            </w:r>
          </w:p>
          <w:p w14:paraId="5123B95D" w14:textId="77777777" w:rsidR="00BF7B5B" w:rsidRDefault="00BF7B5B" w:rsidP="00D90906">
            <w:pPr>
              <w:rPr>
                <w:b/>
                <w:sz w:val="40"/>
                <w:szCs w:val="40"/>
              </w:rPr>
            </w:pPr>
            <w:r>
              <w:rPr>
                <w:b/>
                <w:sz w:val="40"/>
                <w:szCs w:val="40"/>
              </w:rPr>
              <w:t>Metropolitan Atlanta Rapid Transit Authority</w:t>
            </w:r>
          </w:p>
          <w:p w14:paraId="628B0E5B" w14:textId="77777777" w:rsidR="00BF7B5B" w:rsidRDefault="00BF7B5B" w:rsidP="00D90906">
            <w:pPr>
              <w:pStyle w:val="Title"/>
              <w:rPr>
                <w:sz w:val="36"/>
                <w:szCs w:val="36"/>
              </w:rPr>
            </w:pPr>
            <w:r>
              <w:rPr>
                <w:sz w:val="36"/>
                <w:szCs w:val="36"/>
              </w:rPr>
              <w:t>performance analyst, capm</w:t>
            </w:r>
          </w:p>
        </w:tc>
      </w:tr>
      <w:tr w:rsidR="00BF7B5B" w14:paraId="3C513C83" w14:textId="77777777" w:rsidTr="00D90906">
        <w:trPr>
          <w:trHeight w:val="6174"/>
        </w:trPr>
        <w:tc>
          <w:tcPr>
            <w:tcW w:w="3600" w:type="dxa"/>
            <w:tcMar>
              <w:top w:w="0" w:type="dxa"/>
              <w:left w:w="115" w:type="dxa"/>
              <w:bottom w:w="0" w:type="dxa"/>
              <w:right w:w="115" w:type="dxa"/>
            </w:tcMar>
          </w:tcPr>
          <w:p w14:paraId="62157589" w14:textId="77777777" w:rsidR="00BF7B5B" w:rsidRDefault="00CA2BF4" w:rsidP="00D90906">
            <w:pPr>
              <w:pStyle w:val="Heading3"/>
            </w:pPr>
            <w:sdt>
              <w:sdtPr>
                <w:id w:val="-152605419"/>
                <w:placeholder>
                  <w:docPart w:val="8AEBF066C6174A0E9EEF4CAF1B8F2ACF"/>
                </w:placeholder>
                <w:temporary/>
                <w:showingPlcHdr/>
              </w:sdtPr>
              <w:sdtEndPr/>
              <w:sdtContent>
                <w:r w:rsidR="00BF7B5B">
                  <w:t>Profile</w:t>
                </w:r>
              </w:sdtContent>
            </w:sdt>
            <w:sdt>
              <w:sdtPr>
                <w:id w:val="1005554913"/>
                <w:placeholder>
                  <w:docPart w:val="A835517EF5B84999A99BE0986D8C2285"/>
                </w:placeholder>
                <w:temporary/>
                <w:showingPlcHdr/>
              </w:sdtPr>
              <w:sdtEndPr/>
              <w:sdtContent>
                <w:r w:rsidR="00BF7B5B">
                  <w:t>Profile</w:t>
                </w:r>
              </w:sdtContent>
            </w:sdt>
          </w:p>
          <w:p w14:paraId="6C4AFF4E" w14:textId="77777777" w:rsidR="00BF7B5B" w:rsidRDefault="00BF7B5B" w:rsidP="00D90906">
            <w:pPr>
              <w:rPr>
                <w:sz w:val="17"/>
                <w:szCs w:val="17"/>
              </w:rPr>
            </w:pPr>
            <w:r>
              <w:rPr>
                <w:sz w:val="17"/>
                <w:szCs w:val="17"/>
              </w:rPr>
              <w:t>Ms. Ann Marie Boyd joined the MARTA team in 1998 after devoting ten years to the New York City Transit Authority.   Ms. Boyd started her work in transit research as a transit research specialist and has advanced to a performance analyst.  She is a certified project manager and is involved in managing various projects and collaborating with various departments to streamline processes, identify gaps within the system, and aid in maintaining a fiscal sound organization.  During her latest accomplishment, Ms. Boyd led efforts and assisted with the development of MARTA's 5-Year Strategic Framework.  She also spearheaded the taskforce for the Authority-wide Bus On-Time Performance efforts.  Ms. Boyd is also known for contributing to saving MARTA approximately $2.25 million dollars by identifying a new process for service enhancement.</w:t>
            </w:r>
          </w:p>
          <w:p w14:paraId="14313AD1" w14:textId="77777777" w:rsidR="00BF7B5B" w:rsidRDefault="00BF7B5B" w:rsidP="00D90906">
            <w:pPr>
              <w:rPr>
                <w:sz w:val="17"/>
                <w:szCs w:val="17"/>
              </w:rPr>
            </w:pPr>
            <w:r>
              <w:rPr>
                <w:sz w:val="17"/>
                <w:szCs w:val="17"/>
              </w:rPr>
              <w:t xml:space="preserve"> </w:t>
            </w:r>
          </w:p>
          <w:p w14:paraId="3FAA118F" w14:textId="77777777" w:rsidR="00BF7B5B" w:rsidRDefault="00BF7B5B" w:rsidP="00D90906">
            <w:r>
              <w:rPr>
                <w:sz w:val="17"/>
                <w:szCs w:val="17"/>
              </w:rPr>
              <w:t>Outside of MARTA, Ms. Boyd is a tennis enthusiast and plays competitively with the Atlanta Lawn and Tennis Association.  She also enjoys spending time with her husband, daughters and grandson.</w:t>
            </w:r>
          </w:p>
          <w:sdt>
            <w:sdtPr>
              <w:id w:val="347452974"/>
              <w:placeholder>
                <w:docPart w:val="03EEFE3CE49A43C3B95C9A88ADD0C1DA"/>
              </w:placeholder>
              <w:temporary/>
              <w:showingPlcHdr/>
            </w:sdtPr>
            <w:sdtEndPr/>
            <w:sdtContent>
              <w:p w14:paraId="7A70662D" w14:textId="77777777" w:rsidR="00BF7B5B" w:rsidRDefault="00BF7B5B" w:rsidP="00D90906">
                <w:pPr>
                  <w:pStyle w:val="Heading3"/>
                </w:pPr>
                <w:r>
                  <w:t>Contact</w:t>
                </w:r>
              </w:p>
            </w:sdtContent>
          </w:sdt>
          <w:sdt>
            <w:sdtPr>
              <w:id w:val="1566915138"/>
              <w:placeholder>
                <w:docPart w:val="13B64C3C78194B43B1AE5E8EF112A30B"/>
              </w:placeholder>
              <w:temporary/>
              <w:showingPlcHdr/>
            </w:sdtPr>
            <w:sdtEndPr/>
            <w:sdtContent>
              <w:p w14:paraId="450CB446" w14:textId="77777777" w:rsidR="00BF7B5B" w:rsidRDefault="00BF7B5B" w:rsidP="00D90906">
                <w:r>
                  <w:t>PHONE:</w:t>
                </w:r>
              </w:p>
            </w:sdtContent>
          </w:sdt>
          <w:p w14:paraId="136CB8E0" w14:textId="77777777" w:rsidR="00BF7B5B" w:rsidRDefault="00BF7B5B" w:rsidP="00D90906">
            <w:r>
              <w:t>(404) 848-5156</w:t>
            </w:r>
          </w:p>
          <w:p w14:paraId="4CFD1BE0" w14:textId="77777777" w:rsidR="00BF7B5B" w:rsidRDefault="00BF7B5B" w:rsidP="00D90906"/>
          <w:p w14:paraId="25234A8D" w14:textId="77777777" w:rsidR="00BF7B5B" w:rsidRDefault="00BF7B5B" w:rsidP="00D90906">
            <w:r>
              <w:t>CELL PHONE</w:t>
            </w:r>
          </w:p>
          <w:p w14:paraId="55EFC575" w14:textId="77777777" w:rsidR="00BF7B5B" w:rsidRDefault="00BF7B5B" w:rsidP="00D90906">
            <w:r>
              <w:t>(770) 331-3703</w:t>
            </w:r>
          </w:p>
          <w:p w14:paraId="6A770938" w14:textId="77777777" w:rsidR="00BF7B5B" w:rsidRDefault="00BF7B5B" w:rsidP="00D90906"/>
          <w:sdt>
            <w:sdtPr>
              <w:id w:val="1176388953"/>
              <w:placeholder>
                <w:docPart w:val="9D14801B93944B67AD2857038612AEBE"/>
              </w:placeholder>
              <w:temporary/>
              <w:showingPlcHdr/>
            </w:sdtPr>
            <w:sdtEndPr/>
            <w:sdtContent>
              <w:p w14:paraId="73A9A2E0" w14:textId="77777777" w:rsidR="00BF7B5B" w:rsidRDefault="00BF7B5B" w:rsidP="00D90906">
                <w:r>
                  <w:t>EMAIL:</w:t>
                </w:r>
              </w:p>
            </w:sdtContent>
          </w:sdt>
          <w:p w14:paraId="4DDA5D0A" w14:textId="77777777" w:rsidR="00BF7B5B" w:rsidRDefault="00CA2BF4" w:rsidP="00D90906">
            <w:hyperlink r:id="rId34" w:history="1">
              <w:r w:rsidR="00BF7B5B">
                <w:rPr>
                  <w:rStyle w:val="Hyperlink"/>
                  <w:color w:val="548AB7" w:themeColor="accent1" w:themeShade="BF"/>
                </w:rPr>
                <w:t>amboyd@itsmarta.com</w:t>
              </w:r>
            </w:hyperlink>
          </w:p>
        </w:tc>
        <w:tc>
          <w:tcPr>
            <w:tcW w:w="720" w:type="dxa"/>
            <w:tcMar>
              <w:top w:w="0" w:type="dxa"/>
              <w:left w:w="115" w:type="dxa"/>
              <w:bottom w:w="0" w:type="dxa"/>
              <w:right w:w="115" w:type="dxa"/>
            </w:tcMar>
          </w:tcPr>
          <w:p w14:paraId="4D30379A" w14:textId="77777777" w:rsidR="00BF7B5B" w:rsidRDefault="00BF7B5B" w:rsidP="00D90906">
            <w:pPr>
              <w:tabs>
                <w:tab w:val="left" w:pos="990"/>
              </w:tabs>
            </w:pPr>
          </w:p>
        </w:tc>
        <w:tc>
          <w:tcPr>
            <w:tcW w:w="6470" w:type="dxa"/>
            <w:tcMar>
              <w:top w:w="0" w:type="dxa"/>
              <w:left w:w="115" w:type="dxa"/>
              <w:bottom w:w="0" w:type="dxa"/>
              <w:right w:w="115" w:type="dxa"/>
            </w:tcMar>
          </w:tcPr>
          <w:p w14:paraId="4DD1E929" w14:textId="77777777" w:rsidR="00BF7B5B" w:rsidRDefault="00BF7B5B" w:rsidP="00D90906">
            <w:pPr>
              <w:pStyle w:val="Heading2"/>
            </w:pPr>
            <w:r>
              <w:t>department</w:t>
            </w:r>
          </w:p>
          <w:p w14:paraId="08EA980C" w14:textId="77777777" w:rsidR="00BF7B5B" w:rsidRDefault="00BF7B5B" w:rsidP="00D90906">
            <w:pPr>
              <w:pStyle w:val="Heading4"/>
              <w:rPr>
                <w:sz w:val="17"/>
                <w:szCs w:val="17"/>
              </w:rPr>
            </w:pPr>
            <w:r>
              <w:rPr>
                <w:rFonts w:cstheme="minorHAnsi"/>
                <w:sz w:val="17"/>
                <w:szCs w:val="17"/>
              </w:rPr>
              <w:t>The Office of Transit Research and Analysis</w:t>
            </w:r>
          </w:p>
          <w:p w14:paraId="2AD7C925" w14:textId="77777777" w:rsidR="00BF7B5B" w:rsidRDefault="00BF7B5B" w:rsidP="00D90906">
            <w:pPr>
              <w:pStyle w:val="Heading2"/>
            </w:pPr>
            <w:r>
              <w:t>position description</w:t>
            </w:r>
          </w:p>
          <w:p w14:paraId="334C608A" w14:textId="77777777" w:rsidR="00BF7B5B" w:rsidRDefault="00BF7B5B" w:rsidP="00D90906">
            <w:pPr>
              <w:tabs>
                <w:tab w:val="left" w:pos="5820"/>
              </w:tabs>
              <w:rPr>
                <w:rFonts w:cstheme="minorHAnsi"/>
                <w:b/>
                <w:sz w:val="17"/>
                <w:szCs w:val="17"/>
              </w:rPr>
            </w:pPr>
            <w:r>
              <w:rPr>
                <w:rFonts w:cstheme="minorHAnsi"/>
                <w:b/>
                <w:sz w:val="17"/>
                <w:szCs w:val="17"/>
              </w:rPr>
              <w:t>I am a certified project manager involved in managing projects and collaborating with departments to streamline processes, identify gaps within the system, and aid in maintaining a fiscally sound organization.</w:t>
            </w:r>
          </w:p>
          <w:p w14:paraId="14206EA5" w14:textId="77777777" w:rsidR="00BF7B5B" w:rsidRDefault="00BF7B5B" w:rsidP="00D90906">
            <w:pPr>
              <w:tabs>
                <w:tab w:val="left" w:pos="5820"/>
              </w:tabs>
              <w:rPr>
                <w:b/>
              </w:rPr>
            </w:pPr>
            <w:r>
              <w:rPr>
                <w:rFonts w:cstheme="minorHAnsi"/>
                <w:b/>
                <w:sz w:val="17"/>
                <w:szCs w:val="17"/>
              </w:rPr>
              <w:t>Some of my core responsibilities include managing large databases, calculating the actual revenue hours and miles MARTA vehicles travel within their service area, and analyzing data for forecasting ridership and passenger revenue.  These reports are federally mandated and pertinent in obtaining funding for continued operations</w:t>
            </w:r>
            <w:r>
              <w:rPr>
                <w:b/>
              </w:rPr>
              <w:t>.</w:t>
            </w:r>
          </w:p>
          <w:p w14:paraId="3B41619F" w14:textId="77777777" w:rsidR="00BF7B5B" w:rsidRDefault="00BF7B5B" w:rsidP="00D90906">
            <w:pPr>
              <w:rPr>
                <w:b/>
              </w:rPr>
            </w:pPr>
          </w:p>
          <w:p w14:paraId="564AD4A5"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0FCCAD83" w14:textId="77777777" w:rsidR="00BF7B5B" w:rsidRDefault="00BF7B5B" w:rsidP="00D90906">
            <w:pPr>
              <w:pStyle w:val="Heading4"/>
              <w:jc w:val="both"/>
              <w:rPr>
                <w:rFonts w:cstheme="minorHAnsi"/>
                <w:sz w:val="17"/>
                <w:szCs w:val="17"/>
              </w:rPr>
            </w:pPr>
            <w:r>
              <w:rPr>
                <w:rFonts w:cstheme="minorHAnsi"/>
                <w:sz w:val="17"/>
                <w:szCs w:val="17"/>
              </w:rPr>
              <w:t xml:space="preserve">Declines in transit ridership across the nation have sparked discussions on factors associated with these declines.  There are common themes associated with this decline.  An agency related business challenge we that sparks my interest is the impact of transit usage with modern ride sharing options.  Studies reveal that riders use less bus and rail transit because of Uber and Lyft.   Ride pooling or shared ride hailing service can provide even cheaper services by carrying more passengers.   This comes close to being most competitive with transit and close to point to point service.  </w:t>
            </w:r>
          </w:p>
          <w:p w14:paraId="3A293FD3" w14:textId="77777777" w:rsidR="00BF7B5B" w:rsidRDefault="00BF7B5B" w:rsidP="00D90906">
            <w:pPr>
              <w:jc w:val="both"/>
              <w:rPr>
                <w:rFonts w:cstheme="minorHAnsi"/>
                <w:b/>
                <w:sz w:val="17"/>
                <w:szCs w:val="17"/>
              </w:rPr>
            </w:pPr>
          </w:p>
          <w:p w14:paraId="5B825532" w14:textId="77777777" w:rsidR="00BF7B5B" w:rsidRDefault="00BF7B5B" w:rsidP="00D90906">
            <w:pPr>
              <w:jc w:val="both"/>
              <w:rPr>
                <w:rFonts w:cstheme="minorHAnsi"/>
                <w:b/>
                <w:sz w:val="17"/>
                <w:szCs w:val="17"/>
              </w:rPr>
            </w:pPr>
            <w:r>
              <w:rPr>
                <w:rFonts w:cstheme="minorHAnsi"/>
                <w:b/>
                <w:sz w:val="17"/>
                <w:szCs w:val="17"/>
              </w:rPr>
              <w:t>The MARTA business model needs to be reinvented to save the "traditional" transit system.  Research has shown that ridership has decreased roughly two percent per year on average concurrently with a decline in revenue and funding.  Research efforts should include, but not be limited to:  Non-Riders, Former Riders, Micro-Transit Pilot Projects using NTD and census data, and Transit Network Companies.</w:t>
            </w:r>
          </w:p>
          <w:p w14:paraId="320B4D4F" w14:textId="77777777" w:rsidR="00BF7B5B" w:rsidRDefault="00BF7B5B" w:rsidP="00D90906">
            <w:pPr>
              <w:jc w:val="both"/>
              <w:rPr>
                <w:rFonts w:cstheme="minorHAnsi"/>
                <w:b/>
                <w:sz w:val="17"/>
                <w:szCs w:val="17"/>
              </w:rPr>
            </w:pPr>
          </w:p>
          <w:p w14:paraId="76A1A9FC" w14:textId="77777777" w:rsidR="00BF7B5B" w:rsidRDefault="00BF7B5B" w:rsidP="00D90906">
            <w:pPr>
              <w:jc w:val="both"/>
              <w:rPr>
                <w:rFonts w:cstheme="minorHAnsi"/>
                <w:b/>
                <w:sz w:val="17"/>
                <w:szCs w:val="17"/>
              </w:rPr>
            </w:pPr>
            <w:r>
              <w:rPr>
                <w:rFonts w:cstheme="minorHAnsi"/>
                <w:b/>
                <w:sz w:val="17"/>
                <w:szCs w:val="17"/>
              </w:rPr>
              <w:t xml:space="preserve">An idea is for MARTA to introduce their own ride-sharing pool focusing on passengers who lack sufficient public transportation options either to their work or homes.  It could serve customers between two connect points in a specific region and operate routes on schedules or on request. Major cities that are currently utilizing this model is Washington DC, and San Francisco, </w:t>
            </w:r>
            <w:proofErr w:type="spellStart"/>
            <w:r>
              <w:rPr>
                <w:rFonts w:cstheme="minorHAnsi"/>
                <w:b/>
                <w:sz w:val="17"/>
                <w:szCs w:val="17"/>
              </w:rPr>
              <w:t>Bridj</w:t>
            </w:r>
            <w:proofErr w:type="spellEnd"/>
            <w:r>
              <w:rPr>
                <w:rFonts w:cstheme="minorHAnsi"/>
                <w:b/>
                <w:sz w:val="17"/>
                <w:szCs w:val="17"/>
              </w:rPr>
              <w:t xml:space="preserve"> and Chariot respectively.  </w:t>
            </w:r>
          </w:p>
          <w:p w14:paraId="33032408" w14:textId="77777777" w:rsidR="00BF7B5B" w:rsidRDefault="00BF7B5B" w:rsidP="00D90906">
            <w:pPr>
              <w:rPr>
                <w:rFonts w:cstheme="minorHAnsi"/>
                <w:b/>
                <w:sz w:val="17"/>
                <w:szCs w:val="17"/>
              </w:rPr>
            </w:pPr>
          </w:p>
          <w:p w14:paraId="1A8A0792" w14:textId="77777777" w:rsidR="00BF7B5B" w:rsidRDefault="00BF7B5B" w:rsidP="00D90906">
            <w:pPr>
              <w:rPr>
                <w:b/>
                <w:color w:val="FFFFFF" w:themeColor="background1"/>
              </w:rPr>
            </w:pPr>
            <w:r>
              <w:rPr>
                <w:rFonts w:cstheme="minorHAnsi"/>
                <w:b/>
                <w:sz w:val="17"/>
                <w:szCs w:val="17"/>
              </w:rPr>
              <w:t>I would contact these agencies and interview members who played an intricate part in the program development.  I will be looking to validate and support what other agencies are doing and recommend how MARTA can become more competitive and offer accessibility to our ridership.</w:t>
            </w:r>
          </w:p>
        </w:tc>
        <w:bookmarkEnd w:id="3"/>
      </w:tr>
    </w:tbl>
    <w:p w14:paraId="138B4A94" w14:textId="77777777" w:rsidR="00BF7B5B" w:rsidRDefault="00BF7B5B" w:rsidP="00BF7B5B">
      <w:pPr>
        <w:tabs>
          <w:tab w:val="left" w:pos="990"/>
        </w:tabs>
      </w:pPr>
    </w:p>
    <w:tbl>
      <w:tblPr>
        <w:tblW w:w="0" w:type="auto"/>
        <w:tblLayout w:type="fixed"/>
        <w:tblLook w:val="04A0" w:firstRow="1" w:lastRow="0" w:firstColumn="1" w:lastColumn="0" w:noHBand="0" w:noVBand="1"/>
      </w:tblPr>
      <w:tblGrid>
        <w:gridCol w:w="3600"/>
        <w:gridCol w:w="720"/>
        <w:gridCol w:w="6470"/>
      </w:tblGrid>
      <w:tr w:rsidR="00BF7B5B" w14:paraId="3403E87A" w14:textId="77777777" w:rsidTr="00D90906">
        <w:trPr>
          <w:trHeight w:val="4410"/>
        </w:trPr>
        <w:tc>
          <w:tcPr>
            <w:tcW w:w="3600" w:type="dxa"/>
            <w:vAlign w:val="bottom"/>
            <w:hideMark/>
          </w:tcPr>
          <w:p w14:paraId="61B8D333" w14:textId="77777777" w:rsidR="00BF7B5B" w:rsidRDefault="00BF7B5B" w:rsidP="00D90906">
            <w:pPr>
              <w:tabs>
                <w:tab w:val="left" w:pos="990"/>
              </w:tabs>
              <w:jc w:val="center"/>
            </w:pPr>
            <w:bookmarkStart w:id="4" w:name="_Hlk2936463"/>
            <w:r>
              <w:rPr>
                <w:noProof/>
              </w:rPr>
              <w:lastRenderedPageBreak/>
              <w:drawing>
                <wp:inline distT="0" distB="0" distL="0" distR="0" wp14:anchorId="48EE2409" wp14:editId="72E93F9D">
                  <wp:extent cx="2148840" cy="21488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c>
          <w:tcPr>
            <w:tcW w:w="720" w:type="dxa"/>
          </w:tcPr>
          <w:p w14:paraId="0A8B37A7" w14:textId="77777777" w:rsidR="00BF7B5B" w:rsidRDefault="00BF7B5B" w:rsidP="00D90906">
            <w:pPr>
              <w:tabs>
                <w:tab w:val="left" w:pos="990"/>
              </w:tabs>
            </w:pPr>
          </w:p>
        </w:tc>
        <w:tc>
          <w:tcPr>
            <w:tcW w:w="6470" w:type="dxa"/>
            <w:vAlign w:val="bottom"/>
            <w:hideMark/>
          </w:tcPr>
          <w:p w14:paraId="19E2B944" w14:textId="77777777" w:rsidR="00BF7B5B" w:rsidRDefault="00BF7B5B" w:rsidP="00D90906">
            <w:pPr>
              <w:pStyle w:val="Title"/>
              <w:rPr>
                <w:sz w:val="72"/>
                <w:szCs w:val="72"/>
              </w:rPr>
            </w:pPr>
            <w:r>
              <w:rPr>
                <w:sz w:val="72"/>
                <w:szCs w:val="72"/>
              </w:rPr>
              <w:t>stanley lacey</w:t>
            </w:r>
          </w:p>
          <w:p w14:paraId="29EA3701" w14:textId="77777777" w:rsidR="00BF7B5B" w:rsidRDefault="00BF7B5B" w:rsidP="00D90906">
            <w:pPr>
              <w:rPr>
                <w:b/>
                <w:sz w:val="40"/>
                <w:szCs w:val="40"/>
              </w:rPr>
            </w:pPr>
            <w:r>
              <w:rPr>
                <w:b/>
                <w:sz w:val="40"/>
                <w:szCs w:val="40"/>
              </w:rPr>
              <w:t>Metropolitan Atlanta Rapid Transit Authority</w:t>
            </w:r>
          </w:p>
          <w:p w14:paraId="194CD7EA" w14:textId="77777777" w:rsidR="00BF7B5B" w:rsidRDefault="00BF7B5B" w:rsidP="00D90906">
            <w:pPr>
              <w:pStyle w:val="Title"/>
              <w:rPr>
                <w:sz w:val="36"/>
                <w:szCs w:val="36"/>
              </w:rPr>
            </w:pPr>
            <w:r>
              <w:rPr>
                <w:sz w:val="36"/>
                <w:szCs w:val="36"/>
              </w:rPr>
              <w:t>Superintendent</w:t>
            </w:r>
          </w:p>
        </w:tc>
      </w:tr>
      <w:tr w:rsidR="00BF7B5B" w14:paraId="039AB2DF" w14:textId="77777777" w:rsidTr="00D90906">
        <w:trPr>
          <w:trHeight w:val="7434"/>
        </w:trPr>
        <w:tc>
          <w:tcPr>
            <w:tcW w:w="3600" w:type="dxa"/>
            <w:tcMar>
              <w:top w:w="0" w:type="dxa"/>
              <w:left w:w="115" w:type="dxa"/>
              <w:bottom w:w="0" w:type="dxa"/>
              <w:right w:w="115" w:type="dxa"/>
            </w:tcMar>
          </w:tcPr>
          <w:sdt>
            <w:sdtPr>
              <w:id w:val="-2084139459"/>
              <w:placeholder>
                <w:docPart w:val="D4C34F06F22D403D8E2A5A35ADB0E6A8"/>
              </w:placeholder>
              <w:temporary/>
              <w:showingPlcHdr/>
            </w:sdtPr>
            <w:sdtEndPr/>
            <w:sdtContent>
              <w:p w14:paraId="14FA5A34" w14:textId="77777777" w:rsidR="00BF7B5B" w:rsidRDefault="00BF7B5B" w:rsidP="00D90906">
                <w:pPr>
                  <w:pStyle w:val="Heading3"/>
                </w:pPr>
                <w:r>
                  <w:t>Profile</w:t>
                </w:r>
              </w:p>
            </w:sdtContent>
          </w:sdt>
          <w:p w14:paraId="6363341C" w14:textId="77777777" w:rsidR="00BF7B5B" w:rsidRDefault="00BF7B5B" w:rsidP="00D90906">
            <w:pPr>
              <w:rPr>
                <w:b/>
              </w:rPr>
            </w:pPr>
            <w:r>
              <w:rPr>
                <w:b/>
              </w:rPr>
              <w:t xml:space="preserve">I started my career with MARTA seventeen years ago as a Bus Operator.  I've worked as a Dispatcher, Supervisor, and now I am a Superintendent.  </w:t>
            </w:r>
          </w:p>
          <w:p w14:paraId="6FD3115A" w14:textId="77777777" w:rsidR="00BF7B5B" w:rsidRDefault="00BF7B5B" w:rsidP="00D90906">
            <w:pPr>
              <w:rPr>
                <w:b/>
              </w:rPr>
            </w:pPr>
          </w:p>
          <w:p w14:paraId="0F4D9B37" w14:textId="77777777" w:rsidR="00BF7B5B" w:rsidRDefault="00BF7B5B" w:rsidP="00D90906">
            <w:pPr>
              <w:rPr>
                <w:b/>
              </w:rPr>
            </w:pPr>
            <w:r>
              <w:rPr>
                <w:b/>
              </w:rPr>
              <w:t xml:space="preserve">I am from Youngstown, Ohio.  I enjoy working out and spending time with my son and daughter. </w:t>
            </w:r>
          </w:p>
          <w:p w14:paraId="2F4847A7" w14:textId="77777777" w:rsidR="00BF7B5B" w:rsidRDefault="00BF7B5B" w:rsidP="00D90906">
            <w:pPr>
              <w:rPr>
                <w:b/>
              </w:rPr>
            </w:pPr>
          </w:p>
          <w:p w14:paraId="02F18DC4" w14:textId="77777777" w:rsidR="00BF7B5B" w:rsidRDefault="00BF7B5B" w:rsidP="00D90906">
            <w:pPr>
              <w:rPr>
                <w:b/>
              </w:rPr>
            </w:pPr>
            <w:r>
              <w:rPr>
                <w:b/>
              </w:rPr>
              <w:t xml:space="preserve">My career highlight was getting promoted to Superintendent at a fairly young age.  </w:t>
            </w:r>
          </w:p>
          <w:p w14:paraId="07D83F3F" w14:textId="77777777" w:rsidR="00BF7B5B" w:rsidRDefault="00BF7B5B" w:rsidP="00D90906">
            <w:pPr>
              <w:rPr>
                <w:b/>
              </w:rPr>
            </w:pPr>
          </w:p>
          <w:p w14:paraId="0DFEF95B" w14:textId="77777777" w:rsidR="00BF7B5B" w:rsidRDefault="00BF7B5B" w:rsidP="00D90906">
            <w:pPr>
              <w:rPr>
                <w:b/>
              </w:rPr>
            </w:pPr>
            <w:r>
              <w:rPr>
                <w:b/>
              </w:rPr>
              <w:t>Fun fact about myself, I was the biggest loser in 2016 for the weight loss challenge at the Authority.</w:t>
            </w:r>
          </w:p>
          <w:sdt>
            <w:sdtPr>
              <w:id w:val="639075547"/>
              <w:placeholder>
                <w:docPart w:val="66027C69E89D4B15A2D82AAEB9BC3528"/>
              </w:placeholder>
              <w:temporary/>
              <w:showingPlcHdr/>
            </w:sdtPr>
            <w:sdtEndPr/>
            <w:sdtContent>
              <w:p w14:paraId="09B0DBA3" w14:textId="77777777" w:rsidR="00BF7B5B" w:rsidRDefault="00BF7B5B" w:rsidP="00D90906">
                <w:pPr>
                  <w:pStyle w:val="Heading3"/>
                </w:pPr>
                <w:r>
                  <w:t>Contact</w:t>
                </w:r>
              </w:p>
            </w:sdtContent>
          </w:sdt>
          <w:sdt>
            <w:sdtPr>
              <w:id w:val="321326644"/>
              <w:placeholder>
                <w:docPart w:val="3CF8878D6AAE4935B92CCFD12D7343AE"/>
              </w:placeholder>
              <w:temporary/>
              <w:showingPlcHdr/>
            </w:sdtPr>
            <w:sdtEndPr/>
            <w:sdtContent>
              <w:p w14:paraId="60E6C0A9" w14:textId="77777777" w:rsidR="00BF7B5B" w:rsidRDefault="00BF7B5B" w:rsidP="00D90906">
                <w:r>
                  <w:t>PHONE:</w:t>
                </w:r>
              </w:p>
            </w:sdtContent>
          </w:sdt>
          <w:p w14:paraId="0F79FDAF" w14:textId="77777777" w:rsidR="00BF7B5B" w:rsidRDefault="00BF7B5B" w:rsidP="00D90906">
            <w:r>
              <w:t>(404) 848-6875</w:t>
            </w:r>
          </w:p>
          <w:p w14:paraId="5605DC1E" w14:textId="77777777" w:rsidR="00BF7B5B" w:rsidRDefault="00BF7B5B" w:rsidP="00D90906"/>
          <w:p w14:paraId="39DA57EB" w14:textId="77777777" w:rsidR="00BF7B5B" w:rsidRDefault="00BF7B5B" w:rsidP="00D90906">
            <w:r>
              <w:t>CELL PHONE:</w:t>
            </w:r>
          </w:p>
          <w:p w14:paraId="086BB73A" w14:textId="77777777" w:rsidR="00BF7B5B" w:rsidRDefault="00BF7B5B" w:rsidP="00D90906">
            <w:r>
              <w:t>(404) 425-3210</w:t>
            </w:r>
          </w:p>
          <w:p w14:paraId="2760F248" w14:textId="77777777" w:rsidR="00BF7B5B" w:rsidRDefault="00BF7B5B" w:rsidP="00D90906"/>
          <w:sdt>
            <w:sdtPr>
              <w:id w:val="847842466"/>
              <w:placeholder>
                <w:docPart w:val="80F486B726744EAAB571444580D5F3D1"/>
              </w:placeholder>
              <w:temporary/>
              <w:showingPlcHdr/>
            </w:sdtPr>
            <w:sdtEndPr/>
            <w:sdtContent>
              <w:p w14:paraId="4D3B6F33" w14:textId="77777777" w:rsidR="00BF7B5B" w:rsidRDefault="00BF7B5B" w:rsidP="00D90906">
                <w:r>
                  <w:t>EMAIL:</w:t>
                </w:r>
              </w:p>
            </w:sdtContent>
          </w:sdt>
          <w:p w14:paraId="7C25D675" w14:textId="77777777" w:rsidR="00BF7B5B" w:rsidRDefault="00BF7B5B" w:rsidP="00D90906">
            <w:r>
              <w:rPr>
                <w:rStyle w:val="Hyperlink"/>
                <w:color w:val="548AB7" w:themeColor="accent1" w:themeShade="BF"/>
              </w:rPr>
              <w:t>slacey@itsmarta.com</w:t>
            </w:r>
          </w:p>
        </w:tc>
        <w:tc>
          <w:tcPr>
            <w:tcW w:w="720" w:type="dxa"/>
            <w:tcMar>
              <w:top w:w="0" w:type="dxa"/>
              <w:left w:w="115" w:type="dxa"/>
              <w:bottom w:w="0" w:type="dxa"/>
              <w:right w:w="115" w:type="dxa"/>
            </w:tcMar>
          </w:tcPr>
          <w:p w14:paraId="52A14C06" w14:textId="77777777" w:rsidR="00BF7B5B" w:rsidRDefault="00BF7B5B" w:rsidP="00D90906">
            <w:pPr>
              <w:tabs>
                <w:tab w:val="left" w:pos="990"/>
              </w:tabs>
            </w:pPr>
          </w:p>
        </w:tc>
        <w:tc>
          <w:tcPr>
            <w:tcW w:w="6470" w:type="dxa"/>
            <w:tcMar>
              <w:top w:w="0" w:type="dxa"/>
              <w:left w:w="115" w:type="dxa"/>
              <w:bottom w:w="0" w:type="dxa"/>
              <w:right w:w="115" w:type="dxa"/>
            </w:tcMar>
          </w:tcPr>
          <w:p w14:paraId="10EE7666" w14:textId="77777777" w:rsidR="00BF7B5B" w:rsidRDefault="00BF7B5B" w:rsidP="00D90906">
            <w:pPr>
              <w:pStyle w:val="Heading2"/>
            </w:pPr>
            <w:r>
              <w:t>department</w:t>
            </w:r>
          </w:p>
          <w:p w14:paraId="2740CFF8" w14:textId="77777777" w:rsidR="00BF7B5B" w:rsidRDefault="00BF7B5B" w:rsidP="00D90906">
            <w:pPr>
              <w:pStyle w:val="Heading4"/>
              <w:rPr>
                <w:szCs w:val="18"/>
              </w:rPr>
            </w:pPr>
            <w:r>
              <w:rPr>
                <w:szCs w:val="18"/>
              </w:rPr>
              <w:t>Bus Operations</w:t>
            </w:r>
          </w:p>
          <w:p w14:paraId="7C77174F" w14:textId="77777777" w:rsidR="00BF7B5B" w:rsidRDefault="00BF7B5B" w:rsidP="00D90906">
            <w:pPr>
              <w:pStyle w:val="Heading2"/>
            </w:pPr>
            <w:r>
              <w:t>position description</w:t>
            </w:r>
          </w:p>
          <w:p w14:paraId="7FC63711" w14:textId="77777777" w:rsidR="00BF7B5B" w:rsidRDefault="00BF7B5B" w:rsidP="00D90906">
            <w:pPr>
              <w:rPr>
                <w:rFonts w:eastAsia="Times New Roman" w:cstheme="minorHAnsi"/>
                <w:b/>
                <w:color w:val="000000"/>
                <w:szCs w:val="18"/>
                <w:lang w:eastAsia="en-US"/>
              </w:rPr>
            </w:pPr>
            <w:r>
              <w:rPr>
                <w:rFonts w:eastAsia="Times New Roman" w:cstheme="minorHAnsi"/>
                <w:b/>
                <w:color w:val="000000"/>
                <w:szCs w:val="18"/>
                <w:lang w:eastAsia="en-US"/>
              </w:rPr>
              <w:t xml:space="preserve">Manage the daily operational requirements of Hamilton Garage. Gather and report operating, payroll, performance and employee data as required.  Responsible for the daily assignment of bus operators, the on-time dispatch of revenue vehicles and the cost-effective utilization of Bus Transportation resources. Follows all policies, procedures, labor agreement, work rules and adheres to budget and work programs goals, objectives and requirements.  Act as a General Superintendent as required, ensuring that established transportation goals and objectives are met.  </w:t>
            </w:r>
          </w:p>
          <w:p w14:paraId="723B93AA" w14:textId="77777777" w:rsidR="00BF7B5B" w:rsidRDefault="00BF7B5B" w:rsidP="00D90906">
            <w:pPr>
              <w:rPr>
                <w:rFonts w:eastAsia="Times New Roman" w:cstheme="minorHAnsi"/>
                <w:b/>
                <w:color w:val="000000"/>
                <w:szCs w:val="18"/>
                <w:lang w:eastAsia="en-US"/>
              </w:rPr>
            </w:pPr>
          </w:p>
          <w:p w14:paraId="729CD0C6" w14:textId="77777777" w:rsidR="00BF7B5B" w:rsidRDefault="00BF7B5B" w:rsidP="00D90906">
            <w:pPr>
              <w:rPr>
                <w:szCs w:val="18"/>
              </w:rPr>
            </w:pPr>
            <w:r>
              <w:rPr>
                <w:rFonts w:eastAsia="Times New Roman" w:cstheme="minorHAnsi"/>
                <w:b/>
                <w:color w:val="000000"/>
                <w:szCs w:val="18"/>
                <w:lang w:eastAsia="en-US"/>
              </w:rPr>
              <w:t xml:space="preserve">Participates in community meetings, public forums, cross-departmental activities and transportation related meeting upon request.  Carries out major assignments in conducting the operations of the business.  </w:t>
            </w:r>
          </w:p>
          <w:p w14:paraId="05022B0D" w14:textId="77777777" w:rsidR="00BF7B5B" w:rsidRDefault="00BF7B5B" w:rsidP="00D90906">
            <w:pPr>
              <w:rPr>
                <w:b/>
              </w:rPr>
            </w:pPr>
          </w:p>
          <w:p w14:paraId="3F3A5396"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3BA56E5F" w14:textId="77777777" w:rsidR="00BF7B5B" w:rsidRDefault="00BF7B5B" w:rsidP="00D90906">
            <w:pPr>
              <w:rPr>
                <w:b/>
              </w:rPr>
            </w:pPr>
            <w:r>
              <w:rPr>
                <w:b/>
              </w:rPr>
              <w:t xml:space="preserve">I am interested in how other agencies manage their absenteeism such as; FMLA (Family Medical Leave Act), Job Injury, Long Term Sickness and Short-Term Disability.  In May of 2016 MARTA (Metropolitan Atlanta Rapid Transit Authority) hired a third-party vendor name WorkPartners to manage our absences.  Since contracting WorkPartners, our absenteeism has not improved. </w:t>
            </w:r>
          </w:p>
          <w:p w14:paraId="5487F3EC" w14:textId="77777777" w:rsidR="00BF7B5B" w:rsidRDefault="00BF7B5B" w:rsidP="00D90906">
            <w:pPr>
              <w:rPr>
                <w:b/>
              </w:rPr>
            </w:pPr>
          </w:p>
          <w:p w14:paraId="7EA59486" w14:textId="77777777" w:rsidR="00BF7B5B" w:rsidRDefault="00BF7B5B" w:rsidP="00D90906">
            <w:pPr>
              <w:rPr>
                <w:b/>
              </w:rPr>
            </w:pPr>
            <w:r>
              <w:rPr>
                <w:b/>
              </w:rPr>
              <w:t xml:space="preserve">For my MAX Business Project, I want to research if using a third-party vendor is more efficient and cost effective than having our own in-house employees managing our own absences.  I want to compare the process, cost effectiveness, and efficiency of agencies that managed their own absenteeism versus agencies that outsource to third party vendors to manage their absenteeism. I am an advocate of companies managing their own absences.  </w:t>
            </w:r>
          </w:p>
          <w:p w14:paraId="313FD92F" w14:textId="77777777" w:rsidR="00BF7B5B" w:rsidRDefault="00BF7B5B" w:rsidP="00D90906">
            <w:pPr>
              <w:rPr>
                <w:b/>
              </w:rPr>
            </w:pPr>
          </w:p>
          <w:p w14:paraId="797BA754" w14:textId="77777777" w:rsidR="00BF7B5B" w:rsidRDefault="00BF7B5B" w:rsidP="00D90906">
            <w:pPr>
              <w:rPr>
                <w:b/>
              </w:rPr>
            </w:pPr>
            <w:r>
              <w:rPr>
                <w:b/>
              </w:rPr>
              <w:t>At the end of the program my goal is to present enough information that MARTA will terminate the contract with WorkPartners and create our own Absence Department.</w:t>
            </w:r>
          </w:p>
          <w:p w14:paraId="17CF37C1" w14:textId="77777777" w:rsidR="00BF7B5B" w:rsidRDefault="00BF7B5B" w:rsidP="00D90906"/>
        </w:tc>
        <w:bookmarkEnd w:id="4"/>
      </w:tr>
    </w:tbl>
    <w:p w14:paraId="60CCBAA0" w14:textId="77777777" w:rsidR="00BF7B5B" w:rsidRDefault="00BF7B5B" w:rsidP="00BF7B5B"/>
    <w:p w14:paraId="29206D02"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5E540FAA" w14:textId="77777777" w:rsidTr="00D90906">
        <w:trPr>
          <w:trHeight w:val="4410"/>
        </w:trPr>
        <w:tc>
          <w:tcPr>
            <w:tcW w:w="3600" w:type="dxa"/>
            <w:vAlign w:val="bottom"/>
            <w:hideMark/>
          </w:tcPr>
          <w:p w14:paraId="5C02BA3F" w14:textId="77777777" w:rsidR="00BF7B5B" w:rsidRDefault="00BF7B5B" w:rsidP="00D90906">
            <w:pPr>
              <w:tabs>
                <w:tab w:val="left" w:pos="990"/>
              </w:tabs>
              <w:jc w:val="center"/>
            </w:pPr>
            <w:bookmarkStart w:id="5" w:name="_Hlk2936486"/>
            <w:r>
              <w:rPr>
                <w:noProof/>
              </w:rPr>
              <w:lastRenderedPageBreak/>
              <w:drawing>
                <wp:inline distT="0" distB="0" distL="0" distR="0" wp14:anchorId="793A5BC6" wp14:editId="4EDFB0F1">
                  <wp:extent cx="2148840" cy="21488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c>
          <w:tcPr>
            <w:tcW w:w="720" w:type="dxa"/>
          </w:tcPr>
          <w:p w14:paraId="6FAFD887" w14:textId="77777777" w:rsidR="00BF7B5B" w:rsidRDefault="00BF7B5B" w:rsidP="00D90906">
            <w:pPr>
              <w:tabs>
                <w:tab w:val="left" w:pos="990"/>
              </w:tabs>
            </w:pPr>
          </w:p>
        </w:tc>
        <w:tc>
          <w:tcPr>
            <w:tcW w:w="6470" w:type="dxa"/>
            <w:vAlign w:val="bottom"/>
            <w:hideMark/>
          </w:tcPr>
          <w:p w14:paraId="4812A47C" w14:textId="77777777" w:rsidR="00BF7B5B" w:rsidRDefault="00BF7B5B" w:rsidP="00D90906">
            <w:pPr>
              <w:pStyle w:val="Title"/>
              <w:rPr>
                <w:sz w:val="72"/>
                <w:szCs w:val="72"/>
              </w:rPr>
            </w:pPr>
            <w:r>
              <w:rPr>
                <w:sz w:val="72"/>
                <w:szCs w:val="72"/>
              </w:rPr>
              <w:t>michael lynch</w:t>
            </w:r>
          </w:p>
          <w:p w14:paraId="0E3D0330" w14:textId="77777777" w:rsidR="00BF7B5B" w:rsidRDefault="00BF7B5B" w:rsidP="00D90906">
            <w:pPr>
              <w:rPr>
                <w:b/>
                <w:sz w:val="40"/>
                <w:szCs w:val="40"/>
              </w:rPr>
            </w:pPr>
            <w:r>
              <w:rPr>
                <w:b/>
                <w:sz w:val="40"/>
                <w:szCs w:val="40"/>
              </w:rPr>
              <w:t>Metropolitan Atlanta Rapid Transit Authority</w:t>
            </w:r>
          </w:p>
          <w:p w14:paraId="55B00F9E" w14:textId="77777777" w:rsidR="00BF7B5B" w:rsidRDefault="00BF7B5B" w:rsidP="00D90906">
            <w:pPr>
              <w:pStyle w:val="Title"/>
              <w:rPr>
                <w:sz w:val="36"/>
                <w:szCs w:val="36"/>
              </w:rPr>
            </w:pPr>
            <w:r>
              <w:rPr>
                <w:sz w:val="36"/>
                <w:szCs w:val="36"/>
              </w:rPr>
              <w:t>lead civil engineer grade 6</w:t>
            </w:r>
          </w:p>
        </w:tc>
      </w:tr>
      <w:tr w:rsidR="00BF7B5B" w14:paraId="4B283537" w14:textId="77777777" w:rsidTr="00D90906">
        <w:trPr>
          <w:trHeight w:val="7434"/>
        </w:trPr>
        <w:tc>
          <w:tcPr>
            <w:tcW w:w="3600" w:type="dxa"/>
            <w:tcMar>
              <w:top w:w="0" w:type="dxa"/>
              <w:left w:w="115" w:type="dxa"/>
              <w:bottom w:w="0" w:type="dxa"/>
              <w:right w:w="115" w:type="dxa"/>
            </w:tcMar>
          </w:tcPr>
          <w:sdt>
            <w:sdtPr>
              <w:id w:val="-1320799475"/>
              <w:placeholder>
                <w:docPart w:val="486027E2593043F2BA523978F641B1FF"/>
              </w:placeholder>
              <w:temporary/>
              <w:showingPlcHdr/>
            </w:sdtPr>
            <w:sdtEndPr/>
            <w:sdtContent>
              <w:p w14:paraId="59E9E2D8" w14:textId="77777777" w:rsidR="00BF7B5B" w:rsidRDefault="00BF7B5B" w:rsidP="00D90906">
                <w:pPr>
                  <w:pStyle w:val="Heading3"/>
                </w:pPr>
                <w:r>
                  <w:t>Profile</w:t>
                </w:r>
              </w:p>
            </w:sdtContent>
          </w:sdt>
          <w:p w14:paraId="7CB05C7F" w14:textId="77777777" w:rsidR="00BF7B5B" w:rsidRDefault="00BF7B5B" w:rsidP="00D90906">
            <w:pPr>
              <w:rPr>
                <w:rFonts w:eastAsia="Times New Roman" w:cstheme="minorHAnsi"/>
                <w:b/>
                <w:color w:val="000000"/>
                <w:szCs w:val="18"/>
                <w:lang w:eastAsia="en-US"/>
              </w:rPr>
            </w:pPr>
            <w:r>
              <w:rPr>
                <w:rFonts w:eastAsia="Times New Roman" w:cstheme="minorHAnsi"/>
                <w:b/>
                <w:color w:val="000000"/>
                <w:szCs w:val="18"/>
                <w:lang w:eastAsia="en-US"/>
              </w:rPr>
              <w:t>I grew up in Ireland and I got a degree in civil engineering there before coming to the United States and Atlanta 21 years ago. I have worked in a variety of types and sizes of engineering companies. I have been with MARTA for 10 years in MARTA's civil and structural engineering department. I enjoy the variety of work and I am constantly learning which I like. My more recent projects are Hamilton Bus Facility Compressed Natural Gas Fueling Station and Inman Park Station Pedestrian Bridge Rehabilitation.</w:t>
            </w:r>
          </w:p>
          <w:p w14:paraId="14D960C9" w14:textId="77777777" w:rsidR="00BF7B5B" w:rsidRDefault="00BF7B5B" w:rsidP="00D90906">
            <w:pPr>
              <w:rPr>
                <w:rFonts w:eastAsia="Times New Roman" w:cstheme="minorHAnsi"/>
                <w:b/>
                <w:color w:val="000000"/>
                <w:szCs w:val="18"/>
                <w:lang w:eastAsia="en-US"/>
              </w:rPr>
            </w:pPr>
          </w:p>
          <w:p w14:paraId="7262C12E" w14:textId="77777777" w:rsidR="00BF7B5B" w:rsidRDefault="00BF7B5B" w:rsidP="00D90906">
            <w:r>
              <w:rPr>
                <w:rFonts w:eastAsia="Times New Roman" w:cstheme="minorHAnsi"/>
                <w:b/>
                <w:color w:val="000000"/>
                <w:szCs w:val="18"/>
                <w:lang w:eastAsia="en-US"/>
              </w:rPr>
              <w:t>I am a US citizen and I still have family in Ireland. I try to go back there to visit every 6 to 9 months. Travel is one of my hobbies. When I travel whether in the US or internationally, I will go on the transit system there and compare it to MARTA's. Another one of my hobbies is attending science fiction conventions and I have an interest in science and space in general. I am currently signed up for an 8-weekend course in astrophysics in a local college.</w:t>
            </w:r>
          </w:p>
          <w:sdt>
            <w:sdtPr>
              <w:id w:val="-1164859642"/>
              <w:placeholder>
                <w:docPart w:val="997E195D43604A1B8D112B99FD4FD986"/>
              </w:placeholder>
              <w:temporary/>
              <w:showingPlcHdr/>
            </w:sdtPr>
            <w:sdtEndPr/>
            <w:sdtContent>
              <w:p w14:paraId="5199EA76" w14:textId="77777777" w:rsidR="00BF7B5B" w:rsidRDefault="00BF7B5B" w:rsidP="00D90906">
                <w:pPr>
                  <w:pStyle w:val="Heading3"/>
                </w:pPr>
                <w:r>
                  <w:t>Contact</w:t>
                </w:r>
              </w:p>
            </w:sdtContent>
          </w:sdt>
          <w:sdt>
            <w:sdtPr>
              <w:id w:val="-399525750"/>
              <w:placeholder>
                <w:docPart w:val="ED6E77C954074CA08C96FC5A94D631F5"/>
              </w:placeholder>
              <w:temporary/>
              <w:showingPlcHdr/>
            </w:sdtPr>
            <w:sdtEndPr/>
            <w:sdtContent>
              <w:p w14:paraId="18C48850" w14:textId="77777777" w:rsidR="00BF7B5B" w:rsidRDefault="00BF7B5B" w:rsidP="00D90906">
                <w:r>
                  <w:t>PHONE:</w:t>
                </w:r>
              </w:p>
            </w:sdtContent>
          </w:sdt>
          <w:p w14:paraId="46AE1790" w14:textId="77777777" w:rsidR="00BF7B5B" w:rsidRDefault="00BF7B5B" w:rsidP="00D90906">
            <w:r>
              <w:t>(404) 848-5858</w:t>
            </w:r>
          </w:p>
          <w:p w14:paraId="1FCAD97D" w14:textId="77777777" w:rsidR="00BF7B5B" w:rsidRDefault="00BF7B5B" w:rsidP="00D90906"/>
          <w:p w14:paraId="440652A6" w14:textId="77777777" w:rsidR="00BF7B5B" w:rsidRDefault="00BF7B5B" w:rsidP="00D90906">
            <w:r>
              <w:t>CELL PHONE:</w:t>
            </w:r>
          </w:p>
          <w:p w14:paraId="419D73A9" w14:textId="77777777" w:rsidR="00BF7B5B" w:rsidRDefault="00BF7B5B" w:rsidP="00D90906">
            <w:r>
              <w:t>(404) 408-8270</w:t>
            </w:r>
          </w:p>
          <w:p w14:paraId="506AED90" w14:textId="77777777" w:rsidR="00BF7B5B" w:rsidRDefault="00BF7B5B" w:rsidP="00D90906"/>
          <w:sdt>
            <w:sdtPr>
              <w:id w:val="-309244073"/>
              <w:placeholder>
                <w:docPart w:val="3434B2C3D28942BFAF5E515866E2756F"/>
              </w:placeholder>
              <w:temporary/>
              <w:showingPlcHdr/>
            </w:sdtPr>
            <w:sdtEndPr/>
            <w:sdtContent>
              <w:p w14:paraId="31289EFB" w14:textId="77777777" w:rsidR="00BF7B5B" w:rsidRDefault="00BF7B5B" w:rsidP="00D90906">
                <w:r>
                  <w:t>EMAIL:</w:t>
                </w:r>
              </w:p>
            </w:sdtContent>
          </w:sdt>
          <w:p w14:paraId="7E67CBB6" w14:textId="77777777" w:rsidR="00BF7B5B" w:rsidRDefault="00BF7B5B" w:rsidP="00D90906">
            <w:r>
              <w:rPr>
                <w:rStyle w:val="Hyperlink"/>
                <w:color w:val="548AB7" w:themeColor="accent1" w:themeShade="BF"/>
              </w:rPr>
              <w:t>mlynch@itsmarta.com</w:t>
            </w:r>
          </w:p>
        </w:tc>
        <w:tc>
          <w:tcPr>
            <w:tcW w:w="720" w:type="dxa"/>
            <w:tcMar>
              <w:top w:w="0" w:type="dxa"/>
              <w:left w:w="115" w:type="dxa"/>
              <w:bottom w:w="0" w:type="dxa"/>
              <w:right w:w="115" w:type="dxa"/>
            </w:tcMar>
          </w:tcPr>
          <w:p w14:paraId="6EFEFEB9" w14:textId="77777777" w:rsidR="00BF7B5B" w:rsidRDefault="00BF7B5B" w:rsidP="00D90906">
            <w:pPr>
              <w:tabs>
                <w:tab w:val="left" w:pos="990"/>
              </w:tabs>
            </w:pPr>
          </w:p>
        </w:tc>
        <w:tc>
          <w:tcPr>
            <w:tcW w:w="6470" w:type="dxa"/>
            <w:tcMar>
              <w:top w:w="0" w:type="dxa"/>
              <w:left w:w="115" w:type="dxa"/>
              <w:bottom w:w="0" w:type="dxa"/>
              <w:right w:w="115" w:type="dxa"/>
            </w:tcMar>
          </w:tcPr>
          <w:p w14:paraId="477EF7EB" w14:textId="77777777" w:rsidR="00BF7B5B" w:rsidRDefault="00BF7B5B" w:rsidP="00D90906">
            <w:pPr>
              <w:pStyle w:val="Heading2"/>
            </w:pPr>
            <w:r>
              <w:t>department</w:t>
            </w:r>
          </w:p>
          <w:p w14:paraId="6CF9BDD2" w14:textId="77777777" w:rsidR="00BF7B5B" w:rsidRDefault="00BF7B5B" w:rsidP="00D90906">
            <w:pPr>
              <w:pStyle w:val="Heading4"/>
              <w:rPr>
                <w:sz w:val="17"/>
                <w:szCs w:val="17"/>
              </w:rPr>
            </w:pPr>
            <w:bookmarkStart w:id="6" w:name="_Hlk2938807"/>
            <w:r>
              <w:rPr>
                <w:sz w:val="17"/>
                <w:szCs w:val="17"/>
              </w:rPr>
              <w:t>Capital Programs and Development, Office of Engineering and Development, Civil and Structural Engineering Group</w:t>
            </w:r>
            <w:bookmarkEnd w:id="6"/>
          </w:p>
          <w:p w14:paraId="43F41E1F" w14:textId="77777777" w:rsidR="00BF7B5B" w:rsidRDefault="00BF7B5B" w:rsidP="00D90906">
            <w:pPr>
              <w:pStyle w:val="Heading2"/>
            </w:pPr>
            <w:r>
              <w:t>position description</w:t>
            </w:r>
          </w:p>
          <w:p w14:paraId="0734566B" w14:textId="77777777" w:rsidR="00BF7B5B" w:rsidRDefault="00BF7B5B" w:rsidP="00D90906">
            <w:pPr>
              <w:rPr>
                <w:b/>
                <w:sz w:val="17"/>
                <w:szCs w:val="17"/>
              </w:rPr>
            </w:pPr>
            <w:r>
              <w:rPr>
                <w:b/>
                <w:sz w:val="17"/>
                <w:szCs w:val="17"/>
              </w:rPr>
              <w:t>Provide civil and transit engineering design services that meet the needs of the stakeholder and provide quality designs and documentation. Plan and develop scopes of work for such services. Plan and develop scopes of work for General Engineering Consultants and Surveyors. Oversee design services provided by General Engineering Consultants and Surveyors. Support the office Transit Orientated Development and Real Estate for their civil and transit engineering needs.</w:t>
            </w:r>
          </w:p>
          <w:p w14:paraId="7DE40176" w14:textId="77777777" w:rsidR="00BF7B5B" w:rsidRDefault="00BF7B5B" w:rsidP="00D90906">
            <w:pPr>
              <w:rPr>
                <w:b/>
              </w:rPr>
            </w:pPr>
          </w:p>
          <w:p w14:paraId="2F190DB8"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6F301D70" w14:textId="77777777" w:rsidR="00BF7B5B" w:rsidRDefault="00BF7B5B" w:rsidP="00D90906">
            <w:pPr>
              <w:rPr>
                <w:b/>
                <w:sz w:val="17"/>
                <w:szCs w:val="17"/>
              </w:rPr>
            </w:pPr>
            <w:r>
              <w:rPr>
                <w:b/>
                <w:sz w:val="17"/>
                <w:szCs w:val="17"/>
              </w:rPr>
              <w:t xml:space="preserve">Presently MARTA uses survey consultants to do 3D Laser Scanner Surveys. I would like to do a study of the potential cost savings and benefits if MARTA was to purchase the equipment, software and provide training to provide this capability in-house. If the conclusion of the study merited that MARTA should make an investment in providing such in-house capability, a survey of all the rail stations could be more economically conducted if deemed necessary as a continuity program. Also, 3D Laser Scanner Surveys are of benefit for architecture and engineering design of buildings and infrastructure as well as support to police, maintenance, and event planning. </w:t>
            </w:r>
          </w:p>
          <w:p w14:paraId="23E64A79" w14:textId="77777777" w:rsidR="00BF7B5B" w:rsidRDefault="00BF7B5B" w:rsidP="00D90906">
            <w:pPr>
              <w:rPr>
                <w:b/>
                <w:sz w:val="17"/>
                <w:szCs w:val="17"/>
              </w:rPr>
            </w:pPr>
          </w:p>
          <w:p w14:paraId="54C3D64D" w14:textId="77777777" w:rsidR="00BF7B5B" w:rsidRDefault="00BF7B5B" w:rsidP="00D90906">
            <w:pPr>
              <w:rPr>
                <w:b/>
                <w:sz w:val="17"/>
                <w:szCs w:val="17"/>
              </w:rPr>
            </w:pPr>
            <w:r>
              <w:rPr>
                <w:b/>
                <w:sz w:val="17"/>
                <w:szCs w:val="17"/>
              </w:rPr>
              <w:t xml:space="preserve">3D Laser Scanner Surveys can also be a tool for GIS. GIS is a geographic information system that is a framework for gathering, managing, and analyzing data. Rooted in the science of geography, GIS integrates many types of data. It analyzes spatial location and organizes layers of information into visualizations using maps and 3D scenes. 3D Laser Scanner Surveys can also be used as a tool to help create 3D models in computer-aided design software for buildings and infrastructure. </w:t>
            </w:r>
          </w:p>
          <w:p w14:paraId="780139B6" w14:textId="77777777" w:rsidR="00BF7B5B" w:rsidRDefault="00BF7B5B" w:rsidP="00D90906">
            <w:pPr>
              <w:rPr>
                <w:b/>
                <w:sz w:val="17"/>
                <w:szCs w:val="17"/>
              </w:rPr>
            </w:pPr>
          </w:p>
          <w:p w14:paraId="620FF0FA" w14:textId="77777777" w:rsidR="00BF7B5B" w:rsidRDefault="00BF7B5B" w:rsidP="00D90906">
            <w:pPr>
              <w:rPr>
                <w:b/>
                <w:sz w:val="17"/>
                <w:szCs w:val="17"/>
              </w:rPr>
            </w:pPr>
            <w:r>
              <w:rPr>
                <w:b/>
                <w:sz w:val="17"/>
                <w:szCs w:val="17"/>
              </w:rPr>
              <w:t>I would like to meet with other agencies engineering and survey departments to discuss their 3D Laser Scanner Survey capability and applications if they have any. I would ask them to discuss their past, present and future use of such technology. I would like to discuss with them the associated costs of having 3D Laser Scanner Survey in-house and savings achieved if applicable compared to contracting the work to consultants.</w:t>
            </w:r>
          </w:p>
          <w:p w14:paraId="189C9C63" w14:textId="77777777" w:rsidR="00BF7B5B" w:rsidRDefault="00BF7B5B" w:rsidP="00D90906"/>
        </w:tc>
        <w:bookmarkEnd w:id="5"/>
      </w:tr>
    </w:tbl>
    <w:p w14:paraId="608E621C" w14:textId="77777777" w:rsidR="00BF7B5B" w:rsidRDefault="00BF7B5B" w:rsidP="00BF7B5B"/>
    <w:tbl>
      <w:tblPr>
        <w:tblW w:w="0" w:type="auto"/>
        <w:tblLayout w:type="fixed"/>
        <w:tblLook w:val="04A0" w:firstRow="1" w:lastRow="0" w:firstColumn="1" w:lastColumn="0" w:noHBand="0" w:noVBand="1"/>
      </w:tblPr>
      <w:tblGrid>
        <w:gridCol w:w="3600"/>
        <w:gridCol w:w="720"/>
        <w:gridCol w:w="6470"/>
      </w:tblGrid>
      <w:tr w:rsidR="00BF7B5B" w14:paraId="5D0B67E8" w14:textId="77777777" w:rsidTr="00D90906">
        <w:trPr>
          <w:trHeight w:val="4410"/>
        </w:trPr>
        <w:tc>
          <w:tcPr>
            <w:tcW w:w="3600" w:type="dxa"/>
            <w:vAlign w:val="bottom"/>
            <w:hideMark/>
          </w:tcPr>
          <w:p w14:paraId="5156B1EC" w14:textId="77777777" w:rsidR="00BF7B5B" w:rsidRDefault="00BF7B5B" w:rsidP="00D90906">
            <w:pPr>
              <w:tabs>
                <w:tab w:val="left" w:pos="990"/>
              </w:tabs>
              <w:jc w:val="center"/>
            </w:pPr>
            <w:bookmarkStart w:id="7" w:name="_Hlk2936525"/>
            <w:r>
              <w:rPr>
                <w:noProof/>
              </w:rPr>
              <w:lastRenderedPageBreak/>
              <w:drawing>
                <wp:inline distT="0" distB="0" distL="0" distR="0" wp14:anchorId="7693EAAF" wp14:editId="239F3350">
                  <wp:extent cx="2148840" cy="21488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c>
          <w:tcPr>
            <w:tcW w:w="720" w:type="dxa"/>
          </w:tcPr>
          <w:p w14:paraId="05F49E34" w14:textId="77777777" w:rsidR="00BF7B5B" w:rsidRDefault="00BF7B5B" w:rsidP="00D90906">
            <w:pPr>
              <w:tabs>
                <w:tab w:val="left" w:pos="990"/>
              </w:tabs>
            </w:pPr>
          </w:p>
        </w:tc>
        <w:tc>
          <w:tcPr>
            <w:tcW w:w="6470" w:type="dxa"/>
            <w:vAlign w:val="bottom"/>
            <w:hideMark/>
          </w:tcPr>
          <w:p w14:paraId="1465E0D9" w14:textId="77777777" w:rsidR="00BF7B5B" w:rsidRDefault="00BF7B5B" w:rsidP="00D90906">
            <w:pPr>
              <w:pStyle w:val="Title"/>
              <w:rPr>
                <w:sz w:val="72"/>
                <w:szCs w:val="72"/>
              </w:rPr>
            </w:pPr>
            <w:r>
              <w:rPr>
                <w:sz w:val="72"/>
                <w:szCs w:val="72"/>
              </w:rPr>
              <w:t>Adrienne rowe</w:t>
            </w:r>
          </w:p>
          <w:p w14:paraId="236FA1E7" w14:textId="77777777" w:rsidR="00BF7B5B" w:rsidRDefault="00BF7B5B" w:rsidP="00D90906">
            <w:pPr>
              <w:rPr>
                <w:b/>
                <w:sz w:val="40"/>
                <w:szCs w:val="40"/>
              </w:rPr>
            </w:pPr>
            <w:r>
              <w:rPr>
                <w:b/>
                <w:sz w:val="40"/>
                <w:szCs w:val="40"/>
              </w:rPr>
              <w:t>Metropolitan Atlanta Rapid Transit Authority</w:t>
            </w:r>
          </w:p>
          <w:p w14:paraId="0CA2CFD2" w14:textId="77777777" w:rsidR="00BF7B5B" w:rsidRDefault="00BF7B5B" w:rsidP="00D90906">
            <w:pPr>
              <w:pStyle w:val="Title"/>
              <w:rPr>
                <w:sz w:val="36"/>
                <w:szCs w:val="36"/>
              </w:rPr>
            </w:pPr>
            <w:r>
              <w:rPr>
                <w:sz w:val="36"/>
                <w:szCs w:val="36"/>
              </w:rPr>
              <w:t>Recruiting Officer II</w:t>
            </w:r>
          </w:p>
        </w:tc>
      </w:tr>
      <w:tr w:rsidR="00BF7B5B" w14:paraId="3ACC9801" w14:textId="77777777" w:rsidTr="00D90906">
        <w:trPr>
          <w:trHeight w:val="7434"/>
        </w:trPr>
        <w:tc>
          <w:tcPr>
            <w:tcW w:w="3600" w:type="dxa"/>
            <w:tcMar>
              <w:top w:w="0" w:type="dxa"/>
              <w:left w:w="115" w:type="dxa"/>
              <w:bottom w:w="0" w:type="dxa"/>
              <w:right w:w="115" w:type="dxa"/>
            </w:tcMar>
          </w:tcPr>
          <w:sdt>
            <w:sdtPr>
              <w:id w:val="349463089"/>
              <w:placeholder>
                <w:docPart w:val="5090565427FE45BFA7431AAD82D0F174"/>
              </w:placeholder>
              <w:temporary/>
              <w:showingPlcHdr/>
            </w:sdtPr>
            <w:sdtEndPr/>
            <w:sdtContent>
              <w:p w14:paraId="199E071A" w14:textId="77777777" w:rsidR="00BF7B5B" w:rsidRDefault="00BF7B5B" w:rsidP="00D90906">
                <w:pPr>
                  <w:pStyle w:val="Heading3"/>
                </w:pPr>
                <w:r>
                  <w:t>Profile</w:t>
                </w:r>
              </w:p>
            </w:sdtContent>
          </w:sdt>
          <w:p w14:paraId="5E831F6C" w14:textId="77777777" w:rsidR="00BF7B5B" w:rsidRDefault="00BF7B5B" w:rsidP="00D90906">
            <w:pPr>
              <w:rPr>
                <w:rFonts w:eastAsia="Times New Roman" w:cstheme="minorHAnsi"/>
                <w:b/>
                <w:color w:val="000000"/>
                <w:sz w:val="17"/>
                <w:szCs w:val="17"/>
                <w:lang w:eastAsia="en-US"/>
              </w:rPr>
            </w:pPr>
            <w:r>
              <w:rPr>
                <w:rFonts w:eastAsia="Times New Roman" w:cstheme="minorHAnsi"/>
                <w:b/>
                <w:color w:val="000000"/>
                <w:sz w:val="17"/>
                <w:szCs w:val="17"/>
                <w:lang w:eastAsia="en-US"/>
              </w:rPr>
              <w:t>My name is Adrienne Rowe and I am a Recruiting Officer for MARTA. After spending 27 years in Banking, 18 of those in HR, I decided it was time for a change.  A native of Atlanta, I have watched MARTA grow over the years and when the opportunity presented itself for me to be a part of a homegrown company, I jumped at it! Being able to represent a MARTA’s with my talent as a relationship builder, problem solver, consultant and valued partner to my customers and clients was a perfect match! I've always felt if you give me a job description, I can recruit for it!  I have recruited candidates from Atlanta to Southern California.  I have managed a team of Recruiters in a Staffing Agency, trained and mentored new Recruiters and have always taken on the most challenging recruiting opportunities.  Now, instead of hiring Bank Tellers and Customer Service Reps, I hire Engineers, Planners, Architects and Police Officers.</w:t>
            </w:r>
          </w:p>
          <w:p w14:paraId="67596E2A" w14:textId="77777777" w:rsidR="00BF7B5B" w:rsidRDefault="00BF7B5B" w:rsidP="00D90906">
            <w:pPr>
              <w:rPr>
                <w:rFonts w:eastAsia="Times New Roman" w:cstheme="minorHAnsi"/>
                <w:b/>
                <w:color w:val="000000"/>
                <w:sz w:val="17"/>
                <w:szCs w:val="17"/>
                <w:lang w:eastAsia="en-US"/>
              </w:rPr>
            </w:pPr>
          </w:p>
          <w:p w14:paraId="6CE42BBA" w14:textId="77777777" w:rsidR="00BF7B5B" w:rsidRDefault="00BF7B5B" w:rsidP="00D90906">
            <w:pPr>
              <w:rPr>
                <w:sz w:val="17"/>
                <w:szCs w:val="17"/>
              </w:rPr>
            </w:pPr>
            <w:r>
              <w:rPr>
                <w:rFonts w:eastAsia="Times New Roman" w:cstheme="minorHAnsi"/>
                <w:b/>
                <w:color w:val="000000"/>
                <w:sz w:val="17"/>
                <w:szCs w:val="17"/>
                <w:lang w:eastAsia="en-US"/>
              </w:rPr>
              <w:t>When I'm not Recruiting, I enjoy spending time with my teenage daughters, working out in the gym and soul line dancing.  I never meet a stranger and am always looking for a way to help others.</w:t>
            </w:r>
          </w:p>
          <w:sdt>
            <w:sdtPr>
              <w:id w:val="1358630911"/>
              <w:placeholder>
                <w:docPart w:val="2BA490DE986644C29ADC5FAF55E97F6B"/>
              </w:placeholder>
              <w:temporary/>
              <w:showingPlcHdr/>
            </w:sdtPr>
            <w:sdtEndPr/>
            <w:sdtContent>
              <w:p w14:paraId="086E830C" w14:textId="77777777" w:rsidR="00BF7B5B" w:rsidRDefault="00BF7B5B" w:rsidP="00D90906">
                <w:pPr>
                  <w:pStyle w:val="Heading3"/>
                </w:pPr>
                <w:r>
                  <w:t>Contact</w:t>
                </w:r>
              </w:p>
            </w:sdtContent>
          </w:sdt>
          <w:sdt>
            <w:sdtPr>
              <w:id w:val="-285579296"/>
              <w:placeholder>
                <w:docPart w:val="0EE6F09C55BF4A6A9B2CB136C003B64E"/>
              </w:placeholder>
              <w:temporary/>
              <w:showingPlcHdr/>
            </w:sdtPr>
            <w:sdtEndPr/>
            <w:sdtContent>
              <w:p w14:paraId="12A61C3C" w14:textId="77777777" w:rsidR="00BF7B5B" w:rsidRDefault="00BF7B5B" w:rsidP="00D90906">
                <w:r>
                  <w:t>PHONE:</w:t>
                </w:r>
              </w:p>
            </w:sdtContent>
          </w:sdt>
          <w:p w14:paraId="0995D81B" w14:textId="77777777" w:rsidR="00BF7B5B" w:rsidRDefault="00BF7B5B" w:rsidP="00D90906">
            <w:r>
              <w:t>(404) 848-5502</w:t>
            </w:r>
          </w:p>
          <w:p w14:paraId="54904106" w14:textId="77777777" w:rsidR="00BF7B5B" w:rsidRDefault="00BF7B5B" w:rsidP="00D90906"/>
          <w:p w14:paraId="3D1B6C61" w14:textId="77777777" w:rsidR="00BF7B5B" w:rsidRDefault="00BF7B5B" w:rsidP="00D90906">
            <w:r>
              <w:t>CELL PHONE:</w:t>
            </w:r>
          </w:p>
          <w:p w14:paraId="60199FFA" w14:textId="77777777" w:rsidR="00BF7B5B" w:rsidRDefault="00BF7B5B" w:rsidP="00D90906">
            <w:r>
              <w:t>(770) 855-2642</w:t>
            </w:r>
          </w:p>
          <w:p w14:paraId="521B1263" w14:textId="77777777" w:rsidR="00BF7B5B" w:rsidRDefault="00BF7B5B" w:rsidP="00D90906"/>
          <w:sdt>
            <w:sdtPr>
              <w:id w:val="1661355034"/>
              <w:placeholder>
                <w:docPart w:val="1373E82A19E04254B6411425E65D7A2D"/>
              </w:placeholder>
              <w:temporary/>
              <w:showingPlcHdr/>
            </w:sdtPr>
            <w:sdtEndPr/>
            <w:sdtContent>
              <w:p w14:paraId="739D2E43" w14:textId="77777777" w:rsidR="00BF7B5B" w:rsidRDefault="00BF7B5B" w:rsidP="00D90906">
                <w:r>
                  <w:t>EMAIL:</w:t>
                </w:r>
              </w:p>
            </w:sdtContent>
          </w:sdt>
          <w:p w14:paraId="7004B96C" w14:textId="77777777" w:rsidR="00BF7B5B" w:rsidRDefault="00BF7B5B" w:rsidP="00D90906">
            <w:r>
              <w:rPr>
                <w:rStyle w:val="Hyperlink"/>
                <w:color w:val="548AB7" w:themeColor="accent1" w:themeShade="BF"/>
              </w:rPr>
              <w:t>arowe@itsmarta.com</w:t>
            </w:r>
          </w:p>
        </w:tc>
        <w:tc>
          <w:tcPr>
            <w:tcW w:w="720" w:type="dxa"/>
            <w:tcMar>
              <w:top w:w="0" w:type="dxa"/>
              <w:left w:w="115" w:type="dxa"/>
              <w:bottom w:w="0" w:type="dxa"/>
              <w:right w:w="115" w:type="dxa"/>
            </w:tcMar>
          </w:tcPr>
          <w:p w14:paraId="004A5275" w14:textId="77777777" w:rsidR="00BF7B5B" w:rsidRDefault="00BF7B5B" w:rsidP="00D90906">
            <w:pPr>
              <w:tabs>
                <w:tab w:val="left" w:pos="990"/>
              </w:tabs>
            </w:pPr>
          </w:p>
        </w:tc>
        <w:tc>
          <w:tcPr>
            <w:tcW w:w="6470" w:type="dxa"/>
            <w:tcMar>
              <w:top w:w="0" w:type="dxa"/>
              <w:left w:w="115" w:type="dxa"/>
              <w:bottom w:w="0" w:type="dxa"/>
              <w:right w:w="115" w:type="dxa"/>
            </w:tcMar>
          </w:tcPr>
          <w:p w14:paraId="3E4A0D79" w14:textId="77777777" w:rsidR="00BF7B5B" w:rsidRDefault="00BF7B5B" w:rsidP="00D90906">
            <w:pPr>
              <w:pStyle w:val="Heading2"/>
            </w:pPr>
            <w:r>
              <w:t>department</w:t>
            </w:r>
          </w:p>
          <w:p w14:paraId="39F3B2ED" w14:textId="77777777" w:rsidR="00BF7B5B" w:rsidRDefault="00BF7B5B" w:rsidP="00D90906">
            <w:pPr>
              <w:pStyle w:val="Heading4"/>
              <w:rPr>
                <w:szCs w:val="18"/>
              </w:rPr>
            </w:pPr>
            <w:r>
              <w:rPr>
                <w:szCs w:val="18"/>
              </w:rPr>
              <w:t>Human Resources/Recruiting</w:t>
            </w:r>
          </w:p>
          <w:p w14:paraId="5523F966" w14:textId="77777777" w:rsidR="00BF7B5B" w:rsidRDefault="00BF7B5B" w:rsidP="00D90906">
            <w:pPr>
              <w:pStyle w:val="Heading2"/>
            </w:pPr>
            <w:r>
              <w:t>position description</w:t>
            </w:r>
          </w:p>
          <w:p w14:paraId="6023ACF2" w14:textId="77777777" w:rsidR="00BF7B5B" w:rsidRDefault="00BF7B5B" w:rsidP="00D90906">
            <w:r>
              <w:rPr>
                <w:rFonts w:eastAsia="Times New Roman" w:cstheme="minorHAnsi"/>
                <w:b/>
                <w:color w:val="000000"/>
                <w:szCs w:val="18"/>
                <w:lang w:eastAsia="en-US"/>
              </w:rPr>
              <w:t>As a Recruiting Officer I am responsible for establishing and maintaining relationships with key stakeholders throughout the Authority for which I support. My responsibilities include full-cycle recruiting, developing strategic recruiting plans for hard-to-fill vacancies, review and qualify candidates’ qualifications, communicate with hiring managers regarding the needs and projections for their departments and serve as a consultant on various HR related issues and concerns.</w:t>
            </w:r>
          </w:p>
          <w:p w14:paraId="53AEB986" w14:textId="77777777" w:rsidR="00BF7B5B" w:rsidRDefault="00BF7B5B" w:rsidP="00D90906">
            <w:pPr>
              <w:rPr>
                <w:b/>
              </w:rPr>
            </w:pPr>
          </w:p>
          <w:p w14:paraId="71101BF3"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120D240E" w14:textId="77777777" w:rsidR="00BF7B5B" w:rsidRDefault="00BF7B5B" w:rsidP="00D90906">
            <w:pPr>
              <w:rPr>
                <w:b/>
                <w:sz w:val="22"/>
              </w:rPr>
            </w:pPr>
            <w:r>
              <w:rPr>
                <w:b/>
              </w:rPr>
              <w:t xml:space="preserve">To support making MARTA an "Employer of Choice", I am interested in seeing how other agencies position themselves about branding, recruiting efficiencies, time to fill and exploring the candidate experience.  As a Recruiter, I am passionate about providing an excellent candidate experience and feel there is an opportunity for process improvement in recruitment from beginning to end.  </w:t>
            </w:r>
          </w:p>
          <w:p w14:paraId="1D2CDA6C" w14:textId="77777777" w:rsidR="00BF7B5B" w:rsidRDefault="00BF7B5B" w:rsidP="00D90906">
            <w:pPr>
              <w:rPr>
                <w:b/>
              </w:rPr>
            </w:pPr>
          </w:p>
          <w:p w14:paraId="5CC41096" w14:textId="77777777" w:rsidR="00BF7B5B" w:rsidRDefault="00BF7B5B" w:rsidP="00D90906">
            <w:pPr>
              <w:rPr>
                <w:b/>
              </w:rPr>
            </w:pPr>
            <w:r>
              <w:rPr>
                <w:b/>
              </w:rPr>
              <w:t>One area of immediate interest to me would surround process improvement and time to fill. I feel our department would be efficient and effective by 1) improving our job descriptions, 2) providing an on-line application &amp; 3) improve our interviewing process by training and coaching hiring managers of the hiring process and empowering them to make hiring decisions.</w:t>
            </w:r>
          </w:p>
          <w:p w14:paraId="68BD42E6" w14:textId="77777777" w:rsidR="00BF7B5B" w:rsidRDefault="00BF7B5B" w:rsidP="00D90906">
            <w:pPr>
              <w:rPr>
                <w:b/>
              </w:rPr>
            </w:pPr>
          </w:p>
          <w:p w14:paraId="3FBC6DC9" w14:textId="77777777" w:rsidR="00BF7B5B" w:rsidRDefault="00BF7B5B" w:rsidP="00D90906">
            <w:r>
              <w:rPr>
                <w:b/>
              </w:rPr>
              <w:t>The proposed recruiting process for MARTA is estimated at 89 days from start to finish to process and onboard one new hire.  It is my goal to explore how other agencies recruiting time is evaluated and to uncover ways to possibly cut our recruiting time in half resulting in a better experience for the candidate while decreasing our vacancies at a faster pace.</w:t>
            </w:r>
          </w:p>
        </w:tc>
        <w:bookmarkEnd w:id="7"/>
      </w:tr>
    </w:tbl>
    <w:p w14:paraId="55F02BFD" w14:textId="77777777" w:rsidR="00BF7B5B" w:rsidRDefault="00BF7B5B" w:rsidP="00BF7B5B">
      <w:pPr>
        <w:tabs>
          <w:tab w:val="left" w:pos="990"/>
        </w:tabs>
      </w:pPr>
    </w:p>
    <w:tbl>
      <w:tblPr>
        <w:tblW w:w="0" w:type="auto"/>
        <w:tblLayout w:type="fixed"/>
        <w:tblLook w:val="04A0" w:firstRow="1" w:lastRow="0" w:firstColumn="1" w:lastColumn="0" w:noHBand="0" w:noVBand="1"/>
      </w:tblPr>
      <w:tblGrid>
        <w:gridCol w:w="3600"/>
        <w:gridCol w:w="720"/>
        <w:gridCol w:w="6470"/>
      </w:tblGrid>
      <w:tr w:rsidR="00BF7B5B" w14:paraId="09590C8E" w14:textId="77777777" w:rsidTr="00D90906">
        <w:trPr>
          <w:trHeight w:val="4410"/>
        </w:trPr>
        <w:tc>
          <w:tcPr>
            <w:tcW w:w="3600" w:type="dxa"/>
            <w:vAlign w:val="bottom"/>
            <w:hideMark/>
          </w:tcPr>
          <w:p w14:paraId="79D469A4" w14:textId="77777777" w:rsidR="00BF7B5B" w:rsidRDefault="00BF7B5B" w:rsidP="00D90906">
            <w:pPr>
              <w:tabs>
                <w:tab w:val="left" w:pos="990"/>
              </w:tabs>
              <w:jc w:val="center"/>
            </w:pPr>
            <w:bookmarkStart w:id="8" w:name="_Hlk2936545"/>
            <w:r>
              <w:rPr>
                <w:noProof/>
              </w:rPr>
              <w:lastRenderedPageBreak/>
              <w:drawing>
                <wp:inline distT="0" distB="0" distL="0" distR="0" wp14:anchorId="2D8041BB" wp14:editId="2C666938">
                  <wp:extent cx="2148840" cy="21488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c>
          <w:tcPr>
            <w:tcW w:w="720" w:type="dxa"/>
          </w:tcPr>
          <w:p w14:paraId="64E5A586" w14:textId="77777777" w:rsidR="00BF7B5B" w:rsidRDefault="00BF7B5B" w:rsidP="00D90906">
            <w:pPr>
              <w:tabs>
                <w:tab w:val="left" w:pos="990"/>
              </w:tabs>
            </w:pPr>
          </w:p>
        </w:tc>
        <w:tc>
          <w:tcPr>
            <w:tcW w:w="6470" w:type="dxa"/>
            <w:vAlign w:val="bottom"/>
            <w:hideMark/>
          </w:tcPr>
          <w:p w14:paraId="590BE3B7" w14:textId="77777777" w:rsidR="00BF7B5B" w:rsidRPr="00FE1210" w:rsidRDefault="00BF7B5B" w:rsidP="00D90906">
            <w:pPr>
              <w:pStyle w:val="Title"/>
              <w:rPr>
                <w:sz w:val="70"/>
                <w:szCs w:val="70"/>
              </w:rPr>
            </w:pPr>
            <w:r w:rsidRPr="00FE1210">
              <w:rPr>
                <w:sz w:val="70"/>
                <w:szCs w:val="70"/>
              </w:rPr>
              <w:t>charlotte shaw</w:t>
            </w:r>
          </w:p>
          <w:p w14:paraId="382BBBBF" w14:textId="77777777" w:rsidR="00BF7B5B" w:rsidRDefault="00BF7B5B" w:rsidP="00D90906">
            <w:pPr>
              <w:rPr>
                <w:b/>
                <w:sz w:val="40"/>
                <w:szCs w:val="40"/>
              </w:rPr>
            </w:pPr>
            <w:r>
              <w:rPr>
                <w:b/>
                <w:sz w:val="40"/>
                <w:szCs w:val="40"/>
              </w:rPr>
              <w:t>Metropolitan Atlanta Rapid Transit Authority</w:t>
            </w:r>
          </w:p>
          <w:p w14:paraId="00CE672E" w14:textId="77777777" w:rsidR="00BF7B5B" w:rsidRDefault="00BF7B5B" w:rsidP="00D90906">
            <w:pPr>
              <w:pStyle w:val="Title"/>
              <w:rPr>
                <w:sz w:val="36"/>
                <w:szCs w:val="36"/>
              </w:rPr>
            </w:pPr>
            <w:r>
              <w:rPr>
                <w:sz w:val="36"/>
                <w:szCs w:val="36"/>
              </w:rPr>
              <w:t>Manager, Capital Improvement Program</w:t>
            </w:r>
          </w:p>
        </w:tc>
      </w:tr>
      <w:tr w:rsidR="00BF7B5B" w14:paraId="1F2F2965" w14:textId="77777777" w:rsidTr="00D90906">
        <w:trPr>
          <w:trHeight w:val="7434"/>
        </w:trPr>
        <w:tc>
          <w:tcPr>
            <w:tcW w:w="3600" w:type="dxa"/>
            <w:tcMar>
              <w:top w:w="0" w:type="dxa"/>
              <w:left w:w="115" w:type="dxa"/>
              <w:bottom w:w="0" w:type="dxa"/>
              <w:right w:w="115" w:type="dxa"/>
            </w:tcMar>
          </w:tcPr>
          <w:sdt>
            <w:sdtPr>
              <w:id w:val="-2114660858"/>
              <w:placeholder>
                <w:docPart w:val="E89B6DD3F50A4539B5EB5D2050D4F361"/>
              </w:placeholder>
              <w:temporary/>
              <w:showingPlcHdr/>
            </w:sdtPr>
            <w:sdtEndPr/>
            <w:sdtContent>
              <w:p w14:paraId="384369F2" w14:textId="77777777" w:rsidR="00BF7B5B" w:rsidRDefault="00BF7B5B" w:rsidP="00D90906">
                <w:pPr>
                  <w:pStyle w:val="Heading3"/>
                </w:pPr>
                <w:r>
                  <w:t>Profile</w:t>
                </w:r>
              </w:p>
            </w:sdtContent>
          </w:sdt>
          <w:p w14:paraId="0D443D66" w14:textId="77777777" w:rsidR="00BF7B5B" w:rsidRDefault="00BF7B5B" w:rsidP="00D90906">
            <w:pPr>
              <w:rPr>
                <w:sz w:val="17"/>
                <w:szCs w:val="17"/>
              </w:rPr>
            </w:pPr>
            <w:r>
              <w:rPr>
                <w:sz w:val="17"/>
                <w:szCs w:val="17"/>
              </w:rPr>
              <w:t xml:space="preserve">Charlotte Shaw has over 25-years’ experience in leadership and management roles in both the private and public sector.   With companies such as McDonald Douglas, General Dynamics and Oracle.  Having worked MARTA 20 years ago, she returned in 2015 as a Senior Consultant in Contracts Management and now serves as the Manager of Capital Programming and Project Initiation.  </w:t>
            </w:r>
          </w:p>
          <w:p w14:paraId="0DF430FF" w14:textId="77777777" w:rsidR="00BF7B5B" w:rsidRDefault="00BF7B5B" w:rsidP="00D90906">
            <w:pPr>
              <w:rPr>
                <w:sz w:val="17"/>
                <w:szCs w:val="17"/>
              </w:rPr>
            </w:pPr>
            <w:r>
              <w:rPr>
                <w:sz w:val="17"/>
                <w:szCs w:val="17"/>
              </w:rPr>
              <w:t xml:space="preserve">Charlotte holds a bachelor's degree from Drake University in Political Science and Public Administration.  She is experienced in Strategic Planning, Leadership &amp; Management, Contracts Administration and Project Management.  </w:t>
            </w:r>
          </w:p>
          <w:p w14:paraId="6C08704A" w14:textId="77777777" w:rsidR="00BF7B5B" w:rsidRDefault="00BF7B5B" w:rsidP="00D90906">
            <w:pPr>
              <w:rPr>
                <w:sz w:val="17"/>
                <w:szCs w:val="17"/>
              </w:rPr>
            </w:pPr>
            <w:r>
              <w:rPr>
                <w:sz w:val="17"/>
                <w:szCs w:val="17"/>
              </w:rPr>
              <w:t>Charlotte is the youngest of 9 and grew up in St. Louis in a large and loving family – her mother is her best friend. She looks forward to holidays and quality time at the family BBQ’s.</w:t>
            </w:r>
          </w:p>
          <w:p w14:paraId="1AC8B5EE" w14:textId="77777777" w:rsidR="00BF7B5B" w:rsidRDefault="00BF7B5B" w:rsidP="00D90906">
            <w:pPr>
              <w:rPr>
                <w:sz w:val="17"/>
                <w:szCs w:val="17"/>
              </w:rPr>
            </w:pPr>
            <w:r>
              <w:rPr>
                <w:sz w:val="17"/>
                <w:szCs w:val="17"/>
              </w:rPr>
              <w:t xml:space="preserve">Charlotte is a published Author winning the 2010 Harriett Austin Best Non-Fiction Award from the University of Georgia-Athens as a first-time writer.  She is now writing her first documentary on a social justice issue which she is personally producing for film.  </w:t>
            </w:r>
          </w:p>
          <w:sdt>
            <w:sdtPr>
              <w:id w:val="439414815"/>
              <w:placeholder>
                <w:docPart w:val="A94709F683C941F4B4AB965E913B97B8"/>
              </w:placeholder>
              <w:temporary/>
              <w:showingPlcHdr/>
            </w:sdtPr>
            <w:sdtEndPr/>
            <w:sdtContent>
              <w:p w14:paraId="20F8266F" w14:textId="77777777" w:rsidR="00BF7B5B" w:rsidRDefault="00BF7B5B" w:rsidP="00D90906">
                <w:pPr>
                  <w:pStyle w:val="Heading3"/>
                </w:pPr>
                <w:r>
                  <w:t>Contact</w:t>
                </w:r>
              </w:p>
            </w:sdtContent>
          </w:sdt>
          <w:sdt>
            <w:sdtPr>
              <w:rPr>
                <w:sz w:val="17"/>
                <w:szCs w:val="17"/>
              </w:rPr>
              <w:id w:val="1108998677"/>
              <w:placeholder>
                <w:docPart w:val="8A59D57115244E31B24510946D4B683E"/>
              </w:placeholder>
              <w:temporary/>
              <w:showingPlcHdr/>
            </w:sdtPr>
            <w:sdtEndPr/>
            <w:sdtContent>
              <w:p w14:paraId="6AE721ED" w14:textId="77777777" w:rsidR="00BF7B5B" w:rsidRDefault="00BF7B5B" w:rsidP="00D90906">
                <w:pPr>
                  <w:rPr>
                    <w:sz w:val="17"/>
                    <w:szCs w:val="17"/>
                  </w:rPr>
                </w:pPr>
                <w:r>
                  <w:rPr>
                    <w:sz w:val="17"/>
                    <w:szCs w:val="17"/>
                  </w:rPr>
                  <w:t>PHONE:</w:t>
                </w:r>
              </w:p>
            </w:sdtContent>
          </w:sdt>
          <w:p w14:paraId="400D6461" w14:textId="77777777" w:rsidR="00BF7B5B" w:rsidRDefault="00BF7B5B" w:rsidP="00D90906">
            <w:pPr>
              <w:rPr>
                <w:sz w:val="17"/>
                <w:szCs w:val="17"/>
              </w:rPr>
            </w:pPr>
            <w:r>
              <w:rPr>
                <w:sz w:val="17"/>
                <w:szCs w:val="17"/>
              </w:rPr>
              <w:t>(404) 848-5814</w:t>
            </w:r>
          </w:p>
          <w:p w14:paraId="5CD0AAA3" w14:textId="77777777" w:rsidR="00BF7B5B" w:rsidRDefault="00BF7B5B" w:rsidP="00D90906">
            <w:pPr>
              <w:rPr>
                <w:sz w:val="17"/>
                <w:szCs w:val="17"/>
              </w:rPr>
            </w:pPr>
          </w:p>
          <w:p w14:paraId="4C2F2168" w14:textId="77777777" w:rsidR="00BF7B5B" w:rsidRDefault="00BF7B5B" w:rsidP="00D90906">
            <w:pPr>
              <w:rPr>
                <w:sz w:val="17"/>
                <w:szCs w:val="17"/>
              </w:rPr>
            </w:pPr>
            <w:r>
              <w:rPr>
                <w:sz w:val="17"/>
                <w:szCs w:val="17"/>
              </w:rPr>
              <w:t>CELL PHONE:</w:t>
            </w:r>
          </w:p>
          <w:p w14:paraId="472165BA" w14:textId="77777777" w:rsidR="00BF7B5B" w:rsidRDefault="00BF7B5B" w:rsidP="00D90906">
            <w:pPr>
              <w:rPr>
                <w:sz w:val="17"/>
                <w:szCs w:val="17"/>
              </w:rPr>
            </w:pPr>
            <w:r>
              <w:rPr>
                <w:sz w:val="17"/>
                <w:szCs w:val="17"/>
              </w:rPr>
              <w:t>(404) 625-1774</w:t>
            </w:r>
          </w:p>
          <w:p w14:paraId="67486D54" w14:textId="77777777" w:rsidR="00BF7B5B" w:rsidRDefault="00BF7B5B" w:rsidP="00D90906">
            <w:pPr>
              <w:rPr>
                <w:sz w:val="17"/>
                <w:szCs w:val="17"/>
              </w:rPr>
            </w:pPr>
          </w:p>
          <w:sdt>
            <w:sdtPr>
              <w:rPr>
                <w:sz w:val="17"/>
                <w:szCs w:val="17"/>
              </w:rPr>
              <w:id w:val="1950729551"/>
              <w:placeholder>
                <w:docPart w:val="DC24187677574E0592C0D38D9368712D"/>
              </w:placeholder>
              <w:temporary/>
              <w:showingPlcHdr/>
            </w:sdtPr>
            <w:sdtEndPr/>
            <w:sdtContent>
              <w:p w14:paraId="60972AC5" w14:textId="77777777" w:rsidR="00BF7B5B" w:rsidRDefault="00BF7B5B" w:rsidP="00D90906">
                <w:pPr>
                  <w:rPr>
                    <w:sz w:val="17"/>
                    <w:szCs w:val="17"/>
                  </w:rPr>
                </w:pPr>
                <w:r>
                  <w:rPr>
                    <w:sz w:val="17"/>
                    <w:szCs w:val="17"/>
                  </w:rPr>
                  <w:t>EMAIL:</w:t>
                </w:r>
              </w:p>
            </w:sdtContent>
          </w:sdt>
          <w:p w14:paraId="2250C00E" w14:textId="77777777" w:rsidR="00BF7B5B" w:rsidRDefault="00BF7B5B" w:rsidP="00D90906">
            <w:r>
              <w:rPr>
                <w:rStyle w:val="Hyperlink"/>
                <w:color w:val="548AB7" w:themeColor="accent1" w:themeShade="BF"/>
                <w:sz w:val="17"/>
                <w:szCs w:val="17"/>
              </w:rPr>
              <w:t>chshaw@itsmarta.co</w:t>
            </w:r>
          </w:p>
        </w:tc>
        <w:tc>
          <w:tcPr>
            <w:tcW w:w="720" w:type="dxa"/>
            <w:tcMar>
              <w:top w:w="0" w:type="dxa"/>
              <w:left w:w="115" w:type="dxa"/>
              <w:bottom w:w="0" w:type="dxa"/>
              <w:right w:w="115" w:type="dxa"/>
            </w:tcMar>
          </w:tcPr>
          <w:p w14:paraId="0EE48F90" w14:textId="77777777" w:rsidR="00BF7B5B" w:rsidRDefault="00BF7B5B" w:rsidP="00D90906">
            <w:pPr>
              <w:tabs>
                <w:tab w:val="left" w:pos="990"/>
              </w:tabs>
            </w:pPr>
          </w:p>
        </w:tc>
        <w:tc>
          <w:tcPr>
            <w:tcW w:w="6470" w:type="dxa"/>
            <w:tcMar>
              <w:top w:w="0" w:type="dxa"/>
              <w:left w:w="115" w:type="dxa"/>
              <w:bottom w:w="0" w:type="dxa"/>
              <w:right w:w="115" w:type="dxa"/>
            </w:tcMar>
          </w:tcPr>
          <w:p w14:paraId="71643CCF" w14:textId="77777777" w:rsidR="00BF7B5B" w:rsidRDefault="00BF7B5B" w:rsidP="00D90906">
            <w:pPr>
              <w:pStyle w:val="Heading2"/>
            </w:pPr>
            <w:r>
              <w:t>department</w:t>
            </w:r>
          </w:p>
          <w:p w14:paraId="2D7DC590" w14:textId="77777777" w:rsidR="00BF7B5B" w:rsidRDefault="00BF7B5B" w:rsidP="00D90906">
            <w:pPr>
              <w:pStyle w:val="Heading4"/>
              <w:rPr>
                <w:sz w:val="17"/>
                <w:szCs w:val="17"/>
              </w:rPr>
            </w:pPr>
            <w:r>
              <w:rPr>
                <w:sz w:val="17"/>
                <w:szCs w:val="17"/>
              </w:rPr>
              <w:t>The Office of Capital Programming</w:t>
            </w:r>
          </w:p>
          <w:p w14:paraId="4D110299" w14:textId="77777777" w:rsidR="00BF7B5B" w:rsidRDefault="00BF7B5B" w:rsidP="00D90906">
            <w:pPr>
              <w:pStyle w:val="Heading2"/>
            </w:pPr>
            <w:r>
              <w:t>position description</w:t>
            </w:r>
          </w:p>
          <w:p w14:paraId="209D86E5" w14:textId="77777777" w:rsidR="00BF7B5B" w:rsidRDefault="00BF7B5B" w:rsidP="00BF7B5B">
            <w:pPr>
              <w:pStyle w:val="ListParagraph"/>
              <w:numPr>
                <w:ilvl w:val="0"/>
                <w:numId w:val="9"/>
              </w:numPr>
              <w:ind w:left="648" w:hanging="288"/>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Manage Capital Planning and Project Initiation and Planning Phase of Project Management Office (PMO).  </w:t>
            </w:r>
          </w:p>
          <w:p w14:paraId="564CB477" w14:textId="77777777" w:rsidR="00BF7B5B" w:rsidRDefault="00BF7B5B" w:rsidP="00BF7B5B">
            <w:pPr>
              <w:pStyle w:val="ListParagraph"/>
              <w:numPr>
                <w:ilvl w:val="0"/>
                <w:numId w:val="9"/>
              </w:numPr>
              <w:ind w:left="648" w:hanging="288"/>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Develop and implement strategic plans for MARTA's $3.5B long-range budget for Capital Improvement Program (CIP). </w:t>
            </w:r>
          </w:p>
          <w:p w14:paraId="57B418B0" w14:textId="77777777" w:rsidR="00BF7B5B" w:rsidRDefault="00BF7B5B" w:rsidP="00BF7B5B">
            <w:pPr>
              <w:pStyle w:val="ListParagraph"/>
              <w:numPr>
                <w:ilvl w:val="0"/>
                <w:numId w:val="9"/>
              </w:numPr>
              <w:ind w:left="648" w:hanging="288"/>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Direct supervision of project management office staff.  </w:t>
            </w:r>
          </w:p>
          <w:p w14:paraId="33240183" w14:textId="77777777" w:rsidR="00BF7B5B" w:rsidRDefault="00BF7B5B" w:rsidP="00BF7B5B">
            <w:pPr>
              <w:pStyle w:val="ListParagraph"/>
              <w:numPr>
                <w:ilvl w:val="0"/>
                <w:numId w:val="9"/>
              </w:numPr>
              <w:ind w:left="648" w:hanging="288"/>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Manage the development of project scopes, schedules and budget for capital initiatives.  </w:t>
            </w:r>
          </w:p>
          <w:p w14:paraId="075AD5CF" w14:textId="77777777" w:rsidR="00BF7B5B" w:rsidRDefault="00BF7B5B" w:rsidP="00BF7B5B">
            <w:pPr>
              <w:pStyle w:val="ListParagraph"/>
              <w:numPr>
                <w:ilvl w:val="0"/>
                <w:numId w:val="9"/>
              </w:numPr>
              <w:ind w:left="648" w:hanging="288"/>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Plan annual budget and oversee major capital initiatives, including integration of new technology and business processes.  </w:t>
            </w:r>
          </w:p>
          <w:p w14:paraId="42C92A29" w14:textId="77777777" w:rsidR="00BF7B5B" w:rsidRDefault="00BF7B5B" w:rsidP="00BF7B5B">
            <w:pPr>
              <w:pStyle w:val="ListParagraph"/>
              <w:numPr>
                <w:ilvl w:val="0"/>
                <w:numId w:val="9"/>
              </w:numPr>
              <w:ind w:left="648" w:hanging="288"/>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Manage screening process for development of project scopes, the project charter and business case. </w:t>
            </w:r>
          </w:p>
          <w:p w14:paraId="3A633712" w14:textId="77777777" w:rsidR="00BF7B5B" w:rsidRDefault="00BF7B5B" w:rsidP="00BF7B5B">
            <w:pPr>
              <w:pStyle w:val="ListParagraph"/>
              <w:numPr>
                <w:ilvl w:val="0"/>
                <w:numId w:val="9"/>
              </w:numPr>
              <w:ind w:left="648" w:hanging="288"/>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Oversee the preparation of estimates of asset life cycle costs. </w:t>
            </w:r>
          </w:p>
          <w:p w14:paraId="0B446EA8" w14:textId="77777777" w:rsidR="00BF7B5B" w:rsidRDefault="00BF7B5B" w:rsidP="00BF7B5B">
            <w:pPr>
              <w:pStyle w:val="ListParagraph"/>
              <w:numPr>
                <w:ilvl w:val="0"/>
                <w:numId w:val="9"/>
              </w:numPr>
              <w:ind w:left="648" w:hanging="288"/>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Develop long-range capital strategies based on Strategic Business Plan.  </w:t>
            </w:r>
          </w:p>
          <w:p w14:paraId="5B55D096" w14:textId="77777777" w:rsidR="00BF7B5B" w:rsidRDefault="00BF7B5B" w:rsidP="00BF7B5B">
            <w:pPr>
              <w:pStyle w:val="ListParagraph"/>
              <w:numPr>
                <w:ilvl w:val="0"/>
                <w:numId w:val="9"/>
              </w:numPr>
              <w:ind w:left="648" w:hanging="288"/>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Prepare annual project budget call for review by Executive Management Staff and MARTA Board of Directors. </w:t>
            </w:r>
          </w:p>
          <w:p w14:paraId="062FF51E" w14:textId="77777777" w:rsidR="00BF7B5B" w:rsidRDefault="00BF7B5B" w:rsidP="00BF7B5B">
            <w:pPr>
              <w:pStyle w:val="ListParagraph"/>
              <w:numPr>
                <w:ilvl w:val="0"/>
                <w:numId w:val="9"/>
              </w:numPr>
              <w:ind w:left="648" w:hanging="288"/>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Analyze and potential impacts of proposed capital projects on MARTA's operations.  </w:t>
            </w:r>
          </w:p>
          <w:p w14:paraId="78DB4594" w14:textId="77777777" w:rsidR="00BF7B5B" w:rsidRDefault="00BF7B5B" w:rsidP="00BF7B5B">
            <w:pPr>
              <w:pStyle w:val="ListParagraph"/>
              <w:numPr>
                <w:ilvl w:val="0"/>
                <w:numId w:val="9"/>
              </w:numPr>
              <w:ind w:left="648" w:hanging="288"/>
              <w:rPr>
                <w:sz w:val="17"/>
                <w:szCs w:val="17"/>
              </w:rPr>
            </w:pPr>
            <w:r>
              <w:rPr>
                <w:rFonts w:eastAsia="Times New Roman" w:cstheme="minorHAnsi"/>
                <w:b/>
                <w:color w:val="000000"/>
                <w:sz w:val="17"/>
                <w:szCs w:val="17"/>
                <w:lang w:eastAsia="en-US"/>
              </w:rPr>
              <w:t>Report historical data to evaluate proposed project performance, earned value analysis, cash flow analysis and forecasted costs for projects.</w:t>
            </w:r>
          </w:p>
          <w:p w14:paraId="0F093C20" w14:textId="77777777" w:rsidR="00BF7B5B" w:rsidRDefault="00BF7B5B" w:rsidP="00D90906">
            <w:pPr>
              <w:rPr>
                <w:b/>
              </w:rPr>
            </w:pPr>
          </w:p>
          <w:p w14:paraId="705446C1"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6C2B3D9E" w14:textId="77777777" w:rsidR="00BF7B5B" w:rsidRDefault="00BF7B5B" w:rsidP="00D90906">
            <w:pPr>
              <w:rPr>
                <w:b/>
                <w:sz w:val="17"/>
                <w:szCs w:val="17"/>
              </w:rPr>
            </w:pPr>
            <w:r>
              <w:rPr>
                <w:b/>
                <w:sz w:val="17"/>
                <w:szCs w:val="17"/>
              </w:rPr>
              <w:t xml:space="preserve">Review the Authority's business culture by identifying critical gaps in cross functional methodologies, communication, business processes, employee competencies and leadership support.  As MARTA grows so will the need to compete for critical funds.  It will be imperative to manage efficient budgets and capital increases as Atlanta's growing transportation needs grow with more people and expanded transportation requirements in and around the Atlanta area. I would like to review the effects of other Transit cultures on their business processes, strategic plans, decisions and performance around the development of the annual Capital Budget.  </w:t>
            </w:r>
          </w:p>
          <w:p w14:paraId="51E7B8A1" w14:textId="77777777" w:rsidR="00BF7B5B" w:rsidRDefault="00BF7B5B" w:rsidP="00D90906">
            <w:pPr>
              <w:rPr>
                <w:b/>
                <w:sz w:val="17"/>
                <w:szCs w:val="17"/>
              </w:rPr>
            </w:pPr>
          </w:p>
          <w:p w14:paraId="41A2D76C" w14:textId="77777777" w:rsidR="00BF7B5B" w:rsidRDefault="00BF7B5B" w:rsidP="00D90906">
            <w:r>
              <w:rPr>
                <w:b/>
                <w:sz w:val="17"/>
                <w:szCs w:val="17"/>
              </w:rPr>
              <w:t>I will be studying how Sr. Managers are involved in the process and how inter-departmental communication/integration supports the yearly development of their budgets with the strategic objectives of the organization.</w:t>
            </w:r>
            <w:r>
              <w:t xml:space="preserve"> </w:t>
            </w:r>
          </w:p>
        </w:tc>
        <w:bookmarkEnd w:id="8"/>
      </w:tr>
    </w:tbl>
    <w:p w14:paraId="6F53D564"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5E1545B5" w14:textId="77777777" w:rsidTr="00D90906">
        <w:trPr>
          <w:trHeight w:val="4410"/>
        </w:trPr>
        <w:tc>
          <w:tcPr>
            <w:tcW w:w="3600" w:type="dxa"/>
            <w:vAlign w:val="bottom"/>
            <w:hideMark/>
          </w:tcPr>
          <w:p w14:paraId="7E2E4507" w14:textId="77777777" w:rsidR="00BF7B5B" w:rsidRDefault="00BF7B5B" w:rsidP="00D90906">
            <w:pPr>
              <w:tabs>
                <w:tab w:val="left" w:pos="990"/>
              </w:tabs>
              <w:jc w:val="center"/>
            </w:pPr>
            <w:bookmarkStart w:id="9" w:name="_Hlk2936564"/>
            <w:r>
              <w:rPr>
                <w:noProof/>
              </w:rPr>
              <w:lastRenderedPageBreak/>
              <w:drawing>
                <wp:inline distT="0" distB="0" distL="0" distR="0" wp14:anchorId="6FDF4B5A" wp14:editId="645ABCDF">
                  <wp:extent cx="2148840" cy="2372360"/>
                  <wp:effectExtent l="0" t="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8840" cy="2372360"/>
                          </a:xfrm>
                          <a:prstGeom prst="rect">
                            <a:avLst/>
                          </a:prstGeom>
                          <a:noFill/>
                          <a:ln>
                            <a:noFill/>
                          </a:ln>
                        </pic:spPr>
                      </pic:pic>
                    </a:graphicData>
                  </a:graphic>
                </wp:inline>
              </w:drawing>
            </w:r>
          </w:p>
        </w:tc>
        <w:tc>
          <w:tcPr>
            <w:tcW w:w="720" w:type="dxa"/>
          </w:tcPr>
          <w:p w14:paraId="501B065E" w14:textId="77777777" w:rsidR="00BF7B5B" w:rsidRDefault="00BF7B5B" w:rsidP="00D90906">
            <w:pPr>
              <w:tabs>
                <w:tab w:val="left" w:pos="990"/>
              </w:tabs>
            </w:pPr>
          </w:p>
        </w:tc>
        <w:tc>
          <w:tcPr>
            <w:tcW w:w="6470" w:type="dxa"/>
            <w:vAlign w:val="bottom"/>
            <w:hideMark/>
          </w:tcPr>
          <w:p w14:paraId="37D0227C" w14:textId="77777777" w:rsidR="00BF7B5B" w:rsidRPr="00FE1210" w:rsidRDefault="00BF7B5B" w:rsidP="00D90906">
            <w:pPr>
              <w:pStyle w:val="Title"/>
              <w:rPr>
                <w:sz w:val="70"/>
                <w:szCs w:val="70"/>
              </w:rPr>
            </w:pPr>
            <w:r w:rsidRPr="00FE1210">
              <w:rPr>
                <w:sz w:val="70"/>
                <w:szCs w:val="70"/>
              </w:rPr>
              <w:t>richard thomas</w:t>
            </w:r>
          </w:p>
          <w:p w14:paraId="46C7BCD3" w14:textId="77777777" w:rsidR="00BF7B5B" w:rsidRDefault="00BF7B5B" w:rsidP="00D90906">
            <w:pPr>
              <w:rPr>
                <w:b/>
                <w:sz w:val="40"/>
                <w:szCs w:val="40"/>
              </w:rPr>
            </w:pPr>
            <w:r>
              <w:rPr>
                <w:b/>
                <w:sz w:val="40"/>
                <w:szCs w:val="40"/>
              </w:rPr>
              <w:t>Metropolitan Atlanta Rapid Transit Authority</w:t>
            </w:r>
          </w:p>
          <w:p w14:paraId="77A3B2F4" w14:textId="77777777" w:rsidR="00BF7B5B" w:rsidRDefault="00BF7B5B" w:rsidP="00D90906">
            <w:pPr>
              <w:pStyle w:val="Title"/>
              <w:rPr>
                <w:sz w:val="36"/>
                <w:szCs w:val="36"/>
              </w:rPr>
            </w:pPr>
            <w:r>
              <w:rPr>
                <w:sz w:val="36"/>
                <w:szCs w:val="36"/>
              </w:rPr>
              <w:t>Manager of Building Maintenance</w:t>
            </w:r>
          </w:p>
        </w:tc>
      </w:tr>
      <w:tr w:rsidR="00BF7B5B" w14:paraId="3A19CE79" w14:textId="77777777" w:rsidTr="00D90906">
        <w:trPr>
          <w:trHeight w:val="7434"/>
        </w:trPr>
        <w:tc>
          <w:tcPr>
            <w:tcW w:w="3600" w:type="dxa"/>
            <w:tcMar>
              <w:top w:w="0" w:type="dxa"/>
              <w:left w:w="115" w:type="dxa"/>
              <w:bottom w:w="0" w:type="dxa"/>
              <w:right w:w="115" w:type="dxa"/>
            </w:tcMar>
          </w:tcPr>
          <w:sdt>
            <w:sdtPr>
              <w:id w:val="-991175849"/>
              <w:placeholder>
                <w:docPart w:val="CFF8E9DA2A31476A88B465043F9C6A58"/>
              </w:placeholder>
              <w:temporary/>
              <w:showingPlcHdr/>
            </w:sdtPr>
            <w:sdtEndPr/>
            <w:sdtContent>
              <w:p w14:paraId="71200F63" w14:textId="77777777" w:rsidR="00BF7B5B" w:rsidRDefault="00BF7B5B" w:rsidP="00D90906">
                <w:pPr>
                  <w:pStyle w:val="Heading3"/>
                </w:pPr>
                <w:r>
                  <w:rPr>
                    <w:sz w:val="20"/>
                    <w:szCs w:val="20"/>
                  </w:rPr>
                  <w:t>Profile</w:t>
                </w:r>
              </w:p>
            </w:sdtContent>
          </w:sdt>
          <w:p w14:paraId="75FB329C" w14:textId="77777777" w:rsidR="00BF7B5B" w:rsidRDefault="00BF7B5B" w:rsidP="00D90906">
            <w:pPr>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Richard has over 24 years' experience in facility and property management in the commercial real estate industry. He has managed key operations of more than two million square feet of world-class high-rise energy efficient structures. As a leader in the real estate industry, he supported efforts to earn Hurt Plaza an ENERGY STAR score of 91 and coordinated re-certification efforts in making the building at 100 years old, the oldest multi-tenant commercial office building to be U.S. Green Building Council (USGBC) certified LEED-EB Platinum, a building listed on the National Register of Historic Places. He is bound and determined to implement sustainable measures that improved cost control, productivity, maximize efficiencies and reduce energy consumption.  </w:t>
            </w:r>
          </w:p>
          <w:p w14:paraId="40D18F5F" w14:textId="77777777" w:rsidR="00BF7B5B" w:rsidRDefault="00BF7B5B" w:rsidP="00D90906">
            <w:pPr>
              <w:rPr>
                <w:rFonts w:eastAsia="Times New Roman" w:cstheme="minorHAnsi"/>
                <w:b/>
                <w:color w:val="000000"/>
                <w:sz w:val="17"/>
                <w:szCs w:val="17"/>
                <w:lang w:eastAsia="en-US"/>
              </w:rPr>
            </w:pPr>
          </w:p>
          <w:p w14:paraId="4275FD5D" w14:textId="77777777" w:rsidR="00BF7B5B" w:rsidRDefault="00BF7B5B" w:rsidP="00D90906">
            <w:r>
              <w:rPr>
                <w:rFonts w:eastAsia="Times New Roman" w:cstheme="minorHAnsi"/>
                <w:b/>
                <w:color w:val="000000"/>
                <w:sz w:val="17"/>
                <w:szCs w:val="17"/>
                <w:lang w:eastAsia="en-US"/>
              </w:rPr>
              <w:t>He enjoys spending time with his children, boating, horses, reading, traveling, history and classic cars. In addition, he is a farmer that grows organic produce and fruit.</w:t>
            </w:r>
          </w:p>
          <w:sdt>
            <w:sdtPr>
              <w:id w:val="321706873"/>
              <w:placeholder>
                <w:docPart w:val="12CB9C76B3554608B661B87F84735814"/>
              </w:placeholder>
              <w:temporary/>
              <w:showingPlcHdr/>
            </w:sdtPr>
            <w:sdtEndPr/>
            <w:sdtContent>
              <w:p w14:paraId="4385A80F" w14:textId="77777777" w:rsidR="00BF7B5B" w:rsidRDefault="00BF7B5B" w:rsidP="00D90906">
                <w:pPr>
                  <w:pStyle w:val="Heading3"/>
                </w:pPr>
                <w:r>
                  <w:rPr>
                    <w:sz w:val="20"/>
                    <w:szCs w:val="20"/>
                  </w:rPr>
                  <w:t>Contact</w:t>
                </w:r>
              </w:p>
            </w:sdtContent>
          </w:sdt>
          <w:sdt>
            <w:sdtPr>
              <w:rPr>
                <w:sz w:val="17"/>
                <w:szCs w:val="17"/>
              </w:rPr>
              <w:id w:val="211850013"/>
              <w:placeholder>
                <w:docPart w:val="C5118855685C4A2993F41B801BB0B8CB"/>
              </w:placeholder>
              <w:temporary/>
              <w:showingPlcHdr/>
            </w:sdtPr>
            <w:sdtEndPr/>
            <w:sdtContent>
              <w:p w14:paraId="798D2807" w14:textId="77777777" w:rsidR="00BF7B5B" w:rsidRDefault="00BF7B5B" w:rsidP="00D90906">
                <w:pPr>
                  <w:rPr>
                    <w:sz w:val="17"/>
                    <w:szCs w:val="17"/>
                  </w:rPr>
                </w:pPr>
                <w:r>
                  <w:rPr>
                    <w:sz w:val="17"/>
                    <w:szCs w:val="17"/>
                  </w:rPr>
                  <w:t>PHONE:</w:t>
                </w:r>
              </w:p>
            </w:sdtContent>
          </w:sdt>
          <w:p w14:paraId="374599EB" w14:textId="77777777" w:rsidR="00BF7B5B" w:rsidRDefault="00BF7B5B" w:rsidP="00D90906">
            <w:pPr>
              <w:rPr>
                <w:sz w:val="17"/>
                <w:szCs w:val="17"/>
              </w:rPr>
            </w:pPr>
            <w:r>
              <w:rPr>
                <w:sz w:val="17"/>
                <w:szCs w:val="17"/>
              </w:rPr>
              <w:t>(404) 848-4096</w:t>
            </w:r>
          </w:p>
          <w:p w14:paraId="042E8C24" w14:textId="77777777" w:rsidR="00BF7B5B" w:rsidRDefault="00BF7B5B" w:rsidP="00D90906">
            <w:pPr>
              <w:rPr>
                <w:sz w:val="17"/>
                <w:szCs w:val="17"/>
              </w:rPr>
            </w:pPr>
          </w:p>
          <w:p w14:paraId="08C2E44C" w14:textId="77777777" w:rsidR="00BF7B5B" w:rsidRDefault="00BF7B5B" w:rsidP="00D90906">
            <w:pPr>
              <w:rPr>
                <w:sz w:val="17"/>
                <w:szCs w:val="17"/>
              </w:rPr>
            </w:pPr>
            <w:r>
              <w:rPr>
                <w:sz w:val="17"/>
                <w:szCs w:val="17"/>
              </w:rPr>
              <w:t>CELL PHONE:</w:t>
            </w:r>
          </w:p>
          <w:p w14:paraId="37BCF953" w14:textId="77777777" w:rsidR="00BF7B5B" w:rsidRDefault="00BF7B5B" w:rsidP="00D90906">
            <w:pPr>
              <w:rPr>
                <w:sz w:val="17"/>
                <w:szCs w:val="17"/>
              </w:rPr>
            </w:pPr>
            <w:r>
              <w:rPr>
                <w:sz w:val="17"/>
                <w:szCs w:val="17"/>
              </w:rPr>
              <w:t>(404) 427-9241</w:t>
            </w:r>
          </w:p>
          <w:p w14:paraId="67B5A417" w14:textId="77777777" w:rsidR="00BF7B5B" w:rsidRDefault="00BF7B5B" w:rsidP="00D90906">
            <w:pPr>
              <w:rPr>
                <w:sz w:val="17"/>
                <w:szCs w:val="17"/>
              </w:rPr>
            </w:pPr>
          </w:p>
          <w:sdt>
            <w:sdtPr>
              <w:rPr>
                <w:sz w:val="17"/>
                <w:szCs w:val="17"/>
              </w:rPr>
              <w:id w:val="643476263"/>
              <w:placeholder>
                <w:docPart w:val="B0D3ED1EA2B24D549A94A741D366BAB3"/>
              </w:placeholder>
              <w:temporary/>
              <w:showingPlcHdr/>
            </w:sdtPr>
            <w:sdtEndPr/>
            <w:sdtContent>
              <w:p w14:paraId="3E64F660" w14:textId="77777777" w:rsidR="00BF7B5B" w:rsidRDefault="00BF7B5B" w:rsidP="00D90906">
                <w:pPr>
                  <w:rPr>
                    <w:sz w:val="17"/>
                    <w:szCs w:val="17"/>
                  </w:rPr>
                </w:pPr>
                <w:r>
                  <w:rPr>
                    <w:sz w:val="17"/>
                    <w:szCs w:val="17"/>
                  </w:rPr>
                  <w:t>EMAIL:</w:t>
                </w:r>
              </w:p>
            </w:sdtContent>
          </w:sdt>
          <w:p w14:paraId="424C898E" w14:textId="77777777" w:rsidR="00BF7B5B" w:rsidRDefault="00BF7B5B" w:rsidP="00D90906">
            <w:r>
              <w:rPr>
                <w:rStyle w:val="Hyperlink"/>
                <w:color w:val="548AB7" w:themeColor="accent1" w:themeShade="BF"/>
                <w:sz w:val="17"/>
                <w:szCs w:val="17"/>
              </w:rPr>
              <w:t>rthomas5@itsmarta.com</w:t>
            </w:r>
          </w:p>
        </w:tc>
        <w:tc>
          <w:tcPr>
            <w:tcW w:w="720" w:type="dxa"/>
            <w:tcMar>
              <w:top w:w="0" w:type="dxa"/>
              <w:left w:w="115" w:type="dxa"/>
              <w:bottom w:w="0" w:type="dxa"/>
              <w:right w:w="115" w:type="dxa"/>
            </w:tcMar>
          </w:tcPr>
          <w:p w14:paraId="0D45EDC5" w14:textId="77777777" w:rsidR="00BF7B5B" w:rsidRDefault="00BF7B5B" w:rsidP="00D90906">
            <w:pPr>
              <w:tabs>
                <w:tab w:val="left" w:pos="990"/>
              </w:tabs>
            </w:pPr>
          </w:p>
        </w:tc>
        <w:tc>
          <w:tcPr>
            <w:tcW w:w="6470" w:type="dxa"/>
            <w:tcMar>
              <w:top w:w="0" w:type="dxa"/>
              <w:left w:w="115" w:type="dxa"/>
              <w:bottom w:w="0" w:type="dxa"/>
              <w:right w:w="115" w:type="dxa"/>
            </w:tcMar>
          </w:tcPr>
          <w:p w14:paraId="4EBF6898" w14:textId="77777777" w:rsidR="00BF7B5B" w:rsidRDefault="00BF7B5B" w:rsidP="00D90906">
            <w:pPr>
              <w:pStyle w:val="Heading2"/>
              <w:rPr>
                <w:sz w:val="20"/>
                <w:szCs w:val="20"/>
              </w:rPr>
            </w:pPr>
            <w:r>
              <w:rPr>
                <w:sz w:val="20"/>
                <w:szCs w:val="20"/>
              </w:rPr>
              <w:t>department</w:t>
            </w:r>
          </w:p>
          <w:p w14:paraId="201C7ABE" w14:textId="77777777" w:rsidR="00BF7B5B" w:rsidRDefault="00BF7B5B" w:rsidP="00D90906">
            <w:pPr>
              <w:pStyle w:val="Heading4"/>
              <w:rPr>
                <w:sz w:val="17"/>
                <w:szCs w:val="17"/>
              </w:rPr>
            </w:pPr>
            <w:r>
              <w:rPr>
                <w:sz w:val="17"/>
                <w:szCs w:val="17"/>
              </w:rPr>
              <w:t>Office of Facilities</w:t>
            </w:r>
          </w:p>
          <w:p w14:paraId="7F9D9799" w14:textId="77777777" w:rsidR="00BF7B5B" w:rsidRDefault="00BF7B5B" w:rsidP="00D90906">
            <w:pPr>
              <w:pStyle w:val="Heading2"/>
              <w:rPr>
                <w:sz w:val="20"/>
                <w:szCs w:val="20"/>
              </w:rPr>
            </w:pPr>
            <w:r>
              <w:rPr>
                <w:sz w:val="20"/>
                <w:szCs w:val="20"/>
              </w:rPr>
              <w:t>position description</w:t>
            </w:r>
          </w:p>
          <w:p w14:paraId="5BCDBAD9" w14:textId="77777777" w:rsidR="00BF7B5B" w:rsidRDefault="00BF7B5B" w:rsidP="00D90906">
            <w:pPr>
              <w:rPr>
                <w:b/>
                <w:sz w:val="17"/>
                <w:szCs w:val="17"/>
              </w:rPr>
            </w:pPr>
            <w:r>
              <w:rPr>
                <w:b/>
                <w:sz w:val="17"/>
                <w:szCs w:val="17"/>
              </w:rPr>
              <w:t>As the Manger of Building Maintenance, I manage capital projects that directly influence the operation of the Headquarters Complex consisting of:</w:t>
            </w:r>
          </w:p>
          <w:p w14:paraId="7E85F0D1" w14:textId="77777777" w:rsidR="00BF7B5B" w:rsidRDefault="00BF7B5B" w:rsidP="00BF7B5B">
            <w:pPr>
              <w:pStyle w:val="ListParagraph"/>
              <w:numPr>
                <w:ilvl w:val="0"/>
                <w:numId w:val="10"/>
              </w:numPr>
              <w:rPr>
                <w:b/>
                <w:sz w:val="17"/>
                <w:szCs w:val="17"/>
              </w:rPr>
            </w:pPr>
            <w:r>
              <w:rPr>
                <w:b/>
                <w:sz w:val="17"/>
                <w:szCs w:val="17"/>
              </w:rPr>
              <w:t>Headquarters building</w:t>
            </w:r>
          </w:p>
          <w:p w14:paraId="737487E5" w14:textId="77777777" w:rsidR="00BF7B5B" w:rsidRDefault="00BF7B5B" w:rsidP="00BF7B5B">
            <w:pPr>
              <w:pStyle w:val="ListParagraph"/>
              <w:numPr>
                <w:ilvl w:val="0"/>
                <w:numId w:val="10"/>
              </w:numPr>
              <w:rPr>
                <w:b/>
                <w:sz w:val="17"/>
                <w:szCs w:val="17"/>
              </w:rPr>
            </w:pPr>
            <w:r>
              <w:rPr>
                <w:b/>
                <w:sz w:val="17"/>
                <w:szCs w:val="17"/>
              </w:rPr>
              <w:t>Annex building</w:t>
            </w:r>
          </w:p>
          <w:p w14:paraId="588E53B3" w14:textId="77777777" w:rsidR="00BF7B5B" w:rsidRDefault="00BF7B5B" w:rsidP="00BF7B5B">
            <w:pPr>
              <w:pStyle w:val="ListParagraph"/>
              <w:numPr>
                <w:ilvl w:val="0"/>
                <w:numId w:val="10"/>
              </w:numPr>
              <w:rPr>
                <w:b/>
                <w:sz w:val="17"/>
                <w:szCs w:val="17"/>
              </w:rPr>
            </w:pPr>
            <w:r>
              <w:rPr>
                <w:b/>
                <w:sz w:val="17"/>
                <w:szCs w:val="17"/>
              </w:rPr>
              <w:t>Candler Park data center</w:t>
            </w:r>
          </w:p>
          <w:p w14:paraId="672DEF70" w14:textId="77777777" w:rsidR="00BF7B5B" w:rsidRDefault="00BF7B5B" w:rsidP="00BF7B5B">
            <w:pPr>
              <w:pStyle w:val="ListParagraph"/>
              <w:numPr>
                <w:ilvl w:val="0"/>
                <w:numId w:val="10"/>
              </w:numPr>
              <w:rPr>
                <w:b/>
                <w:sz w:val="17"/>
                <w:szCs w:val="17"/>
              </w:rPr>
            </w:pPr>
            <w:r>
              <w:rPr>
                <w:b/>
                <w:sz w:val="17"/>
                <w:szCs w:val="17"/>
              </w:rPr>
              <w:t>Integrated Operations Center (IOC)</w:t>
            </w:r>
          </w:p>
          <w:p w14:paraId="68478DBA" w14:textId="77777777" w:rsidR="00BF7B5B" w:rsidRDefault="00BF7B5B" w:rsidP="00BF7B5B">
            <w:pPr>
              <w:pStyle w:val="ListParagraph"/>
              <w:numPr>
                <w:ilvl w:val="0"/>
                <w:numId w:val="10"/>
              </w:numPr>
              <w:rPr>
                <w:b/>
                <w:sz w:val="17"/>
                <w:szCs w:val="17"/>
              </w:rPr>
            </w:pPr>
            <w:r>
              <w:rPr>
                <w:b/>
                <w:sz w:val="17"/>
                <w:szCs w:val="17"/>
              </w:rPr>
              <w:t>Train Control and SCADA Upgrade (TSCU) contractor leased building</w:t>
            </w:r>
          </w:p>
          <w:p w14:paraId="1C1503F2" w14:textId="77777777" w:rsidR="00BF7B5B" w:rsidRDefault="00BF7B5B" w:rsidP="00D90906">
            <w:pPr>
              <w:rPr>
                <w:b/>
                <w:sz w:val="17"/>
                <w:szCs w:val="17"/>
              </w:rPr>
            </w:pPr>
          </w:p>
          <w:p w14:paraId="6D45198D" w14:textId="77777777" w:rsidR="00BF7B5B" w:rsidRDefault="00BF7B5B" w:rsidP="00D90906">
            <w:pPr>
              <w:rPr>
                <w:b/>
                <w:sz w:val="17"/>
                <w:szCs w:val="17"/>
              </w:rPr>
            </w:pPr>
            <w:r>
              <w:rPr>
                <w:b/>
                <w:sz w:val="17"/>
                <w:szCs w:val="17"/>
              </w:rPr>
              <w:t xml:space="preserve">I strategically align the Authority's organizational goals of creating a culture and discipline of security and safety excellence and maintaining fiscal discipline by optimizing resources through savings, efficiencies and revenue generation with local, state and federal safety ordinances to ensure regulatory compliance.  </w:t>
            </w:r>
          </w:p>
          <w:p w14:paraId="0EF230BC" w14:textId="77777777" w:rsidR="00BF7B5B" w:rsidRDefault="00BF7B5B" w:rsidP="00D90906">
            <w:pPr>
              <w:rPr>
                <w:b/>
                <w:sz w:val="17"/>
                <w:szCs w:val="17"/>
              </w:rPr>
            </w:pPr>
          </w:p>
          <w:p w14:paraId="7C444F2B" w14:textId="77777777" w:rsidR="00BF7B5B" w:rsidRDefault="00BF7B5B" w:rsidP="00D90906">
            <w:pPr>
              <w:rPr>
                <w:b/>
                <w:sz w:val="17"/>
                <w:szCs w:val="17"/>
              </w:rPr>
            </w:pPr>
            <w:r>
              <w:rPr>
                <w:b/>
                <w:sz w:val="17"/>
                <w:szCs w:val="17"/>
              </w:rPr>
              <w:t xml:space="preserve">As the signatory for the department's contractual agreements, it is my responsibility to develop contract specifications which support the strategic initiatives and safety guidelines that are acceptable by the Authority and communities that we serve.  </w:t>
            </w:r>
          </w:p>
          <w:p w14:paraId="639E31A2" w14:textId="77777777" w:rsidR="00BF7B5B" w:rsidRDefault="00BF7B5B" w:rsidP="00D90906">
            <w:pPr>
              <w:rPr>
                <w:b/>
              </w:rPr>
            </w:pPr>
          </w:p>
          <w:p w14:paraId="46E30E5C" w14:textId="77777777" w:rsidR="00BF7B5B" w:rsidRDefault="00BF7B5B" w:rsidP="00D90906">
            <w:pPr>
              <w:pStyle w:val="Heading2"/>
              <w:spacing w:before="0" w:after="60"/>
              <w:rPr>
                <w:rFonts w:asciiTheme="minorHAnsi" w:eastAsiaTheme="minorEastAsia" w:hAnsiTheme="minorHAnsi" w:cstheme="minorHAnsi"/>
                <w:bCs w:val="0"/>
                <w:caps w:val="0"/>
                <w:sz w:val="20"/>
                <w:szCs w:val="20"/>
              </w:rPr>
            </w:pPr>
            <w:r>
              <w:rPr>
                <w:sz w:val="20"/>
                <w:szCs w:val="20"/>
              </w:rPr>
              <w:t>business project</w:t>
            </w:r>
          </w:p>
          <w:p w14:paraId="0FAAB897" w14:textId="77777777" w:rsidR="00BF7B5B" w:rsidRDefault="00BF7B5B" w:rsidP="00D90906">
            <w:pPr>
              <w:rPr>
                <w:rFonts w:eastAsia="Times New Roman" w:cstheme="minorHAnsi"/>
                <w:b/>
                <w:color w:val="000000"/>
                <w:sz w:val="17"/>
                <w:szCs w:val="17"/>
                <w:lang w:eastAsia="en-US"/>
              </w:rPr>
            </w:pPr>
            <w:r>
              <w:rPr>
                <w:rFonts w:eastAsia="Times New Roman" w:cstheme="minorHAnsi"/>
                <w:b/>
                <w:color w:val="000000"/>
                <w:sz w:val="17"/>
                <w:szCs w:val="17"/>
                <w:lang w:eastAsia="en-US"/>
              </w:rPr>
              <w:t xml:space="preserve">I am interested in how other agencies maintain a sustainable, high efficiency, energy star rated or Leadership in Energy and Environmental Design (LEED) buildings or facilities. For my MAX business project, the primary focus is to gain insight on how other agencies have implemented greener and cleaner environments using innovative technologies. Currently, I am the Building Maintenance Manager and, unfortunately, there has been minimal discussions concerning sustainability, high efficiency facilities or green building ratings. </w:t>
            </w:r>
          </w:p>
          <w:p w14:paraId="2378322D" w14:textId="77777777" w:rsidR="00BF7B5B" w:rsidRDefault="00BF7B5B" w:rsidP="00D90906">
            <w:pPr>
              <w:rPr>
                <w:rFonts w:eastAsia="Times New Roman" w:cstheme="minorHAnsi"/>
                <w:b/>
                <w:color w:val="000000"/>
                <w:sz w:val="17"/>
                <w:szCs w:val="17"/>
                <w:lang w:eastAsia="en-US"/>
              </w:rPr>
            </w:pPr>
          </w:p>
          <w:p w14:paraId="5529C076" w14:textId="77777777" w:rsidR="00BF7B5B" w:rsidRDefault="00BF7B5B" w:rsidP="00D90906">
            <w:pPr>
              <w:rPr>
                <w:rFonts w:eastAsia="Times New Roman" w:cstheme="minorHAnsi"/>
                <w:b/>
                <w:color w:val="000000"/>
                <w:sz w:val="17"/>
                <w:szCs w:val="17"/>
                <w:lang w:eastAsia="en-US"/>
              </w:rPr>
            </w:pPr>
            <w:r>
              <w:rPr>
                <w:rFonts w:eastAsia="Times New Roman" w:cstheme="minorHAnsi"/>
                <w:b/>
                <w:color w:val="000000"/>
                <w:sz w:val="17"/>
                <w:szCs w:val="17"/>
                <w:lang w:eastAsia="en-US"/>
              </w:rPr>
              <w:t>My goal is to incorporate the ideas and processes learned from other agencies into MARTA's facility management plan to receive an Energy Star score or LEED green building rating and to improve the sustainability performance of our global transit sector.</w:t>
            </w:r>
          </w:p>
          <w:p w14:paraId="3DC96016" w14:textId="77777777" w:rsidR="00BF7B5B" w:rsidRDefault="00BF7B5B" w:rsidP="00D90906">
            <w:pPr>
              <w:rPr>
                <w:b/>
                <w:sz w:val="17"/>
                <w:szCs w:val="17"/>
              </w:rPr>
            </w:pPr>
            <w:r>
              <w:rPr>
                <w:b/>
                <w:sz w:val="17"/>
                <w:szCs w:val="17"/>
              </w:rPr>
              <w:t xml:space="preserve">  </w:t>
            </w:r>
          </w:p>
          <w:p w14:paraId="7177F113" w14:textId="77777777" w:rsidR="00BF7B5B" w:rsidRDefault="00BF7B5B" w:rsidP="00D90906"/>
          <w:p w14:paraId="216851E0" w14:textId="77777777" w:rsidR="00BF7B5B" w:rsidRDefault="00BF7B5B" w:rsidP="00D90906"/>
        </w:tc>
        <w:bookmarkEnd w:id="9"/>
      </w:tr>
    </w:tbl>
    <w:p w14:paraId="0B12D878" w14:textId="77777777" w:rsidR="00BF7B5B" w:rsidRDefault="00BF7B5B" w:rsidP="00BF7B5B">
      <w:pPr>
        <w:tabs>
          <w:tab w:val="left" w:pos="990"/>
        </w:tabs>
      </w:pPr>
    </w:p>
    <w:tbl>
      <w:tblPr>
        <w:tblW w:w="0" w:type="auto"/>
        <w:tblLayout w:type="fixed"/>
        <w:tblLook w:val="04A0" w:firstRow="1" w:lastRow="0" w:firstColumn="1" w:lastColumn="0" w:noHBand="0" w:noVBand="1"/>
      </w:tblPr>
      <w:tblGrid>
        <w:gridCol w:w="3600"/>
        <w:gridCol w:w="720"/>
        <w:gridCol w:w="6470"/>
      </w:tblGrid>
      <w:tr w:rsidR="00BF7B5B" w14:paraId="26835E35" w14:textId="77777777" w:rsidTr="00D90906">
        <w:trPr>
          <w:trHeight w:val="4410"/>
        </w:trPr>
        <w:tc>
          <w:tcPr>
            <w:tcW w:w="3600" w:type="dxa"/>
            <w:vAlign w:val="bottom"/>
          </w:tcPr>
          <w:p w14:paraId="5640BCB6" w14:textId="77777777" w:rsidR="00BF7B5B" w:rsidRDefault="00BF7B5B" w:rsidP="00D90906">
            <w:pPr>
              <w:tabs>
                <w:tab w:val="left" w:pos="990"/>
              </w:tabs>
              <w:jc w:val="center"/>
            </w:pPr>
            <w:r>
              <w:rPr>
                <w:noProof/>
              </w:rPr>
              <w:lastRenderedPageBreak/>
              <w:drawing>
                <wp:inline distT="0" distB="0" distL="0" distR="0" wp14:anchorId="243A7C2B" wp14:editId="72BA434D">
                  <wp:extent cx="1947672" cy="19476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7672" cy="1947672"/>
                          </a:xfrm>
                          <a:prstGeom prst="rect">
                            <a:avLst/>
                          </a:prstGeom>
                          <a:noFill/>
                        </pic:spPr>
                      </pic:pic>
                    </a:graphicData>
                  </a:graphic>
                </wp:inline>
              </w:drawing>
            </w:r>
          </w:p>
        </w:tc>
        <w:tc>
          <w:tcPr>
            <w:tcW w:w="720" w:type="dxa"/>
          </w:tcPr>
          <w:p w14:paraId="0C946DAF" w14:textId="77777777" w:rsidR="00BF7B5B" w:rsidRDefault="00BF7B5B" w:rsidP="00D90906">
            <w:pPr>
              <w:tabs>
                <w:tab w:val="left" w:pos="990"/>
              </w:tabs>
            </w:pPr>
          </w:p>
        </w:tc>
        <w:tc>
          <w:tcPr>
            <w:tcW w:w="6470" w:type="dxa"/>
            <w:vAlign w:val="bottom"/>
          </w:tcPr>
          <w:p w14:paraId="354084B4" w14:textId="77777777" w:rsidR="00BF7B5B" w:rsidRPr="004E53F8" w:rsidRDefault="00BF7B5B" w:rsidP="00D90906">
            <w:pPr>
              <w:pStyle w:val="Title"/>
            </w:pPr>
            <w:r w:rsidRPr="005C3F1C">
              <w:rPr>
                <w:sz w:val="72"/>
                <w:szCs w:val="72"/>
              </w:rPr>
              <w:t>Erika briggs-jackson</w:t>
            </w:r>
          </w:p>
          <w:p w14:paraId="072FB4BA" w14:textId="77777777" w:rsidR="00BF7B5B" w:rsidRPr="005C3F1C" w:rsidRDefault="00BF7B5B" w:rsidP="00D90906">
            <w:pPr>
              <w:rPr>
                <w:b/>
                <w:sz w:val="40"/>
                <w:szCs w:val="40"/>
              </w:rPr>
            </w:pPr>
            <w:r w:rsidRPr="005C3F1C">
              <w:rPr>
                <w:b/>
                <w:sz w:val="40"/>
                <w:szCs w:val="40"/>
              </w:rPr>
              <w:t>Washington Metropolitan Area Transit Authority</w:t>
            </w:r>
          </w:p>
          <w:p w14:paraId="4C34F40C" w14:textId="77777777" w:rsidR="00BF7B5B" w:rsidRPr="005C3F1C" w:rsidRDefault="00BF7B5B" w:rsidP="00D90906">
            <w:pPr>
              <w:pStyle w:val="Title"/>
              <w:rPr>
                <w:sz w:val="36"/>
                <w:szCs w:val="36"/>
              </w:rPr>
            </w:pPr>
            <w:r w:rsidRPr="005C3F1C">
              <w:rPr>
                <w:sz w:val="36"/>
                <w:szCs w:val="36"/>
              </w:rPr>
              <w:t>Assistant Superintendent</w:t>
            </w:r>
          </w:p>
        </w:tc>
      </w:tr>
      <w:tr w:rsidR="00BF7B5B" w14:paraId="36802D06" w14:textId="77777777" w:rsidTr="00D90906">
        <w:tblPrEx>
          <w:tblCellMar>
            <w:left w:w="115" w:type="dxa"/>
            <w:right w:w="115" w:type="dxa"/>
          </w:tblCellMar>
        </w:tblPrEx>
        <w:trPr>
          <w:trHeight w:val="7434"/>
        </w:trPr>
        <w:tc>
          <w:tcPr>
            <w:tcW w:w="3600" w:type="dxa"/>
          </w:tcPr>
          <w:sdt>
            <w:sdtPr>
              <w:id w:val="476491728"/>
              <w:placeholder>
                <w:docPart w:val="D8593E9C20EB465E93A170538819E1A0"/>
              </w:placeholder>
              <w:temporary/>
              <w:showingPlcHdr/>
              <w15:appearance w15:val="hidden"/>
            </w:sdtPr>
            <w:sdtEndPr/>
            <w:sdtContent>
              <w:p w14:paraId="18C1D5AC" w14:textId="77777777" w:rsidR="00BF7B5B" w:rsidRDefault="00BF7B5B" w:rsidP="00D90906">
                <w:pPr>
                  <w:pStyle w:val="Heading3"/>
                </w:pPr>
                <w:r w:rsidRPr="00D5459D">
                  <w:t>Profile</w:t>
                </w:r>
              </w:p>
            </w:sdtContent>
          </w:sdt>
          <w:p w14:paraId="5F2EE6B9" w14:textId="77777777" w:rsidR="00BF7B5B" w:rsidRDefault="00BF7B5B" w:rsidP="00D90906">
            <w:pPr>
              <w:rPr>
                <w:rFonts w:eastAsia="Times New Roman" w:cstheme="minorHAnsi"/>
                <w:color w:val="000000"/>
                <w:szCs w:val="18"/>
                <w:lang w:eastAsia="en-US"/>
              </w:rPr>
            </w:pPr>
            <w:r w:rsidRPr="00941679">
              <w:rPr>
                <w:rFonts w:eastAsia="Times New Roman" w:cstheme="minorHAnsi"/>
                <w:color w:val="000000"/>
                <w:szCs w:val="18"/>
                <w:lang w:eastAsia="en-US"/>
              </w:rPr>
              <w:t xml:space="preserve">I have 23 years with WMATA. I am the Assistant Superintendent of Greenbelt Rail Yard with WMATA.  I oversee the daily rail operations Stations and Trains which is about 196 employees. I have held several positions within the agency including Rail Operations Supervisor and Customer Communication Specialist. I play a vital role in the implementation of the receiving and testing of new rail cars.  </w:t>
            </w:r>
          </w:p>
          <w:p w14:paraId="25562CBD" w14:textId="77777777" w:rsidR="00BF7B5B" w:rsidRDefault="00BF7B5B" w:rsidP="00D90906">
            <w:pPr>
              <w:rPr>
                <w:rFonts w:eastAsia="Times New Roman" w:cstheme="minorHAnsi"/>
                <w:color w:val="000000"/>
                <w:szCs w:val="18"/>
                <w:lang w:eastAsia="en-US"/>
              </w:rPr>
            </w:pPr>
          </w:p>
          <w:p w14:paraId="75FF06DA" w14:textId="77777777" w:rsidR="00BF7B5B" w:rsidRPr="00941679" w:rsidRDefault="00BF7B5B" w:rsidP="00D90906">
            <w:r w:rsidRPr="00941679">
              <w:rPr>
                <w:rFonts w:eastAsia="Times New Roman" w:cstheme="minorHAnsi"/>
                <w:color w:val="000000"/>
                <w:szCs w:val="18"/>
                <w:lang w:eastAsia="en-US"/>
              </w:rPr>
              <w:t>I enjoy reading, cooking, and shopping.  I am looking forward to marrying a wonderful Man in late 2020 or early 2021.</w:t>
            </w:r>
          </w:p>
          <w:sdt>
            <w:sdtPr>
              <w:id w:val="260346587"/>
              <w:placeholder>
                <w:docPart w:val="BB69433846FA4445BB9AD93351897577"/>
              </w:placeholder>
              <w:temporary/>
              <w:showingPlcHdr/>
            </w:sdtPr>
            <w:sdtEndPr/>
            <w:sdtContent>
              <w:p w14:paraId="53B6E23D" w14:textId="77777777" w:rsidR="00BF7B5B" w:rsidRDefault="00BF7B5B" w:rsidP="00D90906">
                <w:pPr>
                  <w:pStyle w:val="Heading3"/>
                </w:pPr>
                <w:r>
                  <w:t>Contact</w:t>
                </w:r>
              </w:p>
            </w:sdtContent>
          </w:sdt>
          <w:sdt>
            <w:sdtPr>
              <w:id w:val="755254193"/>
              <w:placeholder>
                <w:docPart w:val="19E4E95AFA3647058156AA4C7B96F9CD"/>
              </w:placeholder>
              <w:temporary/>
              <w:showingPlcHdr/>
            </w:sdtPr>
            <w:sdtEndPr/>
            <w:sdtContent>
              <w:p w14:paraId="2A12208B" w14:textId="77777777" w:rsidR="00BF7B5B" w:rsidRDefault="00BF7B5B" w:rsidP="00D90906">
                <w:r>
                  <w:t>PHONE:</w:t>
                </w:r>
              </w:p>
            </w:sdtContent>
          </w:sdt>
          <w:p w14:paraId="14773AEF" w14:textId="77777777" w:rsidR="00BF7B5B" w:rsidRDefault="00BF7B5B" w:rsidP="00D90906">
            <w:r w:rsidRPr="00941679">
              <w:t>(301) 955-2016</w:t>
            </w:r>
          </w:p>
          <w:p w14:paraId="3D1C8C69" w14:textId="77777777" w:rsidR="00BF7B5B" w:rsidRDefault="00BF7B5B" w:rsidP="00D90906"/>
          <w:p w14:paraId="0B436AB8" w14:textId="77777777" w:rsidR="00BF7B5B" w:rsidRDefault="00BF7B5B" w:rsidP="00D90906">
            <w:r>
              <w:t>CELL PHONE:</w:t>
            </w:r>
          </w:p>
          <w:p w14:paraId="3461CEC4" w14:textId="77777777" w:rsidR="00BF7B5B" w:rsidRDefault="00BF7B5B" w:rsidP="00D90906">
            <w:r w:rsidRPr="00FA49BC">
              <w:t>(</w:t>
            </w:r>
            <w:r w:rsidRPr="00941679">
              <w:t>202) 594-6660</w:t>
            </w:r>
          </w:p>
          <w:p w14:paraId="2745F857" w14:textId="77777777" w:rsidR="00BF7B5B" w:rsidRDefault="00BF7B5B" w:rsidP="00D90906"/>
          <w:sdt>
            <w:sdtPr>
              <w:id w:val="878743619"/>
              <w:placeholder>
                <w:docPart w:val="545A9B5C537E4A3E8EA7F4207165DBC2"/>
              </w:placeholder>
              <w:temporary/>
              <w:showingPlcHdr/>
            </w:sdtPr>
            <w:sdtEndPr/>
            <w:sdtContent>
              <w:p w14:paraId="4254F1DB" w14:textId="77777777" w:rsidR="00BF7B5B" w:rsidRDefault="00BF7B5B" w:rsidP="00D90906">
                <w:r>
                  <w:t>EMAIL:</w:t>
                </w:r>
              </w:p>
            </w:sdtContent>
          </w:sdt>
          <w:p w14:paraId="4FCF26A4" w14:textId="77777777" w:rsidR="00BF7B5B" w:rsidRPr="004D3011" w:rsidRDefault="00BF7B5B" w:rsidP="00D90906">
            <w:r w:rsidRPr="00941679">
              <w:rPr>
                <w:rStyle w:val="Hyperlink"/>
                <w:color w:val="548AB7" w:themeColor="accent1" w:themeShade="BF"/>
              </w:rPr>
              <w:t>ebriggs@wmata.com</w:t>
            </w:r>
          </w:p>
        </w:tc>
        <w:tc>
          <w:tcPr>
            <w:tcW w:w="720" w:type="dxa"/>
          </w:tcPr>
          <w:p w14:paraId="590A3160" w14:textId="77777777" w:rsidR="00BF7B5B" w:rsidRDefault="00BF7B5B" w:rsidP="00D90906">
            <w:pPr>
              <w:tabs>
                <w:tab w:val="left" w:pos="990"/>
              </w:tabs>
            </w:pPr>
          </w:p>
        </w:tc>
        <w:tc>
          <w:tcPr>
            <w:tcW w:w="6470" w:type="dxa"/>
          </w:tcPr>
          <w:p w14:paraId="77151ADF" w14:textId="77777777" w:rsidR="00BF7B5B" w:rsidRDefault="00BF7B5B" w:rsidP="00D90906">
            <w:pPr>
              <w:pStyle w:val="Heading2"/>
            </w:pPr>
            <w:r>
              <w:t>department</w:t>
            </w:r>
          </w:p>
          <w:p w14:paraId="7FB4C588" w14:textId="77777777" w:rsidR="00BF7B5B" w:rsidRPr="00997881" w:rsidRDefault="00BF7B5B" w:rsidP="00D90906">
            <w:pPr>
              <w:pStyle w:val="Heading4"/>
              <w:rPr>
                <w:szCs w:val="18"/>
              </w:rPr>
            </w:pPr>
            <w:r w:rsidRPr="00941679">
              <w:rPr>
                <w:szCs w:val="18"/>
              </w:rPr>
              <w:t>RSTO RTRA Greenbelt Division</w:t>
            </w:r>
          </w:p>
          <w:p w14:paraId="550B0198" w14:textId="77777777" w:rsidR="00BF7B5B" w:rsidRDefault="00BF7B5B" w:rsidP="00D90906">
            <w:pPr>
              <w:pStyle w:val="Heading2"/>
            </w:pPr>
            <w:r>
              <w:t>position description</w:t>
            </w:r>
          </w:p>
          <w:p w14:paraId="2249028E" w14:textId="77777777" w:rsidR="00BF7B5B" w:rsidRPr="008C5559" w:rsidRDefault="00BF7B5B" w:rsidP="00D90906">
            <w:r w:rsidRPr="00941679">
              <w:rPr>
                <w:rFonts w:eastAsia="Times New Roman" w:cstheme="minorHAnsi"/>
                <w:b/>
                <w:color w:val="000000"/>
                <w:szCs w:val="18"/>
                <w:lang w:eastAsia="en-US"/>
              </w:rPr>
              <w:t>My responsibilities include overseeing safe and cost-efficient station and train operations reporting the division superintendent</w:t>
            </w:r>
            <w:r w:rsidRPr="008C5559">
              <w:rPr>
                <w:rFonts w:eastAsia="Times New Roman" w:cstheme="minorHAnsi"/>
                <w:b/>
                <w:color w:val="000000"/>
                <w:szCs w:val="18"/>
                <w:lang w:eastAsia="en-US"/>
              </w:rPr>
              <w:t>.</w:t>
            </w:r>
          </w:p>
          <w:p w14:paraId="65F3CF5C" w14:textId="77777777" w:rsidR="00BF7B5B" w:rsidRPr="002A5FDB" w:rsidRDefault="00BF7B5B" w:rsidP="00D90906">
            <w:pPr>
              <w:rPr>
                <w:b/>
              </w:rPr>
            </w:pPr>
          </w:p>
          <w:p w14:paraId="5566EB17" w14:textId="77777777" w:rsidR="00BF7B5B" w:rsidRPr="003C27E1"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6855B60F" w14:textId="77777777" w:rsidR="00BF7B5B" w:rsidRPr="008C5559" w:rsidRDefault="00BF7B5B" w:rsidP="00D90906">
            <w:pPr>
              <w:rPr>
                <w:rFonts w:eastAsia="Times New Roman" w:cstheme="minorHAnsi"/>
                <w:b/>
                <w:color w:val="000000"/>
                <w:szCs w:val="18"/>
                <w:lang w:eastAsia="en-US"/>
              </w:rPr>
            </w:pPr>
            <w:r w:rsidRPr="008C5559">
              <w:rPr>
                <w:rFonts w:eastAsia="Times New Roman" w:cstheme="minorHAnsi"/>
                <w:b/>
                <w:color w:val="000000"/>
                <w:szCs w:val="18"/>
                <w:lang w:eastAsia="en-US"/>
              </w:rPr>
              <w:t xml:space="preserve">I am interested in what training trends/methods other agencies are using.  What is the average age of a Rail Operator in training and Training Instructor?  What is the length of training at other agencies?  Do other agencies experience a high-volume operational incidents 90-120 days after the new operator leaves training.  What methods are other agencies using for training rail operators textbook, computer based, simulators, and on the job training.     </w:t>
            </w:r>
          </w:p>
          <w:p w14:paraId="3B363C16" w14:textId="77777777" w:rsidR="00BF7B5B" w:rsidRPr="008C5559" w:rsidRDefault="00BF7B5B" w:rsidP="00D90906">
            <w:pPr>
              <w:rPr>
                <w:rFonts w:eastAsia="Times New Roman" w:cstheme="minorHAnsi"/>
                <w:b/>
                <w:color w:val="000000"/>
                <w:szCs w:val="18"/>
                <w:lang w:eastAsia="en-US"/>
              </w:rPr>
            </w:pPr>
          </w:p>
          <w:p w14:paraId="2AABDB48" w14:textId="77777777" w:rsidR="00BF7B5B" w:rsidRPr="008C5559" w:rsidRDefault="00BF7B5B" w:rsidP="00D90906">
            <w:pPr>
              <w:rPr>
                <w:b/>
                <w:szCs w:val="18"/>
              </w:rPr>
            </w:pPr>
            <w:r w:rsidRPr="008C5559">
              <w:rPr>
                <w:b/>
                <w:szCs w:val="18"/>
              </w:rPr>
              <w:t>What challenges do other transportation agencies face when training rail operators?  What techniques are being used industry wide?</w:t>
            </w:r>
          </w:p>
          <w:p w14:paraId="1E0810FB" w14:textId="77777777" w:rsidR="00BF7B5B" w:rsidRPr="00FC5503" w:rsidRDefault="00BF7B5B" w:rsidP="00D90906"/>
        </w:tc>
      </w:tr>
    </w:tbl>
    <w:p w14:paraId="6E4C0FBA" w14:textId="77777777" w:rsidR="00BF7B5B" w:rsidRDefault="00BF7B5B" w:rsidP="00BF7B5B">
      <w:pPr>
        <w:tabs>
          <w:tab w:val="left" w:pos="990"/>
        </w:tabs>
      </w:pPr>
    </w:p>
    <w:p w14:paraId="77043686"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7088B0BC" w14:textId="77777777" w:rsidTr="00D90906">
        <w:trPr>
          <w:trHeight w:val="4410"/>
        </w:trPr>
        <w:tc>
          <w:tcPr>
            <w:tcW w:w="3600" w:type="dxa"/>
            <w:vAlign w:val="bottom"/>
            <w:hideMark/>
          </w:tcPr>
          <w:p w14:paraId="77AC9881" w14:textId="77777777" w:rsidR="00BF7B5B" w:rsidRDefault="00BF7B5B" w:rsidP="00D90906">
            <w:pPr>
              <w:tabs>
                <w:tab w:val="left" w:pos="990"/>
              </w:tabs>
              <w:jc w:val="center"/>
            </w:pPr>
            <w:r>
              <w:rPr>
                <w:noProof/>
              </w:rPr>
              <w:lastRenderedPageBreak/>
              <w:drawing>
                <wp:inline distT="0" distB="0" distL="0" distR="0" wp14:anchorId="6EB4DE53" wp14:editId="2BC21203">
                  <wp:extent cx="1949450" cy="2038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9450" cy="2038350"/>
                          </a:xfrm>
                          <a:prstGeom prst="rect">
                            <a:avLst/>
                          </a:prstGeom>
                          <a:noFill/>
                          <a:ln>
                            <a:noFill/>
                          </a:ln>
                        </pic:spPr>
                      </pic:pic>
                    </a:graphicData>
                  </a:graphic>
                </wp:inline>
              </w:drawing>
            </w:r>
          </w:p>
        </w:tc>
        <w:tc>
          <w:tcPr>
            <w:tcW w:w="720" w:type="dxa"/>
          </w:tcPr>
          <w:p w14:paraId="3363875F" w14:textId="77777777" w:rsidR="00BF7B5B" w:rsidRDefault="00BF7B5B" w:rsidP="00D90906">
            <w:pPr>
              <w:tabs>
                <w:tab w:val="left" w:pos="990"/>
              </w:tabs>
            </w:pPr>
          </w:p>
        </w:tc>
        <w:tc>
          <w:tcPr>
            <w:tcW w:w="6470" w:type="dxa"/>
            <w:vAlign w:val="bottom"/>
          </w:tcPr>
          <w:p w14:paraId="0C4D20C1" w14:textId="77777777" w:rsidR="00BF7B5B" w:rsidRDefault="00BF7B5B" w:rsidP="00D90906">
            <w:pPr>
              <w:pStyle w:val="Title"/>
            </w:pPr>
            <w:r>
              <w:rPr>
                <w:sz w:val="72"/>
                <w:szCs w:val="72"/>
              </w:rPr>
              <w:t>michael eichler</w:t>
            </w:r>
          </w:p>
          <w:p w14:paraId="05EE4C68" w14:textId="77777777" w:rsidR="00BF7B5B" w:rsidRDefault="00BF7B5B" w:rsidP="00D90906">
            <w:pPr>
              <w:rPr>
                <w:b/>
                <w:sz w:val="40"/>
                <w:szCs w:val="40"/>
              </w:rPr>
            </w:pPr>
            <w:r>
              <w:rPr>
                <w:b/>
                <w:sz w:val="40"/>
                <w:szCs w:val="40"/>
              </w:rPr>
              <w:t>Washington Metropolitan Area Transit Authority</w:t>
            </w:r>
          </w:p>
          <w:p w14:paraId="21F5DF6A" w14:textId="77777777" w:rsidR="00BF7B5B" w:rsidRDefault="00BF7B5B" w:rsidP="00D90906">
            <w:pPr>
              <w:pStyle w:val="Title"/>
              <w:rPr>
                <w:sz w:val="36"/>
                <w:szCs w:val="36"/>
              </w:rPr>
            </w:pPr>
            <w:r>
              <w:rPr>
                <w:sz w:val="36"/>
                <w:szCs w:val="36"/>
              </w:rPr>
              <w:t>Strategic Planning Advisor</w:t>
            </w:r>
          </w:p>
        </w:tc>
      </w:tr>
      <w:tr w:rsidR="00BF7B5B" w14:paraId="347098B5" w14:textId="77777777" w:rsidTr="00D90906">
        <w:trPr>
          <w:trHeight w:val="7434"/>
        </w:trPr>
        <w:tc>
          <w:tcPr>
            <w:tcW w:w="3600" w:type="dxa"/>
            <w:tcMar>
              <w:top w:w="0" w:type="dxa"/>
              <w:left w:w="115" w:type="dxa"/>
              <w:bottom w:w="0" w:type="dxa"/>
              <w:right w:w="115" w:type="dxa"/>
            </w:tcMar>
          </w:tcPr>
          <w:sdt>
            <w:sdtPr>
              <w:rPr>
                <w:b w:val="0"/>
              </w:rPr>
              <w:id w:val="1702590937"/>
              <w:placeholder>
                <w:docPart w:val="30DE297413B3433A8C27EDEC3571F740"/>
              </w:placeholder>
              <w:temporary/>
              <w:showingPlcHdr/>
            </w:sdtPr>
            <w:sdtEndPr/>
            <w:sdtContent>
              <w:p w14:paraId="46F10439" w14:textId="77777777" w:rsidR="00BF7B5B" w:rsidRDefault="00BF7B5B" w:rsidP="00D90906">
                <w:pPr>
                  <w:pStyle w:val="Heading3"/>
                  <w:rPr>
                    <w:b w:val="0"/>
                  </w:rPr>
                </w:pPr>
                <w:r>
                  <w:rPr>
                    <w:b w:val="0"/>
                  </w:rPr>
                  <w:t>Profile</w:t>
                </w:r>
              </w:p>
            </w:sdtContent>
          </w:sdt>
          <w:p w14:paraId="273BD626" w14:textId="77777777" w:rsidR="00BF7B5B" w:rsidRDefault="00BF7B5B" w:rsidP="00D90906">
            <w:pPr>
              <w:rPr>
                <w:rFonts w:eastAsia="Times New Roman" w:cstheme="minorHAnsi"/>
                <w:color w:val="000000"/>
                <w:sz w:val="17"/>
                <w:szCs w:val="17"/>
                <w:lang w:eastAsia="en-US"/>
              </w:rPr>
            </w:pPr>
            <w:r>
              <w:rPr>
                <w:rFonts w:eastAsia="Times New Roman" w:cstheme="minorHAnsi"/>
                <w:color w:val="000000"/>
                <w:sz w:val="17"/>
                <w:szCs w:val="17"/>
                <w:lang w:eastAsia="en-US"/>
              </w:rPr>
              <w:t xml:space="preserve">Michael has an undergraduate degree in Systems Analysis and Engineering from The George Washington University, and Master’s degrees in City &amp; Regional Planning and Transportation Engineering from UC Berkeley.  His first career was in Information Technology, as a systems engineer for Oracle Corporation as a system engineer, then for a small web app development company.  After 8 years in IT, he returned to graduate school for a career change into urban planning and public transportation.  He worked as a senior transportation planner for the Metropolitan Washington Council of Governments before joining the WMATA Office of Planning in 2010.  Originally working in systems and capital planning, Michael was hired into the role of Strategic Planning Advisor focusing on tapping into the agency's data sources and translating that into information as the basis for better decision making.  </w:t>
            </w:r>
          </w:p>
          <w:p w14:paraId="3D9348AC" w14:textId="77777777" w:rsidR="00BF7B5B" w:rsidRDefault="00BF7B5B" w:rsidP="00D90906">
            <w:pPr>
              <w:rPr>
                <w:rFonts w:eastAsia="Times New Roman" w:cstheme="minorHAnsi"/>
                <w:color w:val="000000"/>
                <w:sz w:val="17"/>
                <w:szCs w:val="17"/>
                <w:lang w:eastAsia="en-US"/>
              </w:rPr>
            </w:pPr>
          </w:p>
          <w:p w14:paraId="5657B24B" w14:textId="77777777" w:rsidR="00BF7B5B" w:rsidRDefault="00BF7B5B" w:rsidP="00D90906">
            <w:r>
              <w:rPr>
                <w:rFonts w:eastAsia="Times New Roman" w:cstheme="minorHAnsi"/>
                <w:color w:val="000000"/>
                <w:sz w:val="17"/>
                <w:szCs w:val="17"/>
                <w:lang w:eastAsia="en-US"/>
              </w:rPr>
              <w:t xml:space="preserve">When not at work, Michael enjoys yoga, cycling, gardening, and live music.  He commutes to the office by bicycle rain or shine, all four seasons of the year. </w:t>
            </w:r>
            <w:r>
              <w:rPr>
                <w:rFonts w:eastAsia="Times New Roman" w:cstheme="minorHAnsi"/>
                <w:color w:val="000000"/>
                <w:szCs w:val="18"/>
                <w:lang w:eastAsia="en-US"/>
              </w:rPr>
              <w:t xml:space="preserve">  </w:t>
            </w:r>
          </w:p>
          <w:sdt>
            <w:sdtPr>
              <w:rPr>
                <w:b w:val="0"/>
              </w:rPr>
              <w:id w:val="-761835017"/>
              <w:placeholder>
                <w:docPart w:val="496AFA0DEC854D1F8F44780B579509DF"/>
              </w:placeholder>
              <w:temporary/>
              <w:showingPlcHdr/>
            </w:sdtPr>
            <w:sdtEndPr/>
            <w:sdtContent>
              <w:p w14:paraId="7D5FCFD8" w14:textId="77777777" w:rsidR="00BF7B5B" w:rsidRDefault="00BF7B5B" w:rsidP="00D90906">
                <w:pPr>
                  <w:pStyle w:val="Heading3"/>
                  <w:rPr>
                    <w:b w:val="0"/>
                  </w:rPr>
                </w:pPr>
                <w:r>
                  <w:rPr>
                    <w:b w:val="0"/>
                  </w:rPr>
                  <w:t>Contact</w:t>
                </w:r>
              </w:p>
            </w:sdtContent>
          </w:sdt>
          <w:sdt>
            <w:sdtPr>
              <w:id w:val="-697779775"/>
              <w:placeholder>
                <w:docPart w:val="66F91480DD8F4DC89E45066FE278BBBD"/>
              </w:placeholder>
              <w:temporary/>
              <w:showingPlcHdr/>
            </w:sdtPr>
            <w:sdtEndPr/>
            <w:sdtContent>
              <w:p w14:paraId="5FB5812F" w14:textId="77777777" w:rsidR="00BF7B5B" w:rsidRDefault="00BF7B5B" w:rsidP="00D90906">
                <w:r>
                  <w:t>PHONE:</w:t>
                </w:r>
              </w:p>
            </w:sdtContent>
          </w:sdt>
          <w:p w14:paraId="5129E1AF" w14:textId="77777777" w:rsidR="00BF7B5B" w:rsidRDefault="00BF7B5B" w:rsidP="00D90906">
            <w:r>
              <w:t>(202) 962-2020</w:t>
            </w:r>
          </w:p>
          <w:p w14:paraId="4EC3C8D8" w14:textId="77777777" w:rsidR="00BF7B5B" w:rsidRDefault="00BF7B5B" w:rsidP="00D90906"/>
          <w:p w14:paraId="47FCF13E" w14:textId="77777777" w:rsidR="00BF7B5B" w:rsidRDefault="00BF7B5B" w:rsidP="00D90906">
            <w:r>
              <w:t>CELL PHONE:</w:t>
            </w:r>
          </w:p>
          <w:p w14:paraId="4DBFAB25" w14:textId="77777777" w:rsidR="00BF7B5B" w:rsidRDefault="00BF7B5B" w:rsidP="00D90906">
            <w:r>
              <w:t>(202) 739-1901</w:t>
            </w:r>
          </w:p>
          <w:p w14:paraId="4D157931" w14:textId="77777777" w:rsidR="00BF7B5B" w:rsidRDefault="00BF7B5B" w:rsidP="00D90906"/>
          <w:sdt>
            <w:sdtPr>
              <w:id w:val="2058504741"/>
              <w:placeholder>
                <w:docPart w:val="B0AEBEF405A8428DAFCF066A3D882F6F"/>
              </w:placeholder>
              <w:temporary/>
              <w:showingPlcHdr/>
            </w:sdtPr>
            <w:sdtEndPr/>
            <w:sdtContent>
              <w:p w14:paraId="4BD722F8" w14:textId="77777777" w:rsidR="00BF7B5B" w:rsidRDefault="00BF7B5B" w:rsidP="00D90906">
                <w:r>
                  <w:t>EMAIL:</w:t>
                </w:r>
              </w:p>
            </w:sdtContent>
          </w:sdt>
          <w:p w14:paraId="17655997" w14:textId="77777777" w:rsidR="00BF7B5B" w:rsidRDefault="00BF7B5B" w:rsidP="00D90906">
            <w:r>
              <w:rPr>
                <w:rStyle w:val="Hyperlink"/>
                <w:color w:val="548AB7" w:themeColor="accent1" w:themeShade="BF"/>
              </w:rPr>
              <w:t>meichler@wmata.com</w:t>
            </w:r>
          </w:p>
        </w:tc>
        <w:tc>
          <w:tcPr>
            <w:tcW w:w="720" w:type="dxa"/>
            <w:tcMar>
              <w:top w:w="0" w:type="dxa"/>
              <w:left w:w="115" w:type="dxa"/>
              <w:bottom w:w="0" w:type="dxa"/>
              <w:right w:w="115" w:type="dxa"/>
            </w:tcMar>
          </w:tcPr>
          <w:p w14:paraId="262AB300" w14:textId="77777777" w:rsidR="00BF7B5B" w:rsidRDefault="00BF7B5B" w:rsidP="00D90906">
            <w:pPr>
              <w:tabs>
                <w:tab w:val="left" w:pos="990"/>
              </w:tabs>
            </w:pPr>
          </w:p>
        </w:tc>
        <w:tc>
          <w:tcPr>
            <w:tcW w:w="6470" w:type="dxa"/>
            <w:tcMar>
              <w:top w:w="0" w:type="dxa"/>
              <w:left w:w="115" w:type="dxa"/>
              <w:bottom w:w="0" w:type="dxa"/>
              <w:right w:w="115" w:type="dxa"/>
            </w:tcMar>
          </w:tcPr>
          <w:p w14:paraId="4F21C2DE" w14:textId="77777777" w:rsidR="00BF7B5B" w:rsidRDefault="00BF7B5B" w:rsidP="00D90906">
            <w:pPr>
              <w:pStyle w:val="Heading2"/>
            </w:pPr>
            <w:r>
              <w:t>department</w:t>
            </w:r>
          </w:p>
          <w:p w14:paraId="5D3D9D82" w14:textId="77777777" w:rsidR="00BF7B5B" w:rsidRDefault="00BF7B5B" w:rsidP="00D90906">
            <w:pPr>
              <w:pStyle w:val="Heading4"/>
              <w:rPr>
                <w:szCs w:val="18"/>
              </w:rPr>
            </w:pPr>
            <w:r>
              <w:rPr>
                <w:szCs w:val="18"/>
              </w:rPr>
              <w:t>Applied Planning Intelligence, Office of Planning</w:t>
            </w:r>
          </w:p>
          <w:p w14:paraId="1FD05C6B" w14:textId="77777777" w:rsidR="00BF7B5B" w:rsidRDefault="00BF7B5B" w:rsidP="00D90906">
            <w:pPr>
              <w:pStyle w:val="Heading2"/>
            </w:pPr>
            <w:r>
              <w:t>position description</w:t>
            </w:r>
          </w:p>
          <w:p w14:paraId="177646B2" w14:textId="77777777" w:rsidR="00BF7B5B" w:rsidRDefault="00BF7B5B" w:rsidP="00D90906">
            <w:pPr>
              <w:rPr>
                <w:rFonts w:eastAsia="Times New Roman" w:cstheme="minorHAnsi"/>
                <w:b/>
                <w:color w:val="000000"/>
                <w:szCs w:val="18"/>
                <w:lang w:eastAsia="en-US"/>
              </w:rPr>
            </w:pPr>
            <w:r>
              <w:rPr>
                <w:rFonts w:eastAsia="Times New Roman" w:cstheme="minorHAnsi"/>
                <w:b/>
                <w:color w:val="000000"/>
                <w:szCs w:val="18"/>
                <w:lang w:eastAsia="en-US"/>
              </w:rPr>
              <w:t>Explore new operational and planning data sources.</w:t>
            </w:r>
          </w:p>
          <w:p w14:paraId="2F82DBA1" w14:textId="77777777" w:rsidR="00BF7B5B" w:rsidRDefault="00BF7B5B" w:rsidP="00D90906">
            <w:pPr>
              <w:rPr>
                <w:rFonts w:eastAsia="Times New Roman" w:cstheme="minorHAnsi"/>
                <w:b/>
                <w:color w:val="000000"/>
                <w:szCs w:val="18"/>
                <w:lang w:eastAsia="en-US"/>
              </w:rPr>
            </w:pPr>
            <w:r>
              <w:rPr>
                <w:rFonts w:eastAsia="Times New Roman" w:cstheme="minorHAnsi"/>
                <w:b/>
                <w:color w:val="000000"/>
                <w:szCs w:val="18"/>
                <w:lang w:eastAsia="en-US"/>
              </w:rPr>
              <w:t>Develop analytical frameworks for converting data into information.</w:t>
            </w:r>
          </w:p>
          <w:p w14:paraId="4A307579" w14:textId="77777777" w:rsidR="00BF7B5B" w:rsidRDefault="00BF7B5B" w:rsidP="00D90906">
            <w:r>
              <w:rPr>
                <w:rFonts w:eastAsia="Times New Roman" w:cstheme="minorHAnsi"/>
                <w:b/>
                <w:color w:val="000000"/>
                <w:szCs w:val="18"/>
                <w:lang w:eastAsia="en-US"/>
              </w:rPr>
              <w:t>Pair knowledge of business process with new analytical output to better inform future processes and products.</w:t>
            </w:r>
          </w:p>
          <w:p w14:paraId="40176F76" w14:textId="77777777" w:rsidR="00BF7B5B" w:rsidRDefault="00BF7B5B" w:rsidP="00D90906">
            <w:pPr>
              <w:rPr>
                <w:b/>
              </w:rPr>
            </w:pPr>
          </w:p>
          <w:p w14:paraId="5E1BC6CD"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t>business project</w:t>
            </w:r>
          </w:p>
          <w:p w14:paraId="6AA68481" w14:textId="77777777" w:rsidR="00BF7B5B" w:rsidRPr="00D12415" w:rsidRDefault="00BF7B5B" w:rsidP="00D90906">
            <w:pPr>
              <w:rPr>
                <w:b/>
              </w:rPr>
            </w:pPr>
            <w:r w:rsidRPr="00D12415">
              <w:rPr>
                <w:b/>
              </w:rPr>
              <w:t>WMATA is an agency that is organized to operate, not innovate.  There is a pressing need for a formalized process for evaluating and implementing new approaches and developing an agency-wide framework for wiring new products, processes, and procedures into everyday work practices. Innovations require a mandate from leadership to ensure they are fully implemented, implemented correctly, and have an owner to maintain and measure post-implementation performance.</w:t>
            </w:r>
          </w:p>
          <w:p w14:paraId="1136477F" w14:textId="77777777" w:rsidR="00BF7B5B" w:rsidRDefault="00BF7B5B" w:rsidP="00D90906">
            <w:pPr>
              <w:rPr>
                <w:rFonts w:eastAsia="Times New Roman" w:cstheme="minorHAnsi"/>
                <w:b/>
                <w:color w:val="000000"/>
                <w:szCs w:val="18"/>
                <w:lang w:eastAsia="en-US"/>
              </w:rPr>
            </w:pPr>
          </w:p>
          <w:p w14:paraId="6A618590" w14:textId="77777777" w:rsidR="00BF7B5B" w:rsidRDefault="00BF7B5B" w:rsidP="00D90906">
            <w:pPr>
              <w:rPr>
                <w:rFonts w:eastAsia="Times New Roman" w:cstheme="minorHAnsi"/>
                <w:b/>
                <w:color w:val="000000"/>
                <w:szCs w:val="18"/>
                <w:lang w:eastAsia="en-US"/>
              </w:rPr>
            </w:pPr>
            <w:r>
              <w:rPr>
                <w:rFonts w:eastAsia="Times New Roman" w:cstheme="minorHAnsi"/>
                <w:b/>
                <w:color w:val="000000"/>
                <w:szCs w:val="18"/>
                <w:lang w:eastAsia="en-US"/>
              </w:rPr>
              <w:t>I am interested in learning how change/innovation is encouraged and implemented within other agencies.  My job has been to bring data and "smarts" to decisions, but I am finding that traditional methods of decision-making often win out in the end.  Metro is under constant pressure to provide better service at lower costs.  Indeed, we have promised our funding partners to cap subsidy growth to 3% per year.  Such promises need to be paired with institutional changes that will ensure innovative and cost-reducing business practices get evaluated and implemented.</w:t>
            </w:r>
          </w:p>
          <w:p w14:paraId="3A4DC885" w14:textId="77777777" w:rsidR="00BF7B5B" w:rsidRDefault="00BF7B5B" w:rsidP="00D90906">
            <w:pPr>
              <w:rPr>
                <w:rFonts w:eastAsia="Times New Roman" w:cstheme="minorHAnsi"/>
                <w:b/>
                <w:color w:val="000000"/>
                <w:szCs w:val="18"/>
                <w:lang w:eastAsia="en-US"/>
              </w:rPr>
            </w:pPr>
          </w:p>
          <w:p w14:paraId="55125CAC" w14:textId="77777777" w:rsidR="00BF7B5B" w:rsidRDefault="00BF7B5B" w:rsidP="00D90906">
            <w:r>
              <w:rPr>
                <w:rFonts w:eastAsia="Times New Roman" w:cstheme="minorHAnsi"/>
                <w:b/>
                <w:color w:val="000000"/>
                <w:szCs w:val="18"/>
                <w:lang w:eastAsia="en-US"/>
              </w:rPr>
              <w:t xml:space="preserve">I am interested in speaking with any agency staff engaged in introducing and implementing new or non-traditional business practices.  I want to learn strategies and techniques for weaving business intelligence into everyday decisions as well as how senior leaders have change decision-making culture within the agencies.  </w:t>
            </w:r>
          </w:p>
          <w:p w14:paraId="3C7A21D4" w14:textId="77777777" w:rsidR="00BF7B5B" w:rsidRDefault="00BF7B5B" w:rsidP="00D90906"/>
        </w:tc>
      </w:tr>
    </w:tbl>
    <w:p w14:paraId="5E9F37A9" w14:textId="77777777" w:rsidR="00BF7B5B" w:rsidRDefault="00BF7B5B" w:rsidP="00BF7B5B">
      <w:pPr>
        <w:tabs>
          <w:tab w:val="left" w:pos="990"/>
        </w:tabs>
      </w:pPr>
    </w:p>
    <w:p w14:paraId="1D273B6B"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2142DDA6" w14:textId="77777777" w:rsidTr="00D90906">
        <w:trPr>
          <w:trHeight w:val="4410"/>
        </w:trPr>
        <w:tc>
          <w:tcPr>
            <w:tcW w:w="3600" w:type="dxa"/>
            <w:vAlign w:val="bottom"/>
            <w:hideMark/>
          </w:tcPr>
          <w:p w14:paraId="051F365D" w14:textId="77777777" w:rsidR="00BF7B5B" w:rsidRDefault="00BF7B5B" w:rsidP="00D90906">
            <w:pPr>
              <w:tabs>
                <w:tab w:val="left" w:pos="990"/>
              </w:tabs>
              <w:jc w:val="center"/>
            </w:pPr>
            <w:r>
              <w:rPr>
                <w:noProof/>
              </w:rPr>
              <w:lastRenderedPageBreak/>
              <w:drawing>
                <wp:inline distT="0" distB="0" distL="0" distR="0" wp14:anchorId="4F39BA4E" wp14:editId="74AD2B88">
                  <wp:extent cx="1949450" cy="198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9450" cy="1981200"/>
                          </a:xfrm>
                          <a:prstGeom prst="rect">
                            <a:avLst/>
                          </a:prstGeom>
                          <a:noFill/>
                          <a:ln>
                            <a:noFill/>
                          </a:ln>
                        </pic:spPr>
                      </pic:pic>
                    </a:graphicData>
                  </a:graphic>
                </wp:inline>
              </w:drawing>
            </w:r>
          </w:p>
        </w:tc>
        <w:tc>
          <w:tcPr>
            <w:tcW w:w="720" w:type="dxa"/>
          </w:tcPr>
          <w:p w14:paraId="197553FF" w14:textId="77777777" w:rsidR="00BF7B5B" w:rsidRDefault="00BF7B5B" w:rsidP="00D90906">
            <w:pPr>
              <w:tabs>
                <w:tab w:val="left" w:pos="990"/>
              </w:tabs>
            </w:pPr>
          </w:p>
        </w:tc>
        <w:tc>
          <w:tcPr>
            <w:tcW w:w="6470" w:type="dxa"/>
            <w:vAlign w:val="bottom"/>
          </w:tcPr>
          <w:p w14:paraId="452418AE" w14:textId="77777777" w:rsidR="00BF7B5B" w:rsidRDefault="00BF7B5B" w:rsidP="00D90906">
            <w:pPr>
              <w:pStyle w:val="Title"/>
              <w:rPr>
                <w:rFonts w:asciiTheme="majorHAnsi" w:hAnsiTheme="majorHAnsi"/>
              </w:rPr>
            </w:pPr>
            <w:r>
              <w:rPr>
                <w:rFonts w:asciiTheme="majorHAnsi" w:hAnsiTheme="majorHAnsi"/>
                <w:sz w:val="72"/>
                <w:szCs w:val="72"/>
              </w:rPr>
              <w:t>sherri eley</w:t>
            </w:r>
          </w:p>
          <w:p w14:paraId="14D3AA26" w14:textId="77777777" w:rsidR="00BF7B5B" w:rsidRDefault="00BF7B5B" w:rsidP="00D90906">
            <w:pPr>
              <w:rPr>
                <w:rFonts w:asciiTheme="majorHAnsi" w:hAnsiTheme="majorHAnsi"/>
                <w:b/>
                <w:sz w:val="40"/>
                <w:szCs w:val="40"/>
              </w:rPr>
            </w:pPr>
            <w:r>
              <w:rPr>
                <w:rFonts w:asciiTheme="majorHAnsi" w:hAnsiTheme="majorHAnsi"/>
                <w:b/>
                <w:sz w:val="40"/>
                <w:szCs w:val="40"/>
              </w:rPr>
              <w:t>Washington Metropolitan Area Transit Authority</w:t>
            </w:r>
          </w:p>
          <w:p w14:paraId="17332C9A" w14:textId="77777777" w:rsidR="00BF7B5B" w:rsidRDefault="00BF7B5B" w:rsidP="00D90906">
            <w:pPr>
              <w:pStyle w:val="Title"/>
              <w:rPr>
                <w:sz w:val="36"/>
                <w:szCs w:val="36"/>
              </w:rPr>
            </w:pPr>
            <w:r>
              <w:rPr>
                <w:rFonts w:asciiTheme="majorHAnsi" w:hAnsiTheme="majorHAnsi"/>
                <w:sz w:val="36"/>
                <w:szCs w:val="36"/>
              </w:rPr>
              <w:t>project manager capital</w:t>
            </w:r>
          </w:p>
        </w:tc>
      </w:tr>
      <w:tr w:rsidR="00BF7B5B" w14:paraId="5CCE07E0" w14:textId="77777777" w:rsidTr="00D90906">
        <w:trPr>
          <w:trHeight w:val="7434"/>
        </w:trPr>
        <w:tc>
          <w:tcPr>
            <w:tcW w:w="3600" w:type="dxa"/>
            <w:tcMar>
              <w:top w:w="0" w:type="dxa"/>
              <w:left w:w="115" w:type="dxa"/>
              <w:bottom w:w="0" w:type="dxa"/>
              <w:right w:w="115" w:type="dxa"/>
            </w:tcMar>
          </w:tcPr>
          <w:sdt>
            <w:sdtPr>
              <w:id w:val="511108272"/>
              <w:placeholder>
                <w:docPart w:val="DD630EE683C74091B16AB6297EB1E059"/>
              </w:placeholder>
              <w:temporary/>
              <w:showingPlcHdr/>
            </w:sdtPr>
            <w:sdtEndPr/>
            <w:sdtContent>
              <w:p w14:paraId="1D3DEAA5" w14:textId="77777777" w:rsidR="00BF7B5B" w:rsidRDefault="00BF7B5B" w:rsidP="00D90906">
                <w:pPr>
                  <w:pStyle w:val="Heading3"/>
                </w:pPr>
                <w:r>
                  <w:rPr>
                    <w:rFonts w:ascii="Interstate Regular" w:hAnsi="Interstate Regular"/>
                  </w:rPr>
                  <w:t>Profile</w:t>
                </w:r>
              </w:p>
            </w:sdtContent>
          </w:sdt>
          <w:p w14:paraId="6B5F7E67" w14:textId="77777777" w:rsidR="00BF7B5B" w:rsidRDefault="00BF7B5B" w:rsidP="00D90906">
            <w:pPr>
              <w:rPr>
                <w:rFonts w:eastAsia="Times New Roman" w:cstheme="minorHAnsi"/>
                <w:color w:val="000000"/>
                <w:szCs w:val="18"/>
                <w:lang w:eastAsia="en-US"/>
              </w:rPr>
            </w:pPr>
            <w:r>
              <w:rPr>
                <w:rFonts w:eastAsia="Times New Roman" w:cstheme="minorHAnsi"/>
                <w:color w:val="000000"/>
                <w:szCs w:val="18"/>
                <w:lang w:eastAsia="en-US"/>
              </w:rPr>
              <w:t xml:space="preserve">I am a senior Project Manager with over twenty-five years of experience in design, construction, implementation, managing staff representative and non-representative, and contract management. </w:t>
            </w:r>
          </w:p>
          <w:p w14:paraId="498113AD" w14:textId="77777777" w:rsidR="00BF7B5B" w:rsidRDefault="00BF7B5B" w:rsidP="00D90906">
            <w:pPr>
              <w:rPr>
                <w:rFonts w:eastAsia="Times New Roman" w:cstheme="minorHAnsi"/>
                <w:color w:val="000000"/>
                <w:szCs w:val="18"/>
                <w:lang w:eastAsia="en-US"/>
              </w:rPr>
            </w:pPr>
          </w:p>
          <w:p w14:paraId="77DCC12A" w14:textId="77777777" w:rsidR="00BF7B5B" w:rsidRDefault="00BF7B5B" w:rsidP="00D90906">
            <w:pPr>
              <w:rPr>
                <w:rFonts w:eastAsia="Times New Roman" w:cstheme="minorHAnsi"/>
                <w:color w:val="000000"/>
                <w:szCs w:val="18"/>
                <w:lang w:eastAsia="en-US"/>
              </w:rPr>
            </w:pPr>
            <w:r>
              <w:rPr>
                <w:rFonts w:eastAsia="Times New Roman" w:cstheme="minorHAnsi"/>
                <w:color w:val="000000"/>
                <w:szCs w:val="18"/>
                <w:lang w:eastAsia="en-US"/>
              </w:rPr>
              <w:t xml:space="preserve">I've been employed with WMATA for ten years.  During these ten years, I was on a team that rolled out many new initiatives.  These initiatives include Microsoft Exchange and Active Directory, the first Network Operations Center, the Bus Command Center, the façade restoration at the headquarters building, Jackson Graham, just to name a few. </w:t>
            </w:r>
          </w:p>
          <w:p w14:paraId="6AEB68FB" w14:textId="77777777" w:rsidR="00BF7B5B" w:rsidRDefault="00BF7B5B" w:rsidP="00D90906">
            <w:pPr>
              <w:rPr>
                <w:rFonts w:eastAsia="Times New Roman" w:cstheme="minorHAnsi"/>
                <w:color w:val="000000"/>
                <w:szCs w:val="18"/>
                <w:lang w:eastAsia="en-US"/>
              </w:rPr>
            </w:pPr>
          </w:p>
          <w:p w14:paraId="642767C8" w14:textId="77777777" w:rsidR="00BF7B5B" w:rsidRDefault="00BF7B5B" w:rsidP="00D90906">
            <w:pPr>
              <w:rPr>
                <w:rFonts w:eastAsia="Times New Roman" w:cstheme="minorHAnsi"/>
                <w:color w:val="000000"/>
                <w:szCs w:val="18"/>
                <w:lang w:eastAsia="en-US"/>
              </w:rPr>
            </w:pPr>
            <w:r>
              <w:rPr>
                <w:rFonts w:eastAsia="Times New Roman" w:cstheme="minorHAnsi"/>
                <w:color w:val="000000"/>
                <w:szCs w:val="18"/>
                <w:lang w:eastAsia="en-US"/>
              </w:rPr>
              <w:t>I enjoy spending time with my family, reading, and serving the community.  I am President of my Home Owners Association and believe in giving back to the community.</w:t>
            </w:r>
          </w:p>
          <w:sdt>
            <w:sdtPr>
              <w:id w:val="-1344923276"/>
              <w:placeholder>
                <w:docPart w:val="FACD2F8C1B8A4E69ABDC35D258B2DC54"/>
              </w:placeholder>
              <w:temporary/>
              <w:showingPlcHdr/>
            </w:sdtPr>
            <w:sdtEndPr/>
            <w:sdtContent>
              <w:p w14:paraId="56C55492" w14:textId="77777777" w:rsidR="00BF7B5B" w:rsidRDefault="00BF7B5B" w:rsidP="00D90906">
                <w:pPr>
                  <w:pStyle w:val="Heading3"/>
                </w:pPr>
                <w:r>
                  <w:rPr>
                    <w:rFonts w:ascii="Interstate Regular" w:hAnsi="Interstate Regular"/>
                  </w:rPr>
                  <w:t>Contact</w:t>
                </w:r>
              </w:p>
            </w:sdtContent>
          </w:sdt>
          <w:sdt>
            <w:sdtPr>
              <w:id w:val="-696932479"/>
              <w:placeholder>
                <w:docPart w:val="25C9ABD601184882A508168941FF38ED"/>
              </w:placeholder>
              <w:temporary/>
              <w:showingPlcHdr/>
            </w:sdtPr>
            <w:sdtEndPr/>
            <w:sdtContent>
              <w:p w14:paraId="6B4A5AF9" w14:textId="77777777" w:rsidR="00BF7B5B" w:rsidRDefault="00BF7B5B" w:rsidP="00D90906">
                <w:r>
                  <w:t>PHONE:</w:t>
                </w:r>
              </w:p>
            </w:sdtContent>
          </w:sdt>
          <w:p w14:paraId="1E90FEEA" w14:textId="77777777" w:rsidR="00BF7B5B" w:rsidRDefault="00BF7B5B" w:rsidP="00D90906">
            <w:r>
              <w:t>(301) 955-7068</w:t>
            </w:r>
          </w:p>
          <w:p w14:paraId="3B90259C" w14:textId="77777777" w:rsidR="00BF7B5B" w:rsidRDefault="00BF7B5B" w:rsidP="00D90906"/>
          <w:p w14:paraId="23FF99E8" w14:textId="77777777" w:rsidR="00BF7B5B" w:rsidRDefault="00BF7B5B" w:rsidP="00D90906">
            <w:r>
              <w:t>CELL PHONE:</w:t>
            </w:r>
          </w:p>
          <w:p w14:paraId="1FC010A8" w14:textId="77777777" w:rsidR="00BF7B5B" w:rsidRDefault="00BF7B5B" w:rsidP="00D90906">
            <w:r>
              <w:t>(202) 834-1303</w:t>
            </w:r>
          </w:p>
          <w:p w14:paraId="264BB96D" w14:textId="77777777" w:rsidR="00BF7B5B" w:rsidRDefault="00BF7B5B" w:rsidP="00D90906"/>
          <w:sdt>
            <w:sdtPr>
              <w:id w:val="1915125134"/>
              <w:placeholder>
                <w:docPart w:val="D67A70793CD149DD865DF354AA01DE26"/>
              </w:placeholder>
              <w:temporary/>
              <w:showingPlcHdr/>
            </w:sdtPr>
            <w:sdtEndPr/>
            <w:sdtContent>
              <w:p w14:paraId="42154D82" w14:textId="77777777" w:rsidR="00BF7B5B" w:rsidRDefault="00BF7B5B" w:rsidP="00D90906">
                <w:r>
                  <w:t>EMAIL:</w:t>
                </w:r>
              </w:p>
            </w:sdtContent>
          </w:sdt>
          <w:p w14:paraId="464B55EF" w14:textId="77777777" w:rsidR="00BF7B5B" w:rsidRDefault="00BF7B5B" w:rsidP="00D90906">
            <w:r>
              <w:rPr>
                <w:rStyle w:val="Hyperlink"/>
                <w:color w:val="548AB7" w:themeColor="accent1" w:themeShade="BF"/>
              </w:rPr>
              <w:t>seley@wmata.com</w:t>
            </w:r>
          </w:p>
        </w:tc>
        <w:tc>
          <w:tcPr>
            <w:tcW w:w="720" w:type="dxa"/>
            <w:tcMar>
              <w:top w:w="0" w:type="dxa"/>
              <w:left w:w="115" w:type="dxa"/>
              <w:bottom w:w="0" w:type="dxa"/>
              <w:right w:w="115" w:type="dxa"/>
            </w:tcMar>
          </w:tcPr>
          <w:p w14:paraId="532C8644" w14:textId="77777777" w:rsidR="00BF7B5B" w:rsidRDefault="00BF7B5B" w:rsidP="00D90906">
            <w:pPr>
              <w:tabs>
                <w:tab w:val="left" w:pos="990"/>
              </w:tabs>
            </w:pPr>
          </w:p>
        </w:tc>
        <w:tc>
          <w:tcPr>
            <w:tcW w:w="6470" w:type="dxa"/>
            <w:tcMar>
              <w:top w:w="0" w:type="dxa"/>
              <w:left w:w="115" w:type="dxa"/>
              <w:bottom w:w="0" w:type="dxa"/>
              <w:right w:w="115" w:type="dxa"/>
            </w:tcMar>
          </w:tcPr>
          <w:p w14:paraId="6E27D3BD" w14:textId="77777777" w:rsidR="00BF7B5B" w:rsidRDefault="00BF7B5B" w:rsidP="00D90906">
            <w:pPr>
              <w:pStyle w:val="Heading2"/>
              <w:rPr>
                <w:rFonts w:asciiTheme="minorHAnsi" w:hAnsiTheme="minorHAnsi"/>
              </w:rPr>
            </w:pPr>
            <w:r>
              <w:rPr>
                <w:rFonts w:asciiTheme="minorHAnsi" w:hAnsiTheme="minorHAnsi"/>
              </w:rPr>
              <w:t>department</w:t>
            </w:r>
          </w:p>
          <w:p w14:paraId="08F2EF3A" w14:textId="77777777" w:rsidR="00BF7B5B" w:rsidRDefault="00BF7B5B" w:rsidP="00D90906">
            <w:pPr>
              <w:pStyle w:val="Heading4"/>
              <w:rPr>
                <w:szCs w:val="18"/>
              </w:rPr>
            </w:pPr>
            <w:r>
              <w:rPr>
                <w:szCs w:val="18"/>
              </w:rPr>
              <w:t>PLNT Maintenance</w:t>
            </w:r>
          </w:p>
          <w:p w14:paraId="6AD03765" w14:textId="77777777" w:rsidR="00BF7B5B" w:rsidRDefault="00BF7B5B" w:rsidP="00D90906">
            <w:pPr>
              <w:pStyle w:val="Heading2"/>
              <w:rPr>
                <w:rFonts w:asciiTheme="minorHAnsi" w:hAnsiTheme="minorHAnsi"/>
              </w:rPr>
            </w:pPr>
            <w:r>
              <w:rPr>
                <w:rFonts w:asciiTheme="minorHAnsi" w:hAnsiTheme="minorHAnsi"/>
              </w:rPr>
              <w:t>position description</w:t>
            </w:r>
          </w:p>
          <w:p w14:paraId="50EA07CA" w14:textId="77777777" w:rsidR="00BF7B5B" w:rsidRDefault="00BF7B5B" w:rsidP="00D90906">
            <w:r>
              <w:rPr>
                <w:rFonts w:eastAsia="Times New Roman" w:cstheme="minorHAnsi"/>
                <w:b/>
                <w:color w:val="000000"/>
                <w:szCs w:val="18"/>
                <w:lang w:eastAsia="en-US"/>
              </w:rPr>
              <w:t xml:space="preserve">My responsibilities included managing represented and non-represented employees, managing projects, overseeing departmental contracts and Authority wide contracts.  </w:t>
            </w:r>
          </w:p>
          <w:p w14:paraId="3D39B204" w14:textId="77777777" w:rsidR="00BF7B5B" w:rsidRDefault="00BF7B5B" w:rsidP="00D90906">
            <w:pPr>
              <w:rPr>
                <w:b/>
              </w:rPr>
            </w:pPr>
          </w:p>
          <w:p w14:paraId="696F10ED"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rPr>
                <w:rFonts w:asciiTheme="minorHAnsi" w:hAnsiTheme="minorHAnsi"/>
              </w:rPr>
              <w:t>business project</w:t>
            </w:r>
          </w:p>
          <w:p w14:paraId="64E94D41" w14:textId="77777777" w:rsidR="00BF7B5B" w:rsidRDefault="00BF7B5B" w:rsidP="00D90906">
            <w:pPr>
              <w:rPr>
                <w:rFonts w:eastAsia="Times New Roman" w:cstheme="minorHAnsi"/>
                <w:b/>
                <w:color w:val="000000"/>
                <w:szCs w:val="18"/>
                <w:lang w:eastAsia="en-US"/>
              </w:rPr>
            </w:pPr>
            <w:r>
              <w:rPr>
                <w:rFonts w:eastAsia="Times New Roman" w:cstheme="minorHAnsi"/>
                <w:b/>
                <w:color w:val="000000"/>
                <w:szCs w:val="18"/>
                <w:lang w:eastAsia="en-US"/>
              </w:rPr>
              <w:t xml:space="preserve">As a maintenance organization, my departments responsibilities are to repair and restore services at facilities, rail stations, parking lots, rail yards, and bus garages, time is of the essences. I'm interested in how other agencies effectively and efficiently accelerate repairs and restoration services by reducing maintenance and supply purchase response times. Contracts, BPA, and supply schedules are options but there's only so much funding available.  </w:t>
            </w:r>
          </w:p>
          <w:p w14:paraId="6545ABCD" w14:textId="77777777" w:rsidR="00BF7B5B" w:rsidRDefault="00BF7B5B" w:rsidP="00D90906">
            <w:pPr>
              <w:rPr>
                <w:rFonts w:eastAsia="Times New Roman" w:cstheme="minorHAnsi"/>
                <w:b/>
                <w:color w:val="000000"/>
                <w:szCs w:val="18"/>
                <w:lang w:eastAsia="en-US"/>
              </w:rPr>
            </w:pPr>
          </w:p>
          <w:p w14:paraId="3CDCB49C" w14:textId="77777777" w:rsidR="00BF7B5B" w:rsidRDefault="00BF7B5B" w:rsidP="00D90906">
            <w:pPr>
              <w:rPr>
                <w:rFonts w:eastAsia="Times New Roman" w:cstheme="minorHAnsi"/>
                <w:b/>
                <w:color w:val="000000"/>
                <w:szCs w:val="18"/>
                <w:lang w:eastAsia="en-US"/>
              </w:rPr>
            </w:pPr>
            <w:r>
              <w:rPr>
                <w:rFonts w:eastAsia="Times New Roman" w:cstheme="minorHAnsi"/>
                <w:b/>
                <w:color w:val="000000"/>
                <w:szCs w:val="18"/>
                <w:lang w:eastAsia="en-US"/>
              </w:rPr>
              <w:t xml:space="preserve">What are the standard intervals other transit agencies experience?  Are other transit agencies experiencing similar response times and intervals? What vehicles and procedures are in place to assist with delivering goods and services in a timely manner? </w:t>
            </w:r>
          </w:p>
          <w:p w14:paraId="7A09960A" w14:textId="77777777" w:rsidR="00BF7B5B" w:rsidRDefault="00BF7B5B" w:rsidP="00D90906"/>
        </w:tc>
      </w:tr>
    </w:tbl>
    <w:p w14:paraId="6710FB28" w14:textId="77777777" w:rsidR="00BF7B5B" w:rsidRDefault="00BF7B5B" w:rsidP="00BF7B5B">
      <w:pPr>
        <w:tabs>
          <w:tab w:val="left" w:pos="990"/>
        </w:tabs>
      </w:pPr>
    </w:p>
    <w:p w14:paraId="1180251F"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43B8F823" w14:textId="77777777" w:rsidTr="00D90906">
        <w:trPr>
          <w:trHeight w:val="4410"/>
        </w:trPr>
        <w:tc>
          <w:tcPr>
            <w:tcW w:w="3600" w:type="dxa"/>
            <w:vAlign w:val="bottom"/>
            <w:hideMark/>
          </w:tcPr>
          <w:p w14:paraId="7C1CC5D6" w14:textId="77777777" w:rsidR="00BF7B5B" w:rsidRDefault="00BF7B5B" w:rsidP="00D90906">
            <w:pPr>
              <w:tabs>
                <w:tab w:val="left" w:pos="990"/>
              </w:tabs>
              <w:jc w:val="center"/>
            </w:pPr>
            <w:r>
              <w:rPr>
                <w:noProof/>
              </w:rPr>
              <w:lastRenderedPageBreak/>
              <w:drawing>
                <wp:inline distT="0" distB="0" distL="0" distR="0" wp14:anchorId="326C0182" wp14:editId="7482B0DD">
                  <wp:extent cx="1949450" cy="1962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9450" cy="1962150"/>
                          </a:xfrm>
                          <a:prstGeom prst="rect">
                            <a:avLst/>
                          </a:prstGeom>
                          <a:noFill/>
                          <a:ln>
                            <a:noFill/>
                          </a:ln>
                        </pic:spPr>
                      </pic:pic>
                    </a:graphicData>
                  </a:graphic>
                </wp:inline>
              </w:drawing>
            </w:r>
          </w:p>
        </w:tc>
        <w:tc>
          <w:tcPr>
            <w:tcW w:w="720" w:type="dxa"/>
          </w:tcPr>
          <w:p w14:paraId="76DEB00E" w14:textId="77777777" w:rsidR="00BF7B5B" w:rsidRDefault="00BF7B5B" w:rsidP="00D90906">
            <w:pPr>
              <w:tabs>
                <w:tab w:val="left" w:pos="990"/>
              </w:tabs>
            </w:pPr>
          </w:p>
        </w:tc>
        <w:tc>
          <w:tcPr>
            <w:tcW w:w="6470" w:type="dxa"/>
            <w:vAlign w:val="bottom"/>
          </w:tcPr>
          <w:p w14:paraId="5814F91A" w14:textId="77777777" w:rsidR="00BF7B5B" w:rsidRDefault="00BF7B5B" w:rsidP="00D90906">
            <w:pPr>
              <w:pStyle w:val="Title"/>
              <w:rPr>
                <w:rFonts w:asciiTheme="majorHAnsi" w:hAnsiTheme="majorHAnsi"/>
              </w:rPr>
            </w:pPr>
            <w:r>
              <w:rPr>
                <w:rFonts w:asciiTheme="majorHAnsi" w:hAnsiTheme="majorHAnsi"/>
                <w:sz w:val="72"/>
                <w:szCs w:val="72"/>
              </w:rPr>
              <w:t>Albert Himes</w:t>
            </w:r>
          </w:p>
          <w:p w14:paraId="37A54991" w14:textId="77777777" w:rsidR="00BF7B5B" w:rsidRDefault="00BF7B5B" w:rsidP="00D90906">
            <w:pPr>
              <w:rPr>
                <w:rFonts w:asciiTheme="majorHAnsi" w:hAnsiTheme="majorHAnsi"/>
                <w:b/>
                <w:sz w:val="40"/>
                <w:szCs w:val="40"/>
              </w:rPr>
            </w:pPr>
            <w:r>
              <w:rPr>
                <w:rFonts w:asciiTheme="majorHAnsi" w:hAnsiTheme="majorHAnsi"/>
                <w:b/>
                <w:sz w:val="40"/>
                <w:szCs w:val="40"/>
              </w:rPr>
              <w:t>Washington Metropolitan Area Transit Authority</w:t>
            </w:r>
          </w:p>
          <w:p w14:paraId="5B040176" w14:textId="77777777" w:rsidR="00BF7B5B" w:rsidRDefault="00BF7B5B" w:rsidP="00D90906">
            <w:pPr>
              <w:pStyle w:val="Title"/>
              <w:rPr>
                <w:sz w:val="36"/>
                <w:szCs w:val="36"/>
              </w:rPr>
            </w:pPr>
            <w:r>
              <w:rPr>
                <w:rFonts w:asciiTheme="majorHAnsi" w:hAnsiTheme="majorHAnsi"/>
                <w:sz w:val="36"/>
                <w:szCs w:val="36"/>
              </w:rPr>
              <w:t>Planning Manager - Metrobus Service Development</w:t>
            </w:r>
          </w:p>
        </w:tc>
      </w:tr>
      <w:tr w:rsidR="00BF7B5B" w14:paraId="0089E975" w14:textId="77777777" w:rsidTr="00D90906">
        <w:trPr>
          <w:trHeight w:val="7434"/>
        </w:trPr>
        <w:tc>
          <w:tcPr>
            <w:tcW w:w="3600" w:type="dxa"/>
            <w:tcMar>
              <w:top w:w="0" w:type="dxa"/>
              <w:left w:w="115" w:type="dxa"/>
              <w:bottom w:w="0" w:type="dxa"/>
              <w:right w:w="115" w:type="dxa"/>
            </w:tcMar>
          </w:tcPr>
          <w:sdt>
            <w:sdtPr>
              <w:id w:val="1496681473"/>
              <w:placeholder>
                <w:docPart w:val="C9B1FD091DF041069DED01F9A3B9314E"/>
              </w:placeholder>
              <w:temporary/>
              <w:showingPlcHdr/>
            </w:sdtPr>
            <w:sdtEndPr/>
            <w:sdtContent>
              <w:p w14:paraId="2A14429D" w14:textId="77777777" w:rsidR="00BF7B5B" w:rsidRDefault="00BF7B5B" w:rsidP="00D90906">
                <w:pPr>
                  <w:pStyle w:val="Heading3"/>
                </w:pPr>
                <w:r>
                  <w:rPr>
                    <w:rFonts w:ascii="Interstate Regular" w:hAnsi="Interstate Regular"/>
                  </w:rPr>
                  <w:t>Profile</w:t>
                </w:r>
              </w:p>
            </w:sdtContent>
          </w:sdt>
          <w:p w14:paraId="664C4A17" w14:textId="77777777" w:rsidR="00BF7B5B" w:rsidRDefault="00BF7B5B" w:rsidP="00D90906">
            <w:pPr>
              <w:rPr>
                <w:rFonts w:eastAsia="Times New Roman" w:cstheme="minorHAnsi"/>
                <w:color w:val="000000"/>
                <w:szCs w:val="18"/>
                <w:lang w:eastAsia="en-US"/>
              </w:rPr>
            </w:pPr>
            <w:r>
              <w:rPr>
                <w:rFonts w:eastAsia="Times New Roman" w:cstheme="minorHAnsi"/>
                <w:color w:val="000000"/>
                <w:szCs w:val="18"/>
                <w:lang w:eastAsia="en-US"/>
              </w:rPr>
              <w:t xml:space="preserve">I am currently the Manager of Service Development in WMATA's Office of Bus Planning &amp; Scheduling and I have held that position for the past 3 years.  My team prepares service plans for all our bus service adjustments, coordinates with staff from our local jurisdictions, and conducts outreach with our customers.   Previously, I served as the Assistant Manager of the same branch in essentially the same role for the prior 3 years.  Overall, I have been with WMATA for the past 8 years.  </w:t>
            </w:r>
          </w:p>
          <w:p w14:paraId="17C33205" w14:textId="77777777" w:rsidR="00BF7B5B" w:rsidRDefault="00BF7B5B" w:rsidP="00D90906">
            <w:pPr>
              <w:rPr>
                <w:rFonts w:eastAsia="Times New Roman" w:cstheme="minorHAnsi"/>
                <w:color w:val="000000"/>
                <w:szCs w:val="18"/>
                <w:lang w:eastAsia="en-US"/>
              </w:rPr>
            </w:pPr>
          </w:p>
          <w:p w14:paraId="36629F3E" w14:textId="77777777" w:rsidR="00BF7B5B" w:rsidRDefault="00BF7B5B" w:rsidP="00D90906">
            <w:r>
              <w:rPr>
                <w:rFonts w:eastAsia="Times New Roman" w:cstheme="minorHAnsi"/>
                <w:color w:val="000000"/>
                <w:szCs w:val="18"/>
                <w:lang w:eastAsia="en-US"/>
              </w:rPr>
              <w:t>I started my transit career at Kent State University's Campus Bus Service in order to achieve my childhood dream of driving a transit bus.  After graduation, I continued my transit career working as a bus operator, dispatcher and scheduler at METRO Regional Transit Authority in Akron, Ohio, before moving on to the Alexandria Transit Company in Virginia as the Service Planner / Scheduler and subsequently the Director of Planning &amp; Development.</w:t>
            </w:r>
          </w:p>
          <w:sdt>
            <w:sdtPr>
              <w:id w:val="1512174085"/>
              <w:placeholder>
                <w:docPart w:val="77C31B812A7C42A1A6F1CFD47D92EAB6"/>
              </w:placeholder>
              <w:temporary/>
              <w:showingPlcHdr/>
            </w:sdtPr>
            <w:sdtEndPr/>
            <w:sdtContent>
              <w:p w14:paraId="0083D48F" w14:textId="77777777" w:rsidR="00BF7B5B" w:rsidRDefault="00BF7B5B" w:rsidP="00D90906">
                <w:pPr>
                  <w:pStyle w:val="Heading3"/>
                </w:pPr>
                <w:r>
                  <w:rPr>
                    <w:rFonts w:ascii="Interstate Regular" w:hAnsi="Interstate Regular"/>
                  </w:rPr>
                  <w:t>Contact</w:t>
                </w:r>
              </w:p>
            </w:sdtContent>
          </w:sdt>
          <w:sdt>
            <w:sdtPr>
              <w:id w:val="119119245"/>
              <w:placeholder>
                <w:docPart w:val="8DE3845D226E4B838F6A5DE5CDCB3BB8"/>
              </w:placeholder>
              <w:temporary/>
              <w:showingPlcHdr/>
            </w:sdtPr>
            <w:sdtEndPr/>
            <w:sdtContent>
              <w:p w14:paraId="5C7E2CEB" w14:textId="77777777" w:rsidR="00BF7B5B" w:rsidRDefault="00BF7B5B" w:rsidP="00D90906">
                <w:r>
                  <w:t>PHONE:</w:t>
                </w:r>
              </w:p>
            </w:sdtContent>
          </w:sdt>
          <w:p w14:paraId="6F8E0B56" w14:textId="77777777" w:rsidR="00BF7B5B" w:rsidRDefault="00BF7B5B" w:rsidP="00D90906">
            <w:r>
              <w:t>(202) 962-6245</w:t>
            </w:r>
          </w:p>
          <w:p w14:paraId="3755D0FD" w14:textId="77777777" w:rsidR="00BF7B5B" w:rsidRDefault="00BF7B5B" w:rsidP="00D90906"/>
          <w:p w14:paraId="723F3F5E" w14:textId="77777777" w:rsidR="00BF7B5B" w:rsidRDefault="00BF7B5B" w:rsidP="00D90906">
            <w:r>
              <w:t>CELL PHONE:</w:t>
            </w:r>
          </w:p>
          <w:p w14:paraId="7F6EE198" w14:textId="77777777" w:rsidR="00BF7B5B" w:rsidRDefault="00BF7B5B" w:rsidP="00D90906">
            <w:r>
              <w:t>(202) 360-9386</w:t>
            </w:r>
          </w:p>
          <w:p w14:paraId="5BD18C83" w14:textId="77777777" w:rsidR="00BF7B5B" w:rsidRDefault="00BF7B5B" w:rsidP="00D90906"/>
          <w:sdt>
            <w:sdtPr>
              <w:id w:val="-1924710454"/>
              <w:placeholder>
                <w:docPart w:val="68CBF28F07E34465BB4DDAB5D6795272"/>
              </w:placeholder>
              <w:temporary/>
              <w:showingPlcHdr/>
            </w:sdtPr>
            <w:sdtEndPr/>
            <w:sdtContent>
              <w:p w14:paraId="11086704" w14:textId="77777777" w:rsidR="00BF7B5B" w:rsidRDefault="00BF7B5B" w:rsidP="00D90906">
                <w:r>
                  <w:t>EMAIL:</w:t>
                </w:r>
              </w:p>
            </w:sdtContent>
          </w:sdt>
          <w:p w14:paraId="0A64CDBD" w14:textId="77777777" w:rsidR="00BF7B5B" w:rsidRDefault="00BF7B5B" w:rsidP="00D90906">
            <w:r>
              <w:rPr>
                <w:rStyle w:val="Hyperlink"/>
                <w:color w:val="548AB7" w:themeColor="accent1" w:themeShade="BF"/>
              </w:rPr>
              <w:t>ahimes@wmata.com</w:t>
            </w:r>
          </w:p>
        </w:tc>
        <w:tc>
          <w:tcPr>
            <w:tcW w:w="720" w:type="dxa"/>
            <w:tcMar>
              <w:top w:w="0" w:type="dxa"/>
              <w:left w:w="115" w:type="dxa"/>
              <w:bottom w:w="0" w:type="dxa"/>
              <w:right w:w="115" w:type="dxa"/>
            </w:tcMar>
          </w:tcPr>
          <w:p w14:paraId="5835717F" w14:textId="77777777" w:rsidR="00BF7B5B" w:rsidRDefault="00BF7B5B" w:rsidP="00D90906">
            <w:pPr>
              <w:tabs>
                <w:tab w:val="left" w:pos="990"/>
              </w:tabs>
            </w:pPr>
          </w:p>
        </w:tc>
        <w:tc>
          <w:tcPr>
            <w:tcW w:w="6470" w:type="dxa"/>
            <w:tcMar>
              <w:top w:w="0" w:type="dxa"/>
              <w:left w:w="115" w:type="dxa"/>
              <w:bottom w:w="0" w:type="dxa"/>
              <w:right w:w="115" w:type="dxa"/>
            </w:tcMar>
          </w:tcPr>
          <w:p w14:paraId="15500AED" w14:textId="77777777" w:rsidR="00BF7B5B" w:rsidRDefault="00BF7B5B" w:rsidP="00D90906">
            <w:pPr>
              <w:pStyle w:val="Heading2"/>
              <w:rPr>
                <w:rFonts w:asciiTheme="minorHAnsi" w:hAnsiTheme="minorHAnsi"/>
              </w:rPr>
            </w:pPr>
            <w:r>
              <w:rPr>
                <w:rFonts w:asciiTheme="minorHAnsi" w:hAnsiTheme="minorHAnsi"/>
              </w:rPr>
              <w:t>department</w:t>
            </w:r>
          </w:p>
          <w:p w14:paraId="3ABFEE41" w14:textId="77777777" w:rsidR="00BF7B5B" w:rsidRDefault="00BF7B5B" w:rsidP="00D90906">
            <w:pPr>
              <w:pStyle w:val="Heading4"/>
              <w:rPr>
                <w:szCs w:val="18"/>
              </w:rPr>
            </w:pPr>
            <w:r>
              <w:rPr>
                <w:szCs w:val="18"/>
              </w:rPr>
              <w:t>Department of Budget, Planning &amp; Performance (OBPP)</w:t>
            </w:r>
          </w:p>
          <w:p w14:paraId="70240A61" w14:textId="77777777" w:rsidR="00BF7B5B" w:rsidRDefault="00BF7B5B" w:rsidP="00D90906">
            <w:pPr>
              <w:pStyle w:val="Heading2"/>
              <w:rPr>
                <w:rFonts w:asciiTheme="minorHAnsi" w:hAnsiTheme="minorHAnsi"/>
              </w:rPr>
            </w:pPr>
            <w:r>
              <w:rPr>
                <w:rFonts w:asciiTheme="minorHAnsi" w:hAnsiTheme="minorHAnsi"/>
              </w:rPr>
              <w:t>position description</w:t>
            </w:r>
          </w:p>
          <w:p w14:paraId="31AF121E" w14:textId="77777777" w:rsidR="00BF7B5B" w:rsidRDefault="00BF7B5B" w:rsidP="00BF7B5B">
            <w:pPr>
              <w:pStyle w:val="ListParagraph"/>
              <w:numPr>
                <w:ilvl w:val="0"/>
                <w:numId w:val="11"/>
              </w:numPr>
              <w:rPr>
                <w:rFonts w:eastAsia="Times New Roman" w:cstheme="minorHAnsi"/>
                <w:b/>
                <w:color w:val="000000"/>
                <w:szCs w:val="18"/>
                <w:lang w:eastAsia="en-US"/>
              </w:rPr>
            </w:pPr>
            <w:r>
              <w:rPr>
                <w:rFonts w:eastAsia="Times New Roman" w:cstheme="minorHAnsi"/>
                <w:b/>
                <w:color w:val="000000"/>
                <w:szCs w:val="18"/>
                <w:lang w:eastAsia="en-US"/>
              </w:rPr>
              <w:t xml:space="preserve">Create service plans for Metrobus defining frequency, span, routing, bus type requirements, bus stop requirements and special branding.  </w:t>
            </w:r>
          </w:p>
          <w:p w14:paraId="2456CB83" w14:textId="77777777" w:rsidR="00BF7B5B" w:rsidRDefault="00BF7B5B" w:rsidP="00BF7B5B">
            <w:pPr>
              <w:pStyle w:val="ListParagraph"/>
              <w:numPr>
                <w:ilvl w:val="0"/>
                <w:numId w:val="11"/>
              </w:numPr>
              <w:rPr>
                <w:rFonts w:eastAsia="Times New Roman" w:cstheme="minorHAnsi"/>
                <w:b/>
                <w:color w:val="000000"/>
                <w:szCs w:val="18"/>
                <w:lang w:eastAsia="en-US"/>
              </w:rPr>
            </w:pPr>
            <w:r>
              <w:rPr>
                <w:rFonts w:eastAsia="Times New Roman" w:cstheme="minorHAnsi"/>
                <w:b/>
                <w:color w:val="000000"/>
                <w:szCs w:val="18"/>
                <w:lang w:eastAsia="en-US"/>
              </w:rPr>
              <w:t>Analyze bus service performance and recommend adjustments as needed.</w:t>
            </w:r>
          </w:p>
          <w:p w14:paraId="30CA266D" w14:textId="77777777" w:rsidR="00BF7B5B" w:rsidRDefault="00BF7B5B" w:rsidP="00BF7B5B">
            <w:pPr>
              <w:pStyle w:val="ListParagraph"/>
              <w:numPr>
                <w:ilvl w:val="0"/>
                <w:numId w:val="11"/>
              </w:numPr>
              <w:rPr>
                <w:rFonts w:eastAsia="Times New Roman" w:cstheme="minorHAnsi"/>
                <w:b/>
                <w:color w:val="000000"/>
                <w:szCs w:val="18"/>
                <w:lang w:eastAsia="en-US"/>
              </w:rPr>
            </w:pPr>
            <w:r>
              <w:rPr>
                <w:rFonts w:eastAsia="Times New Roman" w:cstheme="minorHAnsi"/>
                <w:b/>
                <w:color w:val="000000"/>
                <w:szCs w:val="18"/>
                <w:lang w:eastAsia="en-US"/>
              </w:rPr>
              <w:t>Create service plans for temporary service changes included bus stop closures, route detours, and rail replacement shuttle services.</w:t>
            </w:r>
          </w:p>
          <w:p w14:paraId="5630E229" w14:textId="77777777" w:rsidR="00BF7B5B" w:rsidRDefault="00BF7B5B" w:rsidP="00BF7B5B">
            <w:pPr>
              <w:pStyle w:val="ListParagraph"/>
              <w:numPr>
                <w:ilvl w:val="0"/>
                <w:numId w:val="11"/>
              </w:numPr>
              <w:rPr>
                <w:rFonts w:eastAsia="Times New Roman" w:cstheme="minorHAnsi"/>
                <w:b/>
                <w:color w:val="000000"/>
                <w:szCs w:val="18"/>
                <w:lang w:eastAsia="en-US"/>
              </w:rPr>
            </w:pPr>
            <w:r>
              <w:rPr>
                <w:rFonts w:eastAsia="Times New Roman" w:cstheme="minorHAnsi"/>
                <w:b/>
                <w:color w:val="000000"/>
                <w:szCs w:val="18"/>
                <w:lang w:eastAsia="en-US"/>
              </w:rPr>
              <w:t xml:space="preserve">Represent Metrobus at public meetings and meetings with jurisdictional staff.  </w:t>
            </w:r>
          </w:p>
          <w:p w14:paraId="2C61326F" w14:textId="77777777" w:rsidR="00BF7B5B" w:rsidRDefault="00BF7B5B" w:rsidP="00BF7B5B">
            <w:pPr>
              <w:pStyle w:val="ListParagraph"/>
              <w:numPr>
                <w:ilvl w:val="0"/>
                <w:numId w:val="11"/>
              </w:numPr>
              <w:rPr>
                <w:b/>
              </w:rPr>
            </w:pPr>
            <w:r>
              <w:rPr>
                <w:rFonts w:eastAsia="Times New Roman" w:cstheme="minorHAnsi"/>
                <w:b/>
                <w:color w:val="000000"/>
                <w:szCs w:val="18"/>
                <w:lang w:eastAsia="en-US"/>
              </w:rPr>
              <w:t>Coordinate with Bus Transportation (Operations) to review safety and other concern about services as well as coordinate the implementation of new services and service adjustments</w:t>
            </w:r>
          </w:p>
          <w:p w14:paraId="27D8A99D" w14:textId="77777777" w:rsidR="00BF7B5B" w:rsidRDefault="00BF7B5B" w:rsidP="00D90906">
            <w:pPr>
              <w:rPr>
                <w:b/>
              </w:rPr>
            </w:pPr>
          </w:p>
          <w:p w14:paraId="3DEFA4FB"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rPr>
                <w:rFonts w:asciiTheme="minorHAnsi" w:hAnsiTheme="minorHAnsi"/>
              </w:rPr>
              <w:t>business project</w:t>
            </w:r>
          </w:p>
          <w:p w14:paraId="2D990CD3" w14:textId="77777777" w:rsidR="00BF7B5B" w:rsidRDefault="00BF7B5B" w:rsidP="00D90906">
            <w:pPr>
              <w:rPr>
                <w:rFonts w:eastAsia="Times New Roman" w:cstheme="minorHAnsi"/>
                <w:b/>
                <w:color w:val="000000"/>
                <w:szCs w:val="18"/>
                <w:lang w:eastAsia="en-US"/>
              </w:rPr>
            </w:pPr>
            <w:r>
              <w:rPr>
                <w:rFonts w:eastAsia="Times New Roman" w:cstheme="minorHAnsi"/>
                <w:b/>
                <w:color w:val="000000"/>
                <w:szCs w:val="18"/>
                <w:lang w:eastAsia="en-US"/>
              </w:rPr>
              <w:t>I am interested in updating the process and the format in which we evaluate our bus services on an individual line (route) basis. This includes developing a standard format that would be applied to each line to ensure consistency on how we evaluate our services and thus help support stronger justifications for our planning decisions.</w:t>
            </w:r>
          </w:p>
          <w:p w14:paraId="638DB3BF" w14:textId="77777777" w:rsidR="00BF7B5B" w:rsidRDefault="00BF7B5B" w:rsidP="00D90906">
            <w:pPr>
              <w:rPr>
                <w:rFonts w:eastAsia="Times New Roman" w:cstheme="minorHAnsi"/>
                <w:b/>
                <w:color w:val="000000"/>
                <w:szCs w:val="18"/>
                <w:lang w:eastAsia="en-US"/>
              </w:rPr>
            </w:pPr>
          </w:p>
          <w:p w14:paraId="4E358FF6" w14:textId="77777777" w:rsidR="00BF7B5B" w:rsidRDefault="00BF7B5B" w:rsidP="00D90906">
            <w:r>
              <w:rPr>
                <w:rFonts w:eastAsia="Times New Roman" w:cstheme="minorHAnsi"/>
                <w:b/>
                <w:color w:val="000000"/>
                <w:szCs w:val="18"/>
                <w:lang w:eastAsia="en-US"/>
              </w:rPr>
              <w:t xml:space="preserve">Currently, we evaluate service on an individual line basis in a more ad-hoc manner.  Also, we do not have specific guidelines for running time and recovery time that apply to all lines system wide. By developing a more standard process, I hope to create a process that better justifies our recommendations and decisions regarding service levels, service quality and budgetary impacts.                                                                                                                                                                                                                          </w:t>
            </w:r>
          </w:p>
          <w:p w14:paraId="77E0A795" w14:textId="77777777" w:rsidR="00BF7B5B" w:rsidRDefault="00BF7B5B" w:rsidP="00D90906"/>
        </w:tc>
      </w:tr>
    </w:tbl>
    <w:p w14:paraId="45CDD764" w14:textId="77777777" w:rsidR="00BF7B5B" w:rsidRDefault="00BF7B5B" w:rsidP="00BF7B5B">
      <w:pPr>
        <w:tabs>
          <w:tab w:val="left" w:pos="990"/>
        </w:tabs>
      </w:pPr>
    </w:p>
    <w:p w14:paraId="04CCDF6A"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0A089D87" w14:textId="77777777" w:rsidTr="00D90906">
        <w:trPr>
          <w:trHeight w:val="4410"/>
        </w:trPr>
        <w:tc>
          <w:tcPr>
            <w:tcW w:w="3600" w:type="dxa"/>
            <w:vAlign w:val="bottom"/>
            <w:hideMark/>
          </w:tcPr>
          <w:p w14:paraId="42A39A68" w14:textId="77777777" w:rsidR="00BF7B5B" w:rsidRDefault="00BF7B5B" w:rsidP="00D90906">
            <w:pPr>
              <w:tabs>
                <w:tab w:val="left" w:pos="990"/>
              </w:tabs>
              <w:jc w:val="center"/>
            </w:pPr>
            <w:r>
              <w:rPr>
                <w:noProof/>
              </w:rPr>
              <w:lastRenderedPageBreak/>
              <w:drawing>
                <wp:inline distT="0" distB="0" distL="0" distR="0" wp14:anchorId="54C809EA" wp14:editId="19314B20">
                  <wp:extent cx="1949450" cy="1911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9450" cy="1911350"/>
                          </a:xfrm>
                          <a:prstGeom prst="rect">
                            <a:avLst/>
                          </a:prstGeom>
                          <a:noFill/>
                          <a:ln>
                            <a:noFill/>
                          </a:ln>
                        </pic:spPr>
                      </pic:pic>
                    </a:graphicData>
                  </a:graphic>
                </wp:inline>
              </w:drawing>
            </w:r>
          </w:p>
        </w:tc>
        <w:tc>
          <w:tcPr>
            <w:tcW w:w="720" w:type="dxa"/>
          </w:tcPr>
          <w:p w14:paraId="19676AC4" w14:textId="77777777" w:rsidR="00BF7B5B" w:rsidRDefault="00BF7B5B" w:rsidP="00D90906">
            <w:pPr>
              <w:tabs>
                <w:tab w:val="left" w:pos="990"/>
              </w:tabs>
            </w:pPr>
          </w:p>
        </w:tc>
        <w:tc>
          <w:tcPr>
            <w:tcW w:w="6470" w:type="dxa"/>
            <w:vAlign w:val="bottom"/>
          </w:tcPr>
          <w:p w14:paraId="2F7792A8" w14:textId="77777777" w:rsidR="00BF7B5B" w:rsidRDefault="00BF7B5B" w:rsidP="00D90906">
            <w:pPr>
              <w:pStyle w:val="Title"/>
              <w:rPr>
                <w:rFonts w:asciiTheme="majorHAnsi" w:hAnsiTheme="majorHAnsi"/>
              </w:rPr>
            </w:pPr>
            <w:r>
              <w:rPr>
                <w:rFonts w:asciiTheme="majorHAnsi" w:hAnsiTheme="majorHAnsi"/>
                <w:sz w:val="72"/>
                <w:szCs w:val="72"/>
              </w:rPr>
              <w:t>jill lacey</w:t>
            </w:r>
          </w:p>
          <w:p w14:paraId="19420C61" w14:textId="77777777" w:rsidR="00BF7B5B" w:rsidRDefault="00BF7B5B" w:rsidP="00D90906">
            <w:pPr>
              <w:rPr>
                <w:rFonts w:asciiTheme="majorHAnsi" w:hAnsiTheme="majorHAnsi"/>
                <w:b/>
                <w:sz w:val="40"/>
                <w:szCs w:val="40"/>
              </w:rPr>
            </w:pPr>
            <w:r>
              <w:rPr>
                <w:rFonts w:asciiTheme="majorHAnsi" w:hAnsiTheme="majorHAnsi"/>
                <w:b/>
                <w:sz w:val="40"/>
                <w:szCs w:val="40"/>
              </w:rPr>
              <w:t>Washington Metropolitan Area Transit Authority</w:t>
            </w:r>
          </w:p>
          <w:p w14:paraId="15E19472" w14:textId="77777777" w:rsidR="00BF7B5B" w:rsidRDefault="00BF7B5B" w:rsidP="00D90906">
            <w:pPr>
              <w:pStyle w:val="Title"/>
              <w:rPr>
                <w:sz w:val="36"/>
                <w:szCs w:val="36"/>
              </w:rPr>
            </w:pPr>
            <w:r>
              <w:rPr>
                <w:rFonts w:asciiTheme="majorHAnsi" w:hAnsiTheme="majorHAnsi"/>
                <w:sz w:val="36"/>
                <w:szCs w:val="36"/>
              </w:rPr>
              <w:t>Assistant Superintendent</w:t>
            </w:r>
          </w:p>
        </w:tc>
      </w:tr>
      <w:tr w:rsidR="00BF7B5B" w14:paraId="0783E6FD" w14:textId="77777777" w:rsidTr="00D90906">
        <w:trPr>
          <w:trHeight w:val="7434"/>
        </w:trPr>
        <w:tc>
          <w:tcPr>
            <w:tcW w:w="3600" w:type="dxa"/>
            <w:tcMar>
              <w:top w:w="0" w:type="dxa"/>
              <w:left w:w="115" w:type="dxa"/>
              <w:bottom w:w="0" w:type="dxa"/>
              <w:right w:w="115" w:type="dxa"/>
            </w:tcMar>
          </w:tcPr>
          <w:sdt>
            <w:sdtPr>
              <w:id w:val="-126554259"/>
              <w:placeholder>
                <w:docPart w:val="CA0271CD81A748A3B9516CE9E97CC7E8"/>
              </w:placeholder>
              <w:temporary/>
              <w:showingPlcHdr/>
            </w:sdtPr>
            <w:sdtEndPr/>
            <w:sdtContent>
              <w:p w14:paraId="078FFBCB" w14:textId="77777777" w:rsidR="00BF7B5B" w:rsidRDefault="00BF7B5B" w:rsidP="00D90906">
                <w:pPr>
                  <w:pStyle w:val="Heading3"/>
                </w:pPr>
                <w:r>
                  <w:rPr>
                    <w:rFonts w:ascii="Interstate Regular" w:hAnsi="Interstate Regular"/>
                  </w:rPr>
                  <w:t>Profile</w:t>
                </w:r>
              </w:p>
            </w:sdtContent>
          </w:sdt>
          <w:p w14:paraId="39BB539E" w14:textId="77777777" w:rsidR="00BF7B5B" w:rsidRDefault="00BF7B5B" w:rsidP="00D90906">
            <w:r>
              <w:t>I am currently an Assistant Superintendent in the Automatic Train Control Division of Rail for WMATA. I oversee our training development efforts and am on a team implementing a new compliance effort.</w:t>
            </w:r>
          </w:p>
          <w:p w14:paraId="6283A911" w14:textId="77777777" w:rsidR="00BF7B5B" w:rsidRDefault="00BF7B5B" w:rsidP="00D90906"/>
          <w:p w14:paraId="6FF9D4C1" w14:textId="77777777" w:rsidR="00BF7B5B" w:rsidRDefault="00BF7B5B" w:rsidP="00D90906">
            <w:r>
              <w:t>In my career I have had some opportunities to work with some great leaders on really interesting projects. I formerly worked for Metro Dade Transit, PATH Transit, the Port Authority of NY and NJ in Its Aviation Department and as part of a special task force that brought Ferry Service to Lower Manhattan.</w:t>
            </w:r>
          </w:p>
          <w:p w14:paraId="5E63D950" w14:textId="77777777" w:rsidR="00BF7B5B" w:rsidRDefault="00BF7B5B" w:rsidP="00D90906"/>
          <w:p w14:paraId="3794ACCD" w14:textId="77777777" w:rsidR="00BF7B5B" w:rsidRDefault="00BF7B5B" w:rsidP="00D90906">
            <w:r>
              <w:t>I am Mom to 3 great daughters who are now in college and I am an avid reader unless Netflix beckons.</w:t>
            </w:r>
          </w:p>
          <w:p w14:paraId="5DB60D09" w14:textId="77777777" w:rsidR="00BF7B5B" w:rsidRDefault="00BF7B5B" w:rsidP="00D90906">
            <w:pPr>
              <w:pStyle w:val="Heading3"/>
              <w:rPr>
                <w:rFonts w:asciiTheme="minorHAnsi" w:eastAsia="Times New Roman" w:hAnsiTheme="minorHAnsi" w:cstheme="minorHAnsi"/>
                <w:b w:val="0"/>
                <w:caps w:val="0"/>
                <w:color w:val="000000"/>
                <w:sz w:val="18"/>
                <w:szCs w:val="18"/>
                <w:lang w:eastAsia="en-US"/>
              </w:rPr>
            </w:pPr>
          </w:p>
          <w:p w14:paraId="2C1F06EF" w14:textId="77777777" w:rsidR="00BF7B5B" w:rsidRDefault="00CA2BF4" w:rsidP="00D90906">
            <w:pPr>
              <w:pStyle w:val="Heading3"/>
            </w:pPr>
            <w:sdt>
              <w:sdtPr>
                <w:id w:val="-1815404454"/>
                <w:placeholder>
                  <w:docPart w:val="B84EC7DE95204A43871F6C68576DC6FA"/>
                </w:placeholder>
                <w:temporary/>
                <w:showingPlcHdr/>
              </w:sdtPr>
              <w:sdtEndPr/>
              <w:sdtContent>
                <w:r w:rsidR="00BF7B5B">
                  <w:rPr>
                    <w:rFonts w:ascii="Interstate Regular" w:hAnsi="Interstate Regular"/>
                  </w:rPr>
                  <w:t>Contact</w:t>
                </w:r>
              </w:sdtContent>
            </w:sdt>
          </w:p>
          <w:sdt>
            <w:sdtPr>
              <w:id w:val="1884901495"/>
              <w:placeholder>
                <w:docPart w:val="02A66AEC34194B40BF7579F6AC1C8496"/>
              </w:placeholder>
              <w:temporary/>
              <w:showingPlcHdr/>
            </w:sdtPr>
            <w:sdtEndPr/>
            <w:sdtContent>
              <w:p w14:paraId="3D59D18C" w14:textId="77777777" w:rsidR="00BF7B5B" w:rsidRDefault="00BF7B5B" w:rsidP="00D90906">
                <w:r>
                  <w:t>PHONE:</w:t>
                </w:r>
              </w:p>
            </w:sdtContent>
          </w:sdt>
          <w:p w14:paraId="39C8AFB7" w14:textId="77777777" w:rsidR="00BF7B5B" w:rsidRDefault="00BF7B5B" w:rsidP="00D90906">
            <w:r w:rsidRPr="00C51291">
              <w:t>(301) 602-6324</w:t>
            </w:r>
          </w:p>
          <w:p w14:paraId="6309E0BC" w14:textId="77777777" w:rsidR="00BF7B5B" w:rsidRDefault="00BF7B5B" w:rsidP="00D90906"/>
          <w:p w14:paraId="0CFF83A9" w14:textId="77777777" w:rsidR="00BF7B5B" w:rsidRDefault="00BF7B5B" w:rsidP="00D90906">
            <w:r>
              <w:t>CELL PHONE:</w:t>
            </w:r>
          </w:p>
          <w:p w14:paraId="416AAB6F" w14:textId="77777777" w:rsidR="00BF7B5B" w:rsidRDefault="00BF7B5B" w:rsidP="00D90906"/>
          <w:p w14:paraId="343F8E47" w14:textId="77777777" w:rsidR="00BF7B5B" w:rsidRDefault="00BF7B5B" w:rsidP="00D90906"/>
          <w:sdt>
            <w:sdtPr>
              <w:id w:val="1090892934"/>
              <w:placeholder>
                <w:docPart w:val="0F9FCD10C6FD428D8D736CD47D88DF19"/>
              </w:placeholder>
              <w:temporary/>
              <w:showingPlcHdr/>
            </w:sdtPr>
            <w:sdtEndPr/>
            <w:sdtContent>
              <w:p w14:paraId="0542022D" w14:textId="77777777" w:rsidR="00BF7B5B" w:rsidRDefault="00BF7B5B" w:rsidP="00D90906">
                <w:r>
                  <w:t>EMAIL:</w:t>
                </w:r>
              </w:p>
            </w:sdtContent>
          </w:sdt>
          <w:p w14:paraId="505A3DA8" w14:textId="77777777" w:rsidR="00BF7B5B" w:rsidRDefault="00BF7B5B" w:rsidP="00D90906">
            <w:r w:rsidRPr="00C51291">
              <w:rPr>
                <w:rStyle w:val="Hyperlink"/>
                <w:color w:val="548AB7" w:themeColor="accent1" w:themeShade="BF"/>
              </w:rPr>
              <w:t>jlaceu@wmata.com</w:t>
            </w:r>
          </w:p>
        </w:tc>
        <w:tc>
          <w:tcPr>
            <w:tcW w:w="720" w:type="dxa"/>
            <w:tcMar>
              <w:top w:w="0" w:type="dxa"/>
              <w:left w:w="115" w:type="dxa"/>
              <w:bottom w:w="0" w:type="dxa"/>
              <w:right w:w="115" w:type="dxa"/>
            </w:tcMar>
          </w:tcPr>
          <w:p w14:paraId="30FC308C" w14:textId="77777777" w:rsidR="00BF7B5B" w:rsidRDefault="00BF7B5B" w:rsidP="00D90906">
            <w:pPr>
              <w:tabs>
                <w:tab w:val="left" w:pos="990"/>
              </w:tabs>
            </w:pPr>
          </w:p>
        </w:tc>
        <w:tc>
          <w:tcPr>
            <w:tcW w:w="6470" w:type="dxa"/>
            <w:tcMar>
              <w:top w:w="0" w:type="dxa"/>
              <w:left w:w="115" w:type="dxa"/>
              <w:bottom w:w="0" w:type="dxa"/>
              <w:right w:w="115" w:type="dxa"/>
            </w:tcMar>
          </w:tcPr>
          <w:p w14:paraId="55DF2E85" w14:textId="77777777" w:rsidR="00BF7B5B" w:rsidRDefault="00BF7B5B" w:rsidP="00D90906">
            <w:pPr>
              <w:pStyle w:val="Heading2"/>
              <w:rPr>
                <w:rFonts w:asciiTheme="minorHAnsi" w:hAnsiTheme="minorHAnsi"/>
              </w:rPr>
            </w:pPr>
            <w:r>
              <w:rPr>
                <w:rFonts w:asciiTheme="minorHAnsi" w:hAnsiTheme="minorHAnsi"/>
              </w:rPr>
              <w:t>department</w:t>
            </w:r>
          </w:p>
          <w:p w14:paraId="6E087EFA" w14:textId="77777777" w:rsidR="00BF7B5B" w:rsidRDefault="00BF7B5B" w:rsidP="00D90906">
            <w:pPr>
              <w:pStyle w:val="Heading4"/>
              <w:rPr>
                <w:szCs w:val="18"/>
              </w:rPr>
            </w:pPr>
            <w:r>
              <w:rPr>
                <w:szCs w:val="18"/>
              </w:rPr>
              <w:t>Automatic Train Control Department</w:t>
            </w:r>
          </w:p>
          <w:p w14:paraId="56FC34C8" w14:textId="77777777" w:rsidR="00BF7B5B" w:rsidRDefault="00BF7B5B" w:rsidP="00D90906">
            <w:pPr>
              <w:pStyle w:val="Heading2"/>
              <w:rPr>
                <w:rFonts w:asciiTheme="minorHAnsi" w:hAnsiTheme="minorHAnsi"/>
              </w:rPr>
            </w:pPr>
            <w:r>
              <w:rPr>
                <w:rFonts w:asciiTheme="minorHAnsi" w:hAnsiTheme="minorHAnsi"/>
              </w:rPr>
              <w:t>position description</w:t>
            </w:r>
          </w:p>
          <w:p w14:paraId="2481AF28" w14:textId="77777777" w:rsidR="00BF7B5B" w:rsidRDefault="00BF7B5B" w:rsidP="00D90906">
            <w:pPr>
              <w:rPr>
                <w:rFonts w:eastAsia="Times New Roman" w:cstheme="minorHAnsi"/>
                <w:b/>
                <w:color w:val="000000"/>
                <w:szCs w:val="18"/>
                <w:lang w:eastAsia="en-US"/>
              </w:rPr>
            </w:pPr>
            <w:r>
              <w:rPr>
                <w:rFonts w:eastAsia="Times New Roman" w:cstheme="minorHAnsi"/>
                <w:b/>
                <w:color w:val="000000"/>
                <w:szCs w:val="18"/>
                <w:lang w:eastAsia="en-US"/>
              </w:rPr>
              <w:t xml:space="preserve">Creating comprehensive training program for ATC techs. </w:t>
            </w:r>
          </w:p>
          <w:p w14:paraId="1E29447C" w14:textId="77777777" w:rsidR="00BF7B5B" w:rsidRDefault="00BF7B5B" w:rsidP="00D90906">
            <w:pPr>
              <w:rPr>
                <w:rFonts w:eastAsia="Times New Roman" w:cstheme="minorHAnsi"/>
                <w:b/>
                <w:color w:val="000000"/>
                <w:szCs w:val="18"/>
                <w:lang w:eastAsia="en-US"/>
              </w:rPr>
            </w:pPr>
          </w:p>
          <w:p w14:paraId="3035104E" w14:textId="77777777" w:rsidR="00BF7B5B" w:rsidRDefault="00BF7B5B" w:rsidP="00D90906">
            <w:r>
              <w:rPr>
                <w:rFonts w:eastAsia="Times New Roman" w:cstheme="minorHAnsi"/>
                <w:b/>
                <w:color w:val="000000"/>
                <w:szCs w:val="18"/>
                <w:lang w:eastAsia="en-US"/>
              </w:rPr>
              <w:t>Assisting General superintendent in development of departmental compliance program.</w:t>
            </w:r>
          </w:p>
          <w:p w14:paraId="7EBF5035" w14:textId="77777777" w:rsidR="00BF7B5B" w:rsidRDefault="00BF7B5B" w:rsidP="00D90906">
            <w:pPr>
              <w:rPr>
                <w:b/>
              </w:rPr>
            </w:pPr>
          </w:p>
          <w:p w14:paraId="0C74F339"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rPr>
                <w:rFonts w:asciiTheme="minorHAnsi" w:hAnsiTheme="minorHAnsi"/>
              </w:rPr>
              <w:t>business project</w:t>
            </w:r>
          </w:p>
          <w:p w14:paraId="7DA38FD2" w14:textId="77777777" w:rsidR="00BF7B5B" w:rsidRPr="00BC0553" w:rsidRDefault="00BF7B5B" w:rsidP="00D90906">
            <w:pPr>
              <w:rPr>
                <w:b/>
              </w:rPr>
            </w:pPr>
            <w:r w:rsidRPr="00BC0553">
              <w:rPr>
                <w:b/>
              </w:rPr>
              <w:t>How to develop a departmental compliance division that builds trust and is seen as an asset to the organization. What are best practices to develop accountability that is neither too permissive nor too onerous. Ideally compliance could be an on ramp to further training not job loss.</w:t>
            </w:r>
          </w:p>
          <w:p w14:paraId="06D15B63" w14:textId="77777777" w:rsidR="00BF7B5B" w:rsidRDefault="00BF7B5B" w:rsidP="00D90906">
            <w:pPr>
              <w:rPr>
                <w:rFonts w:eastAsia="Times New Roman" w:cstheme="minorHAnsi"/>
                <w:b/>
                <w:color w:val="000000"/>
                <w:szCs w:val="18"/>
                <w:lang w:eastAsia="en-US"/>
              </w:rPr>
            </w:pPr>
          </w:p>
          <w:p w14:paraId="28AB8E41" w14:textId="77777777" w:rsidR="00BF7B5B" w:rsidRPr="008C5559" w:rsidRDefault="00BF7B5B" w:rsidP="00D90906">
            <w:pPr>
              <w:rPr>
                <w:rFonts w:eastAsia="Times New Roman" w:cstheme="minorHAnsi"/>
                <w:b/>
                <w:color w:val="000000"/>
                <w:szCs w:val="18"/>
                <w:lang w:eastAsia="en-US"/>
              </w:rPr>
            </w:pPr>
            <w:r w:rsidRPr="008C5559">
              <w:rPr>
                <w:rFonts w:eastAsia="Times New Roman" w:cstheme="minorHAnsi"/>
                <w:b/>
                <w:color w:val="000000"/>
                <w:szCs w:val="18"/>
                <w:lang w:eastAsia="en-US"/>
              </w:rPr>
              <w:t xml:space="preserve">I am interested in how other agencies implement divisional compliance efforts. At WMATA we have often seen these efforts swing to the polar extremes of either too permissive or too punitive. </w:t>
            </w:r>
          </w:p>
          <w:p w14:paraId="587D0A4F" w14:textId="77777777" w:rsidR="00BF7B5B" w:rsidRDefault="00BF7B5B" w:rsidP="00D90906">
            <w:pPr>
              <w:rPr>
                <w:rFonts w:eastAsia="Times New Roman" w:cstheme="minorHAnsi"/>
                <w:b/>
                <w:color w:val="000000"/>
                <w:szCs w:val="18"/>
                <w:lang w:eastAsia="en-US"/>
              </w:rPr>
            </w:pPr>
          </w:p>
          <w:p w14:paraId="50016977" w14:textId="77777777" w:rsidR="00BF7B5B" w:rsidRPr="008C5559" w:rsidRDefault="00BF7B5B" w:rsidP="00D90906">
            <w:pPr>
              <w:rPr>
                <w:rFonts w:eastAsia="Times New Roman" w:cstheme="minorHAnsi"/>
                <w:b/>
                <w:color w:val="000000"/>
                <w:szCs w:val="18"/>
                <w:lang w:eastAsia="en-US"/>
              </w:rPr>
            </w:pPr>
            <w:r w:rsidRPr="008C5559">
              <w:rPr>
                <w:rFonts w:eastAsia="Times New Roman" w:cstheme="minorHAnsi"/>
                <w:b/>
                <w:color w:val="000000"/>
                <w:szCs w:val="18"/>
                <w:lang w:eastAsia="en-US"/>
              </w:rPr>
              <w:t>I would like to dig into and understand the broad range of factors: cultural, trust between employees and management, specific policies and management practices that lead to this dysfunction and explore possible solutions. I would like to survey the "best practices" literature not just of transit but also other industries where compliance is paramount and life-vital</w:t>
            </w:r>
            <w:r>
              <w:rPr>
                <w:rFonts w:eastAsia="Times New Roman" w:cstheme="minorHAnsi"/>
                <w:b/>
                <w:color w:val="000000"/>
                <w:szCs w:val="18"/>
                <w:lang w:eastAsia="en-US"/>
              </w:rPr>
              <w:t xml:space="preserve"> </w:t>
            </w:r>
            <w:r w:rsidRPr="008C5559">
              <w:rPr>
                <w:rFonts w:eastAsia="Times New Roman" w:cstheme="minorHAnsi"/>
                <w:b/>
                <w:color w:val="000000"/>
                <w:szCs w:val="18"/>
                <w:lang w:eastAsia="en-US"/>
              </w:rPr>
              <w:t>(the medical industry comes to mind)</w:t>
            </w:r>
            <w:r>
              <w:rPr>
                <w:rFonts w:eastAsia="Times New Roman" w:cstheme="minorHAnsi"/>
                <w:b/>
                <w:color w:val="000000"/>
                <w:szCs w:val="18"/>
                <w:lang w:eastAsia="en-US"/>
              </w:rPr>
              <w:t>.</w:t>
            </w:r>
          </w:p>
          <w:p w14:paraId="6137E23B" w14:textId="77777777" w:rsidR="00BF7B5B" w:rsidRPr="008C5559" w:rsidRDefault="00BF7B5B" w:rsidP="00D90906">
            <w:pPr>
              <w:rPr>
                <w:rFonts w:eastAsia="Times New Roman" w:cstheme="minorHAnsi"/>
                <w:b/>
                <w:color w:val="000000"/>
                <w:szCs w:val="18"/>
                <w:lang w:eastAsia="en-US"/>
              </w:rPr>
            </w:pPr>
            <w:r w:rsidRPr="008C5559">
              <w:rPr>
                <w:rFonts w:eastAsia="Times New Roman" w:cstheme="minorHAnsi"/>
                <w:b/>
                <w:color w:val="000000"/>
                <w:szCs w:val="18"/>
                <w:lang w:eastAsia="en-US"/>
              </w:rPr>
              <w:t>I would also look at how a departmental compliance team interacts with other departments and even outside organizations.</w:t>
            </w:r>
          </w:p>
          <w:p w14:paraId="37EECFC5" w14:textId="77777777" w:rsidR="00BF7B5B" w:rsidRDefault="00BF7B5B" w:rsidP="00D90906">
            <w:pPr>
              <w:rPr>
                <w:rFonts w:eastAsia="Times New Roman" w:cstheme="minorHAnsi"/>
                <w:b/>
                <w:color w:val="000000"/>
                <w:szCs w:val="18"/>
                <w:lang w:eastAsia="en-US"/>
              </w:rPr>
            </w:pPr>
          </w:p>
          <w:p w14:paraId="5FA58657" w14:textId="77777777" w:rsidR="00BF7B5B" w:rsidRPr="008C5559" w:rsidRDefault="00BF7B5B" w:rsidP="00D90906">
            <w:pPr>
              <w:rPr>
                <w:rFonts w:eastAsia="Times New Roman" w:cstheme="minorHAnsi"/>
                <w:b/>
                <w:color w:val="000000"/>
                <w:szCs w:val="18"/>
                <w:lang w:eastAsia="en-US"/>
              </w:rPr>
            </w:pPr>
            <w:r w:rsidRPr="008C5559">
              <w:rPr>
                <w:rFonts w:eastAsia="Times New Roman" w:cstheme="minorHAnsi"/>
                <w:b/>
                <w:color w:val="000000"/>
                <w:szCs w:val="18"/>
                <w:lang w:eastAsia="en-US"/>
              </w:rPr>
              <w:t>The overall goal would be to have a truly integrated compliance function that is an on-ramp to training and employee confidence not fear.  Fear leads to bad decision making and a lack of initiative.</w:t>
            </w:r>
          </w:p>
          <w:p w14:paraId="6C1FA646" w14:textId="77777777" w:rsidR="00BF7B5B" w:rsidRDefault="00BF7B5B" w:rsidP="00D90906">
            <w:pPr>
              <w:rPr>
                <w:rFonts w:eastAsia="Times New Roman" w:cstheme="minorHAnsi"/>
                <w:b/>
                <w:color w:val="000000"/>
                <w:szCs w:val="18"/>
                <w:lang w:eastAsia="en-US"/>
              </w:rPr>
            </w:pPr>
          </w:p>
          <w:p w14:paraId="153AB023" w14:textId="77777777" w:rsidR="00BF7B5B" w:rsidRDefault="00BF7B5B" w:rsidP="00D90906">
            <w:r w:rsidRPr="008C5559">
              <w:rPr>
                <w:rFonts w:eastAsia="Times New Roman" w:cstheme="minorHAnsi"/>
                <w:b/>
                <w:color w:val="000000"/>
                <w:szCs w:val="18"/>
                <w:lang w:eastAsia="en-US"/>
              </w:rPr>
              <w:t>My outcome/deliverable would be a detailed business plan for a compliance group that delivers a level of quality and ultimately builds trust in the employees, procedures and service.</w:t>
            </w:r>
          </w:p>
        </w:tc>
      </w:tr>
    </w:tbl>
    <w:p w14:paraId="6A413B32" w14:textId="77777777" w:rsidR="00BF7B5B" w:rsidRDefault="00BF7B5B" w:rsidP="00BF7B5B">
      <w:pPr>
        <w:tabs>
          <w:tab w:val="left" w:pos="990"/>
        </w:tabs>
      </w:pPr>
    </w:p>
    <w:p w14:paraId="6388CB59"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74A783F3" w14:textId="77777777" w:rsidTr="00D90906">
        <w:trPr>
          <w:trHeight w:val="4410"/>
        </w:trPr>
        <w:tc>
          <w:tcPr>
            <w:tcW w:w="3600" w:type="dxa"/>
            <w:vAlign w:val="bottom"/>
            <w:hideMark/>
          </w:tcPr>
          <w:p w14:paraId="11EDFB8A" w14:textId="77777777" w:rsidR="00BF7B5B" w:rsidRDefault="00BF7B5B" w:rsidP="00D90906">
            <w:pPr>
              <w:tabs>
                <w:tab w:val="left" w:pos="990"/>
              </w:tabs>
              <w:jc w:val="center"/>
            </w:pPr>
            <w:r>
              <w:rPr>
                <w:noProof/>
              </w:rPr>
              <w:lastRenderedPageBreak/>
              <w:drawing>
                <wp:inline distT="0" distB="0" distL="0" distR="0" wp14:anchorId="131BBA6F" wp14:editId="29CBE375">
                  <wp:extent cx="1949450" cy="19558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9450" cy="1955800"/>
                          </a:xfrm>
                          <a:prstGeom prst="rect">
                            <a:avLst/>
                          </a:prstGeom>
                          <a:noFill/>
                          <a:ln>
                            <a:noFill/>
                          </a:ln>
                        </pic:spPr>
                      </pic:pic>
                    </a:graphicData>
                  </a:graphic>
                </wp:inline>
              </w:drawing>
            </w:r>
          </w:p>
        </w:tc>
        <w:tc>
          <w:tcPr>
            <w:tcW w:w="720" w:type="dxa"/>
          </w:tcPr>
          <w:p w14:paraId="71D78751" w14:textId="77777777" w:rsidR="00BF7B5B" w:rsidRDefault="00BF7B5B" w:rsidP="00D90906">
            <w:pPr>
              <w:tabs>
                <w:tab w:val="left" w:pos="990"/>
              </w:tabs>
            </w:pPr>
          </w:p>
        </w:tc>
        <w:tc>
          <w:tcPr>
            <w:tcW w:w="6470" w:type="dxa"/>
            <w:vAlign w:val="bottom"/>
          </w:tcPr>
          <w:p w14:paraId="746F1261" w14:textId="77777777" w:rsidR="00BF7B5B" w:rsidRDefault="00BF7B5B" w:rsidP="00D90906">
            <w:pPr>
              <w:pStyle w:val="Title"/>
              <w:rPr>
                <w:rFonts w:asciiTheme="majorHAnsi" w:hAnsiTheme="majorHAnsi"/>
              </w:rPr>
            </w:pPr>
            <w:r>
              <w:rPr>
                <w:rFonts w:asciiTheme="majorHAnsi" w:hAnsiTheme="majorHAnsi"/>
                <w:sz w:val="72"/>
                <w:szCs w:val="72"/>
              </w:rPr>
              <w:t>isiah pearson</w:t>
            </w:r>
          </w:p>
          <w:p w14:paraId="6420F910" w14:textId="77777777" w:rsidR="00BF7B5B" w:rsidRDefault="00BF7B5B" w:rsidP="00D90906">
            <w:pPr>
              <w:rPr>
                <w:rFonts w:asciiTheme="majorHAnsi" w:hAnsiTheme="majorHAnsi"/>
                <w:b/>
                <w:sz w:val="40"/>
                <w:szCs w:val="40"/>
              </w:rPr>
            </w:pPr>
            <w:r>
              <w:rPr>
                <w:rFonts w:asciiTheme="majorHAnsi" w:hAnsiTheme="majorHAnsi"/>
                <w:b/>
                <w:sz w:val="40"/>
                <w:szCs w:val="40"/>
              </w:rPr>
              <w:t>Washington Metropolitan Area Transit Authority</w:t>
            </w:r>
          </w:p>
          <w:p w14:paraId="5FFFD552" w14:textId="77777777" w:rsidR="00BF7B5B" w:rsidRDefault="00BF7B5B" w:rsidP="00D90906">
            <w:pPr>
              <w:pStyle w:val="Title"/>
              <w:rPr>
                <w:sz w:val="36"/>
                <w:szCs w:val="36"/>
              </w:rPr>
            </w:pPr>
            <w:r>
              <w:rPr>
                <w:rFonts w:asciiTheme="majorHAnsi" w:hAnsiTheme="majorHAnsi"/>
                <w:sz w:val="36"/>
                <w:szCs w:val="36"/>
              </w:rPr>
              <w:t>Manager Of Special Projects</w:t>
            </w:r>
          </w:p>
        </w:tc>
      </w:tr>
      <w:tr w:rsidR="00BF7B5B" w14:paraId="4375CEE2" w14:textId="77777777" w:rsidTr="00D90906">
        <w:trPr>
          <w:trHeight w:val="7434"/>
        </w:trPr>
        <w:tc>
          <w:tcPr>
            <w:tcW w:w="3600" w:type="dxa"/>
            <w:tcMar>
              <w:top w:w="0" w:type="dxa"/>
              <w:left w:w="115" w:type="dxa"/>
              <w:bottom w:w="0" w:type="dxa"/>
              <w:right w:w="115" w:type="dxa"/>
            </w:tcMar>
          </w:tcPr>
          <w:sdt>
            <w:sdtPr>
              <w:id w:val="1208608110"/>
              <w:placeholder>
                <w:docPart w:val="6BE94A89D7F1435EA3B225709F74571F"/>
              </w:placeholder>
              <w:temporary/>
              <w:showingPlcHdr/>
            </w:sdtPr>
            <w:sdtEndPr/>
            <w:sdtContent>
              <w:p w14:paraId="597E0753" w14:textId="77777777" w:rsidR="00BF7B5B" w:rsidRDefault="00BF7B5B" w:rsidP="00D90906">
                <w:pPr>
                  <w:pStyle w:val="Heading3"/>
                </w:pPr>
                <w:r>
                  <w:rPr>
                    <w:rFonts w:ascii="Interstate Regular" w:hAnsi="Interstate Regular"/>
                  </w:rPr>
                  <w:t>Profile</w:t>
                </w:r>
              </w:p>
            </w:sdtContent>
          </w:sdt>
          <w:p w14:paraId="52EBD358" w14:textId="77777777" w:rsidR="00BF7B5B" w:rsidRDefault="00BF7B5B" w:rsidP="00D90906">
            <w:r>
              <w:t>I grew up in the DC metro area and graduated from Surrattsville High school in Clinton, MD. I began my career with WMATA at the age of 18 as a custodian in GMAC (Ground Maintenance and Custodial). As a custodian, I went to Southeastern University co in DC an obtain a B.S. in Business Management. I spent 1 year as a custodian and moved on to the landscape section as a D landscaper where I moved up to AA landscaper. I finish my degree in 2008 and in 2010 I became a custodial supervisor. In 2016 I became an Assistant Superintendent in GMAC managing a division of 90 team members. In 2018 I started my current role as manager of special projects and currently have a team close to 225 people.</w:t>
            </w:r>
          </w:p>
          <w:p w14:paraId="3C17A8CA" w14:textId="77777777" w:rsidR="00BF7B5B" w:rsidRDefault="00BF7B5B" w:rsidP="00D90906"/>
          <w:p w14:paraId="72B334B5" w14:textId="77777777" w:rsidR="00BF7B5B" w:rsidRDefault="00BF7B5B" w:rsidP="00D90906">
            <w:r>
              <w:t>I am married with two beautiful girls, 16 and 7, and we enjoy traveling together, fishing, bowling, gaming, skating, basketball and football. Most weekends we are at games dealing with my children’s’ sports teams. We are big on family as we have taken on two additional children in our home.</w:t>
            </w:r>
          </w:p>
          <w:p w14:paraId="5FF9F019" w14:textId="77777777" w:rsidR="00BF7B5B" w:rsidRDefault="00CA2BF4" w:rsidP="00D90906">
            <w:pPr>
              <w:pStyle w:val="Heading3"/>
            </w:pPr>
            <w:sdt>
              <w:sdtPr>
                <w:id w:val="218409525"/>
                <w:placeholder>
                  <w:docPart w:val="1C7B7D75ACBC4E729DD84CCB50BAC13E"/>
                </w:placeholder>
                <w:temporary/>
                <w:showingPlcHdr/>
              </w:sdtPr>
              <w:sdtEndPr/>
              <w:sdtContent>
                <w:r w:rsidR="00BF7B5B">
                  <w:rPr>
                    <w:rFonts w:ascii="Interstate Regular" w:hAnsi="Interstate Regular"/>
                  </w:rPr>
                  <w:t>Contact</w:t>
                </w:r>
              </w:sdtContent>
            </w:sdt>
          </w:p>
          <w:sdt>
            <w:sdtPr>
              <w:id w:val="599917894"/>
              <w:placeholder>
                <w:docPart w:val="DB9D8830D5734EBC915E57C1A553A8F1"/>
              </w:placeholder>
              <w:temporary/>
              <w:showingPlcHdr/>
            </w:sdtPr>
            <w:sdtEndPr/>
            <w:sdtContent>
              <w:p w14:paraId="127CE21A" w14:textId="77777777" w:rsidR="00BF7B5B" w:rsidRDefault="00BF7B5B" w:rsidP="00D90906">
                <w:r>
                  <w:t>PHONE:</w:t>
                </w:r>
              </w:p>
            </w:sdtContent>
          </w:sdt>
          <w:p w14:paraId="5BFAABF4" w14:textId="77777777" w:rsidR="00BF7B5B" w:rsidRDefault="00BF7B5B" w:rsidP="00D90906">
            <w:r>
              <w:t>(301) 955-5449</w:t>
            </w:r>
          </w:p>
          <w:p w14:paraId="3AA3856F" w14:textId="77777777" w:rsidR="00BF7B5B" w:rsidRDefault="00BF7B5B" w:rsidP="00D90906"/>
          <w:p w14:paraId="2E42CC57" w14:textId="77777777" w:rsidR="00BF7B5B" w:rsidRDefault="00BF7B5B" w:rsidP="00D90906">
            <w:r>
              <w:t>CELL PHONE:</w:t>
            </w:r>
          </w:p>
          <w:p w14:paraId="53A5F75A" w14:textId="77777777" w:rsidR="00BF7B5B" w:rsidRDefault="00BF7B5B" w:rsidP="00D90906">
            <w:r>
              <w:t>(202) 680-3958</w:t>
            </w:r>
          </w:p>
          <w:p w14:paraId="210F180E" w14:textId="77777777" w:rsidR="00BF7B5B" w:rsidRDefault="00BF7B5B" w:rsidP="00D90906"/>
          <w:sdt>
            <w:sdtPr>
              <w:id w:val="-1515763216"/>
              <w:placeholder>
                <w:docPart w:val="6773A65F34E3421BB1532D69033259A1"/>
              </w:placeholder>
              <w:temporary/>
              <w:showingPlcHdr/>
            </w:sdtPr>
            <w:sdtEndPr/>
            <w:sdtContent>
              <w:p w14:paraId="5B1A9B30" w14:textId="77777777" w:rsidR="00BF7B5B" w:rsidRDefault="00BF7B5B" w:rsidP="00D90906">
                <w:r>
                  <w:t>EMAIL:</w:t>
                </w:r>
              </w:p>
            </w:sdtContent>
          </w:sdt>
          <w:p w14:paraId="26C072EE" w14:textId="77777777" w:rsidR="00BF7B5B" w:rsidRDefault="00BF7B5B" w:rsidP="00D90906">
            <w:r>
              <w:rPr>
                <w:rStyle w:val="Hyperlink"/>
                <w:color w:val="548AB7" w:themeColor="accent1" w:themeShade="BF"/>
              </w:rPr>
              <w:t>Ipearson@wmata.com</w:t>
            </w:r>
          </w:p>
        </w:tc>
        <w:tc>
          <w:tcPr>
            <w:tcW w:w="720" w:type="dxa"/>
            <w:tcMar>
              <w:top w:w="0" w:type="dxa"/>
              <w:left w:w="115" w:type="dxa"/>
              <w:bottom w:w="0" w:type="dxa"/>
              <w:right w:w="115" w:type="dxa"/>
            </w:tcMar>
          </w:tcPr>
          <w:p w14:paraId="4005DCEB" w14:textId="77777777" w:rsidR="00BF7B5B" w:rsidRDefault="00BF7B5B" w:rsidP="00D90906">
            <w:pPr>
              <w:tabs>
                <w:tab w:val="left" w:pos="990"/>
              </w:tabs>
            </w:pPr>
          </w:p>
        </w:tc>
        <w:tc>
          <w:tcPr>
            <w:tcW w:w="6470" w:type="dxa"/>
            <w:tcMar>
              <w:top w:w="0" w:type="dxa"/>
              <w:left w:w="115" w:type="dxa"/>
              <w:bottom w:w="0" w:type="dxa"/>
              <w:right w:w="115" w:type="dxa"/>
            </w:tcMar>
          </w:tcPr>
          <w:p w14:paraId="3BF8EFA6" w14:textId="77777777" w:rsidR="00BF7B5B" w:rsidRDefault="00BF7B5B" w:rsidP="00D90906">
            <w:pPr>
              <w:pStyle w:val="Heading2"/>
              <w:rPr>
                <w:rFonts w:asciiTheme="minorHAnsi" w:hAnsiTheme="minorHAnsi"/>
              </w:rPr>
            </w:pPr>
            <w:r>
              <w:rPr>
                <w:rFonts w:asciiTheme="minorHAnsi" w:hAnsiTheme="minorHAnsi"/>
              </w:rPr>
              <w:t>department</w:t>
            </w:r>
          </w:p>
          <w:p w14:paraId="580E89B2" w14:textId="77777777" w:rsidR="00BF7B5B" w:rsidRDefault="00BF7B5B" w:rsidP="00D90906">
            <w:pPr>
              <w:pStyle w:val="Heading4"/>
              <w:rPr>
                <w:szCs w:val="18"/>
              </w:rPr>
            </w:pPr>
            <w:r>
              <w:rPr>
                <w:szCs w:val="18"/>
              </w:rPr>
              <w:t>Ground Maintenance and Custodial Service</w:t>
            </w:r>
          </w:p>
          <w:p w14:paraId="40C55C10" w14:textId="77777777" w:rsidR="00BF7B5B" w:rsidRDefault="00BF7B5B" w:rsidP="00D90906">
            <w:pPr>
              <w:pStyle w:val="Heading2"/>
              <w:rPr>
                <w:rFonts w:asciiTheme="minorHAnsi" w:hAnsiTheme="minorHAnsi"/>
              </w:rPr>
            </w:pPr>
            <w:r>
              <w:rPr>
                <w:rFonts w:asciiTheme="minorHAnsi" w:hAnsiTheme="minorHAnsi"/>
              </w:rPr>
              <w:t>position description</w:t>
            </w:r>
          </w:p>
          <w:p w14:paraId="6E69A8F4" w14:textId="77777777" w:rsidR="00BF7B5B" w:rsidRDefault="00BF7B5B" w:rsidP="00D90906">
            <w:pPr>
              <w:rPr>
                <w:b/>
              </w:rPr>
            </w:pPr>
            <w:r>
              <w:rPr>
                <w:b/>
              </w:rPr>
              <w:t>I plan, develop, manage and implement special projects. I evaluate branch programs, and goals. Prepare technical specifications and details for special projects and recommends acceptance of offers from vendors and contractors.</w:t>
            </w:r>
          </w:p>
          <w:p w14:paraId="66837BFE" w14:textId="77777777" w:rsidR="00BF7B5B" w:rsidRDefault="00BF7B5B" w:rsidP="00D90906">
            <w:pPr>
              <w:rPr>
                <w:b/>
              </w:rPr>
            </w:pPr>
          </w:p>
          <w:p w14:paraId="5D38BA14" w14:textId="77777777" w:rsidR="00BF7B5B" w:rsidRDefault="00BF7B5B" w:rsidP="00D90906">
            <w:pPr>
              <w:rPr>
                <w:b/>
              </w:rPr>
            </w:pPr>
            <w:r>
              <w:rPr>
                <w:b/>
              </w:rPr>
              <w:t xml:space="preserve">I coordinate activities between grounds maintenance and custodial services regional areas and valuates performance of assigned work crews, recommending appropriate methods and techniques to be implemented as necessary. </w:t>
            </w:r>
          </w:p>
          <w:p w14:paraId="6447864D" w14:textId="77777777" w:rsidR="00BF7B5B" w:rsidRDefault="00BF7B5B" w:rsidP="00D90906">
            <w:pPr>
              <w:rPr>
                <w:b/>
              </w:rPr>
            </w:pPr>
          </w:p>
          <w:p w14:paraId="26F82D89" w14:textId="77777777" w:rsidR="00BF7B5B" w:rsidRDefault="00BF7B5B" w:rsidP="00D90906">
            <w:pPr>
              <w:rPr>
                <w:b/>
              </w:rPr>
            </w:pPr>
            <w:r>
              <w:rPr>
                <w:b/>
              </w:rPr>
              <w:t>I also supervise subordinate staff to include recommending applicant selection, disciplinary actions, resolutions of grievances, assigning duties, directing work, conducting performance evaluations, approving leave request and timesheets, and ensuring appropriate subordinate training is provided.</w:t>
            </w:r>
          </w:p>
          <w:p w14:paraId="19F7BA63" w14:textId="77777777" w:rsidR="00BF7B5B" w:rsidRDefault="00BF7B5B" w:rsidP="00D90906">
            <w:pPr>
              <w:rPr>
                <w:b/>
              </w:rPr>
            </w:pPr>
          </w:p>
          <w:p w14:paraId="4FB624BB"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rPr>
                <w:rFonts w:asciiTheme="minorHAnsi" w:hAnsiTheme="minorHAnsi"/>
              </w:rPr>
              <w:t>business project</w:t>
            </w:r>
          </w:p>
          <w:p w14:paraId="19ABFFB0" w14:textId="77777777" w:rsidR="00BF7B5B" w:rsidRDefault="00BF7B5B" w:rsidP="00D90906">
            <w:pPr>
              <w:rPr>
                <w:b/>
              </w:rPr>
            </w:pPr>
            <w:r>
              <w:rPr>
                <w:b/>
              </w:rPr>
              <w:t xml:space="preserve">I am interested to see how other transit agencies conduct training for custodians and machine operators. I would like to see the full scope of the training they do so we could develop a full standard training program for our 300 plus union team members. </w:t>
            </w:r>
          </w:p>
          <w:p w14:paraId="767CD009" w14:textId="77777777" w:rsidR="00BF7B5B" w:rsidRDefault="00BF7B5B" w:rsidP="00D90906">
            <w:pPr>
              <w:rPr>
                <w:b/>
              </w:rPr>
            </w:pPr>
          </w:p>
          <w:p w14:paraId="2D45E5F4" w14:textId="77777777" w:rsidR="00BF7B5B" w:rsidRDefault="00BF7B5B" w:rsidP="00D90906">
            <w:pPr>
              <w:rPr>
                <w:b/>
              </w:rPr>
            </w:pPr>
            <w:r>
              <w:rPr>
                <w:b/>
              </w:rPr>
              <w:t xml:space="preserve">My goal is to develop a framework so we can codify the cleanliness criteria, the measurement, and the process of scrubbing floors and cleaning facilities. I would like to see also how other agency gauge the cleanliness of their stations such as are they digital like we see in some airports that lets customers know this restroom was just clean, or using paper inspection from the supervisors going into the field, are they doing customer surveys to see what their customers think etc. </w:t>
            </w:r>
          </w:p>
          <w:p w14:paraId="6D937EB4" w14:textId="77777777" w:rsidR="00BF7B5B" w:rsidRDefault="00BF7B5B" w:rsidP="00D90906">
            <w:pPr>
              <w:rPr>
                <w:b/>
              </w:rPr>
            </w:pPr>
          </w:p>
          <w:p w14:paraId="4E70C104" w14:textId="77777777" w:rsidR="00BF7B5B" w:rsidRDefault="00BF7B5B" w:rsidP="00D90906">
            <w:pPr>
              <w:rPr>
                <w:b/>
              </w:rPr>
            </w:pPr>
            <w:r>
              <w:rPr>
                <w:b/>
              </w:rPr>
              <w:t>I believe a cleaner station is a safer station, I believe ridership numbers would increase, happier customers, and safety issues will be addressed.</w:t>
            </w:r>
          </w:p>
          <w:p w14:paraId="56A99995" w14:textId="77777777" w:rsidR="00BF7B5B" w:rsidRDefault="00BF7B5B" w:rsidP="00D90906"/>
        </w:tc>
      </w:tr>
    </w:tbl>
    <w:p w14:paraId="198E8135" w14:textId="77777777" w:rsidR="00BF7B5B" w:rsidRDefault="00BF7B5B" w:rsidP="00BF7B5B">
      <w:r>
        <w:br w:type="page"/>
      </w:r>
    </w:p>
    <w:tbl>
      <w:tblPr>
        <w:tblW w:w="0" w:type="auto"/>
        <w:tblLayout w:type="fixed"/>
        <w:tblLook w:val="04A0" w:firstRow="1" w:lastRow="0" w:firstColumn="1" w:lastColumn="0" w:noHBand="0" w:noVBand="1"/>
      </w:tblPr>
      <w:tblGrid>
        <w:gridCol w:w="3600"/>
        <w:gridCol w:w="720"/>
        <w:gridCol w:w="6470"/>
      </w:tblGrid>
      <w:tr w:rsidR="00BF7B5B" w14:paraId="0C801A87" w14:textId="77777777" w:rsidTr="00D90906">
        <w:trPr>
          <w:trHeight w:val="4410"/>
        </w:trPr>
        <w:tc>
          <w:tcPr>
            <w:tcW w:w="3600" w:type="dxa"/>
            <w:vAlign w:val="bottom"/>
            <w:hideMark/>
          </w:tcPr>
          <w:p w14:paraId="0AFF7E36" w14:textId="77777777" w:rsidR="00BF7B5B" w:rsidRDefault="00BF7B5B" w:rsidP="00D90906">
            <w:pPr>
              <w:tabs>
                <w:tab w:val="left" w:pos="990"/>
              </w:tabs>
              <w:jc w:val="center"/>
            </w:pPr>
            <w:r>
              <w:rPr>
                <w:noProof/>
              </w:rPr>
              <w:lastRenderedPageBreak/>
              <w:drawing>
                <wp:inline distT="0" distB="0" distL="0" distR="0" wp14:anchorId="0DE1BCA6" wp14:editId="280EE82D">
                  <wp:extent cx="1955800" cy="19685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5800" cy="1968500"/>
                          </a:xfrm>
                          <a:prstGeom prst="rect">
                            <a:avLst/>
                          </a:prstGeom>
                          <a:noFill/>
                          <a:ln>
                            <a:noFill/>
                          </a:ln>
                        </pic:spPr>
                      </pic:pic>
                    </a:graphicData>
                  </a:graphic>
                </wp:inline>
              </w:drawing>
            </w:r>
          </w:p>
        </w:tc>
        <w:tc>
          <w:tcPr>
            <w:tcW w:w="720" w:type="dxa"/>
          </w:tcPr>
          <w:p w14:paraId="06999AB0" w14:textId="77777777" w:rsidR="00BF7B5B" w:rsidRDefault="00BF7B5B" w:rsidP="00D90906">
            <w:pPr>
              <w:tabs>
                <w:tab w:val="left" w:pos="990"/>
              </w:tabs>
            </w:pPr>
          </w:p>
        </w:tc>
        <w:tc>
          <w:tcPr>
            <w:tcW w:w="6470" w:type="dxa"/>
            <w:vAlign w:val="bottom"/>
          </w:tcPr>
          <w:p w14:paraId="4DD006D6" w14:textId="77777777" w:rsidR="00BF7B5B" w:rsidRDefault="00BF7B5B" w:rsidP="00D90906">
            <w:pPr>
              <w:pStyle w:val="Title"/>
              <w:rPr>
                <w:rFonts w:asciiTheme="majorHAnsi" w:hAnsiTheme="majorHAnsi"/>
              </w:rPr>
            </w:pPr>
            <w:r>
              <w:rPr>
                <w:rFonts w:asciiTheme="majorHAnsi" w:hAnsiTheme="majorHAnsi"/>
                <w:sz w:val="72"/>
                <w:szCs w:val="72"/>
              </w:rPr>
              <w:t>david sauter</w:t>
            </w:r>
          </w:p>
          <w:p w14:paraId="40A322B9" w14:textId="77777777" w:rsidR="00BF7B5B" w:rsidRDefault="00BF7B5B" w:rsidP="00D90906">
            <w:pPr>
              <w:rPr>
                <w:rFonts w:asciiTheme="majorHAnsi" w:hAnsiTheme="majorHAnsi"/>
                <w:b/>
                <w:sz w:val="40"/>
                <w:szCs w:val="40"/>
              </w:rPr>
            </w:pPr>
            <w:r>
              <w:rPr>
                <w:rFonts w:asciiTheme="majorHAnsi" w:hAnsiTheme="majorHAnsi"/>
                <w:b/>
                <w:sz w:val="40"/>
                <w:szCs w:val="40"/>
              </w:rPr>
              <w:t>Washington Metropolitan Area Transit Authority</w:t>
            </w:r>
          </w:p>
          <w:p w14:paraId="4D77EB06" w14:textId="77777777" w:rsidR="00BF7B5B" w:rsidRDefault="00BF7B5B" w:rsidP="00D90906">
            <w:pPr>
              <w:pStyle w:val="Title"/>
              <w:rPr>
                <w:sz w:val="36"/>
                <w:szCs w:val="36"/>
              </w:rPr>
            </w:pPr>
            <w:r>
              <w:rPr>
                <w:rFonts w:asciiTheme="majorHAnsi" w:hAnsiTheme="majorHAnsi"/>
                <w:sz w:val="36"/>
                <w:szCs w:val="36"/>
              </w:rPr>
              <w:t>Program Manager - 7000 Series Vehicles</w:t>
            </w:r>
          </w:p>
        </w:tc>
      </w:tr>
      <w:tr w:rsidR="00BF7B5B" w14:paraId="316550A4" w14:textId="77777777" w:rsidTr="00D90906">
        <w:trPr>
          <w:trHeight w:val="7434"/>
        </w:trPr>
        <w:tc>
          <w:tcPr>
            <w:tcW w:w="3600" w:type="dxa"/>
            <w:tcMar>
              <w:top w:w="0" w:type="dxa"/>
              <w:left w:w="115" w:type="dxa"/>
              <w:bottom w:w="0" w:type="dxa"/>
              <w:right w:w="115" w:type="dxa"/>
            </w:tcMar>
          </w:tcPr>
          <w:sdt>
            <w:sdtPr>
              <w:id w:val="-470280071"/>
              <w:placeholder>
                <w:docPart w:val="8F36F1552C33446C9613646A2A2F3C2F"/>
              </w:placeholder>
              <w:temporary/>
              <w:showingPlcHdr/>
            </w:sdtPr>
            <w:sdtEndPr/>
            <w:sdtContent>
              <w:p w14:paraId="29865C40" w14:textId="77777777" w:rsidR="00BF7B5B" w:rsidRDefault="00BF7B5B" w:rsidP="00D90906">
                <w:pPr>
                  <w:pStyle w:val="Heading3"/>
                </w:pPr>
                <w:r>
                  <w:rPr>
                    <w:rFonts w:ascii="Interstate Regular" w:hAnsi="Interstate Regular"/>
                  </w:rPr>
                  <w:t>Profile</w:t>
                </w:r>
              </w:p>
            </w:sdtContent>
          </w:sdt>
          <w:p w14:paraId="228DC75D" w14:textId="77777777" w:rsidR="00BF7B5B" w:rsidRDefault="00BF7B5B" w:rsidP="00D90906">
            <w:r>
              <w:t>I joined WMATA in 2008, and have served in Railcar Vehicle Engineering, and most recently as Program Manager for the 7000 Series Railcar program.  Prior to joining WMATA, I worked at a railcar equipment manufacturer as a Program Manager and System Engineer.</w:t>
            </w:r>
          </w:p>
          <w:p w14:paraId="3425F288" w14:textId="77777777" w:rsidR="00BF7B5B" w:rsidRDefault="00BF7B5B" w:rsidP="00D90906"/>
          <w:p w14:paraId="2ED62AA4" w14:textId="77777777" w:rsidR="00BF7B5B" w:rsidRDefault="00BF7B5B" w:rsidP="00D90906">
            <w:r>
              <w:t>On weekends I enjoy hiking, biking, and camping with my family.</w:t>
            </w:r>
          </w:p>
          <w:p w14:paraId="692EAA3F" w14:textId="77777777" w:rsidR="00BF7B5B" w:rsidRDefault="00CA2BF4" w:rsidP="00D90906">
            <w:pPr>
              <w:pStyle w:val="Heading3"/>
            </w:pPr>
            <w:sdt>
              <w:sdtPr>
                <w:id w:val="477191443"/>
                <w:placeholder>
                  <w:docPart w:val="1B82D27F7782467F9B6933146D134172"/>
                </w:placeholder>
                <w:temporary/>
                <w:showingPlcHdr/>
              </w:sdtPr>
              <w:sdtEndPr/>
              <w:sdtContent>
                <w:r w:rsidR="00BF7B5B">
                  <w:rPr>
                    <w:rFonts w:ascii="Interstate Regular" w:hAnsi="Interstate Regular"/>
                  </w:rPr>
                  <w:t>Contact</w:t>
                </w:r>
              </w:sdtContent>
            </w:sdt>
          </w:p>
          <w:sdt>
            <w:sdtPr>
              <w:id w:val="155425141"/>
              <w:placeholder>
                <w:docPart w:val="F31C850086994EA5BAC3C78A6FAAD1D4"/>
              </w:placeholder>
              <w:temporary/>
              <w:showingPlcHdr/>
            </w:sdtPr>
            <w:sdtEndPr/>
            <w:sdtContent>
              <w:p w14:paraId="3E461678" w14:textId="77777777" w:rsidR="00BF7B5B" w:rsidRDefault="00BF7B5B" w:rsidP="00D90906">
                <w:r>
                  <w:t>PHONE:</w:t>
                </w:r>
              </w:p>
            </w:sdtContent>
          </w:sdt>
          <w:p w14:paraId="21D8BC6F" w14:textId="77777777" w:rsidR="00BF7B5B" w:rsidRDefault="00BF7B5B" w:rsidP="00D90906">
            <w:r w:rsidRPr="00704B91">
              <w:t>(202) 841-9107</w:t>
            </w:r>
          </w:p>
          <w:p w14:paraId="12C1A2B4" w14:textId="77777777" w:rsidR="00BF7B5B" w:rsidRDefault="00BF7B5B" w:rsidP="00D90906"/>
          <w:p w14:paraId="298B8598" w14:textId="77777777" w:rsidR="00BF7B5B" w:rsidRDefault="00BF7B5B" w:rsidP="00D90906">
            <w:r>
              <w:t>CELL PHONE:</w:t>
            </w:r>
          </w:p>
          <w:p w14:paraId="6890E684" w14:textId="77777777" w:rsidR="00BF7B5B" w:rsidRDefault="00BF7B5B" w:rsidP="00D90906">
            <w:r w:rsidRPr="00704B91">
              <w:t>(410) 409-5099</w:t>
            </w:r>
          </w:p>
          <w:p w14:paraId="19E84F0A" w14:textId="77777777" w:rsidR="00BF7B5B" w:rsidRDefault="00BF7B5B" w:rsidP="00D90906"/>
          <w:sdt>
            <w:sdtPr>
              <w:id w:val="2061820229"/>
              <w:placeholder>
                <w:docPart w:val="91053E19ADB546DDB937B7BD6AB6F2D3"/>
              </w:placeholder>
              <w:temporary/>
              <w:showingPlcHdr/>
            </w:sdtPr>
            <w:sdtEndPr/>
            <w:sdtContent>
              <w:p w14:paraId="002CFA7E" w14:textId="77777777" w:rsidR="00BF7B5B" w:rsidRDefault="00BF7B5B" w:rsidP="00D90906">
                <w:r>
                  <w:t>EMAIL:</w:t>
                </w:r>
              </w:p>
            </w:sdtContent>
          </w:sdt>
          <w:p w14:paraId="58926EAA" w14:textId="77777777" w:rsidR="00BF7B5B" w:rsidRDefault="00BF7B5B" w:rsidP="00D90906">
            <w:r w:rsidRPr="00704B91">
              <w:rPr>
                <w:rStyle w:val="Hyperlink"/>
                <w:color w:val="548AB7" w:themeColor="accent1" w:themeShade="BF"/>
              </w:rPr>
              <w:t>dsautee@wmata.com</w:t>
            </w:r>
          </w:p>
        </w:tc>
        <w:tc>
          <w:tcPr>
            <w:tcW w:w="720" w:type="dxa"/>
            <w:tcMar>
              <w:top w:w="0" w:type="dxa"/>
              <w:left w:w="115" w:type="dxa"/>
              <w:bottom w:w="0" w:type="dxa"/>
              <w:right w:w="115" w:type="dxa"/>
            </w:tcMar>
          </w:tcPr>
          <w:p w14:paraId="04AC6720" w14:textId="77777777" w:rsidR="00BF7B5B" w:rsidRDefault="00BF7B5B" w:rsidP="00D90906">
            <w:pPr>
              <w:tabs>
                <w:tab w:val="left" w:pos="990"/>
              </w:tabs>
            </w:pPr>
          </w:p>
        </w:tc>
        <w:tc>
          <w:tcPr>
            <w:tcW w:w="6470" w:type="dxa"/>
            <w:tcMar>
              <w:top w:w="0" w:type="dxa"/>
              <w:left w:w="115" w:type="dxa"/>
              <w:bottom w:w="0" w:type="dxa"/>
              <w:right w:w="115" w:type="dxa"/>
            </w:tcMar>
          </w:tcPr>
          <w:p w14:paraId="64FCDFAF" w14:textId="77777777" w:rsidR="00BF7B5B" w:rsidRDefault="00BF7B5B" w:rsidP="00D90906">
            <w:pPr>
              <w:pStyle w:val="Heading2"/>
              <w:rPr>
                <w:rFonts w:asciiTheme="minorHAnsi" w:hAnsiTheme="minorHAnsi"/>
              </w:rPr>
            </w:pPr>
            <w:r>
              <w:rPr>
                <w:rFonts w:asciiTheme="minorHAnsi" w:hAnsiTheme="minorHAnsi"/>
              </w:rPr>
              <w:t>department</w:t>
            </w:r>
          </w:p>
          <w:p w14:paraId="541E2B18" w14:textId="77777777" w:rsidR="00BF7B5B" w:rsidRDefault="00BF7B5B" w:rsidP="00D90906">
            <w:pPr>
              <w:rPr>
                <w:b/>
              </w:rPr>
            </w:pPr>
            <w:r>
              <w:rPr>
                <w:b/>
              </w:rPr>
              <w:t>7000 Series Railcar Program</w:t>
            </w:r>
          </w:p>
          <w:p w14:paraId="24680E7D" w14:textId="77777777" w:rsidR="00BF7B5B" w:rsidRDefault="00BF7B5B" w:rsidP="00D90906">
            <w:pPr>
              <w:pStyle w:val="Heading2"/>
              <w:rPr>
                <w:rFonts w:asciiTheme="minorHAnsi" w:hAnsiTheme="minorHAnsi"/>
              </w:rPr>
            </w:pPr>
            <w:r>
              <w:rPr>
                <w:rFonts w:asciiTheme="minorHAnsi" w:hAnsiTheme="minorHAnsi"/>
              </w:rPr>
              <w:t>position description</w:t>
            </w:r>
          </w:p>
          <w:p w14:paraId="470091EC" w14:textId="77777777" w:rsidR="00BF7B5B" w:rsidRDefault="00BF7B5B" w:rsidP="00BF7B5B">
            <w:pPr>
              <w:pStyle w:val="ListParagraph"/>
              <w:numPr>
                <w:ilvl w:val="0"/>
                <w:numId w:val="12"/>
              </w:numPr>
              <w:rPr>
                <w:b/>
              </w:rPr>
            </w:pPr>
            <w:r>
              <w:rPr>
                <w:b/>
              </w:rPr>
              <w:t>Execute vehicle commissioning program including vehicle delivery, testing and inspection.  Monitor vehicle warranty program.</w:t>
            </w:r>
          </w:p>
          <w:p w14:paraId="7BEAF3A1" w14:textId="77777777" w:rsidR="00BF7B5B" w:rsidRDefault="00BF7B5B" w:rsidP="00BF7B5B">
            <w:pPr>
              <w:pStyle w:val="ListParagraph"/>
              <w:numPr>
                <w:ilvl w:val="0"/>
                <w:numId w:val="12"/>
              </w:numPr>
              <w:rPr>
                <w:b/>
              </w:rPr>
            </w:pPr>
            <w:r>
              <w:rPr>
                <w:b/>
              </w:rPr>
              <w:t>Manage the development of technical proposals, cost estimates, and contract change orders.</w:t>
            </w:r>
          </w:p>
          <w:p w14:paraId="7F917313" w14:textId="77777777" w:rsidR="00BF7B5B" w:rsidRDefault="00BF7B5B" w:rsidP="00BF7B5B">
            <w:pPr>
              <w:pStyle w:val="ListParagraph"/>
              <w:numPr>
                <w:ilvl w:val="0"/>
                <w:numId w:val="12"/>
              </w:numPr>
              <w:rPr>
                <w:b/>
              </w:rPr>
            </w:pPr>
            <w:r>
              <w:rPr>
                <w:b/>
              </w:rPr>
              <w:t xml:space="preserve">Identify design deficiencies impacting revenue service and work with </w:t>
            </w:r>
            <w:proofErr w:type="spellStart"/>
            <w:r>
              <w:rPr>
                <w:b/>
              </w:rPr>
              <w:t>Carbuilder</w:t>
            </w:r>
            <w:proofErr w:type="spellEnd"/>
            <w:r>
              <w:rPr>
                <w:b/>
              </w:rPr>
              <w:t xml:space="preserve"> to develop and test improved software and hardware.  Develop Engineering Modification Instructions to implement design changes.</w:t>
            </w:r>
          </w:p>
          <w:p w14:paraId="09F8AF65" w14:textId="77777777" w:rsidR="00BF7B5B" w:rsidRDefault="00BF7B5B" w:rsidP="00BF7B5B">
            <w:pPr>
              <w:pStyle w:val="ListParagraph"/>
              <w:numPr>
                <w:ilvl w:val="0"/>
                <w:numId w:val="12"/>
              </w:numPr>
              <w:rPr>
                <w:b/>
              </w:rPr>
            </w:pPr>
            <w:r>
              <w:rPr>
                <w:b/>
              </w:rPr>
              <w:t>Review proposed designs for technical compliance, system safety, operational functionality, customer comfort and accessibility, and infrastructure compatibility.</w:t>
            </w:r>
          </w:p>
          <w:p w14:paraId="246D632D" w14:textId="77777777" w:rsidR="00BF7B5B" w:rsidRDefault="00BF7B5B" w:rsidP="00BF7B5B">
            <w:pPr>
              <w:pStyle w:val="ListParagraph"/>
              <w:numPr>
                <w:ilvl w:val="0"/>
                <w:numId w:val="12"/>
              </w:numPr>
              <w:rPr>
                <w:b/>
              </w:rPr>
            </w:pPr>
            <w:r>
              <w:rPr>
                <w:b/>
              </w:rPr>
              <w:t xml:space="preserve">Manage and develop program technical correspondence in compliance with overall program objectives and technical specification. </w:t>
            </w:r>
          </w:p>
          <w:p w14:paraId="138272A4" w14:textId="77777777" w:rsidR="00BF7B5B" w:rsidRDefault="00BF7B5B" w:rsidP="00BF7B5B">
            <w:pPr>
              <w:pStyle w:val="ListParagraph"/>
              <w:numPr>
                <w:ilvl w:val="0"/>
                <w:numId w:val="12"/>
              </w:numPr>
              <w:rPr>
                <w:b/>
              </w:rPr>
            </w:pPr>
            <w:r>
              <w:rPr>
                <w:b/>
              </w:rPr>
              <w:t>Conduct program review meetings with the FTA and WMATA.</w:t>
            </w:r>
          </w:p>
          <w:p w14:paraId="0E74C763" w14:textId="77777777" w:rsidR="00BF7B5B" w:rsidRDefault="00BF7B5B" w:rsidP="00BF7B5B">
            <w:pPr>
              <w:pStyle w:val="ListParagraph"/>
              <w:numPr>
                <w:ilvl w:val="0"/>
                <w:numId w:val="12"/>
              </w:numPr>
              <w:rPr>
                <w:b/>
              </w:rPr>
            </w:pPr>
            <w:r>
              <w:rPr>
                <w:b/>
              </w:rPr>
              <w:t xml:space="preserve">Manage and develop program technical correspondence in compliance with overall program objectives and technical specification.  </w:t>
            </w:r>
          </w:p>
          <w:p w14:paraId="3111D138" w14:textId="77777777" w:rsidR="00BF7B5B" w:rsidRDefault="00BF7B5B" w:rsidP="00D90906">
            <w:pPr>
              <w:pStyle w:val="ListParagraph"/>
              <w:rPr>
                <w:b/>
              </w:rPr>
            </w:pPr>
          </w:p>
          <w:p w14:paraId="13942A49"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rPr>
                <w:rFonts w:asciiTheme="minorHAnsi" w:hAnsiTheme="minorHAnsi"/>
              </w:rPr>
              <w:t>business project</w:t>
            </w:r>
          </w:p>
          <w:p w14:paraId="3626FD4D" w14:textId="77777777" w:rsidR="00BF7B5B" w:rsidRDefault="00BF7B5B" w:rsidP="00D90906">
            <w:pPr>
              <w:rPr>
                <w:b/>
              </w:rPr>
            </w:pPr>
            <w:r>
              <w:rPr>
                <w:b/>
              </w:rPr>
              <w:t xml:space="preserve">WMATA has implemented a Reliability Centered Maintenance (RCM) program that utilizes reliability statistics to determine railcar maintenance intervals.  WMATA is also exploring the use of Vehicle Conditioning Monitoring (CM) systems to further improve its RCM program.  These systems provide the capability to evaluate equipment performance, determine the optimal maintenance intervals, and identify marginally functioning equipment in advance of failure.  </w:t>
            </w:r>
          </w:p>
          <w:p w14:paraId="10D03117" w14:textId="77777777" w:rsidR="00BF7B5B" w:rsidRDefault="00BF7B5B" w:rsidP="00D90906">
            <w:pPr>
              <w:rPr>
                <w:b/>
              </w:rPr>
            </w:pPr>
          </w:p>
          <w:p w14:paraId="1DF80916" w14:textId="77777777" w:rsidR="00BF7B5B" w:rsidRDefault="00BF7B5B" w:rsidP="00D90906">
            <w:pPr>
              <w:rPr>
                <w:b/>
              </w:rPr>
            </w:pPr>
            <w:r>
              <w:rPr>
                <w:b/>
              </w:rPr>
              <w:t>The proposed project will survey the available technologies and equipment vendors to identify potential solutions that can be integrated into the 7000 Series and future 8000 Series fleets.  The intended product will be a set of recommendations that can be used in the development of a state of work and potential procurement.</w:t>
            </w:r>
          </w:p>
          <w:p w14:paraId="4F8160A4" w14:textId="77777777" w:rsidR="00BF7B5B" w:rsidRDefault="00BF7B5B" w:rsidP="00D90906"/>
        </w:tc>
      </w:tr>
    </w:tbl>
    <w:p w14:paraId="16D36DFC" w14:textId="77777777" w:rsidR="00BF7B5B" w:rsidRDefault="00BF7B5B" w:rsidP="00BF7B5B">
      <w:pPr>
        <w:tabs>
          <w:tab w:val="left" w:pos="990"/>
        </w:tabs>
      </w:pPr>
    </w:p>
    <w:tbl>
      <w:tblPr>
        <w:tblW w:w="0" w:type="auto"/>
        <w:tblLayout w:type="fixed"/>
        <w:tblLook w:val="04A0" w:firstRow="1" w:lastRow="0" w:firstColumn="1" w:lastColumn="0" w:noHBand="0" w:noVBand="1"/>
      </w:tblPr>
      <w:tblGrid>
        <w:gridCol w:w="3600"/>
        <w:gridCol w:w="720"/>
        <w:gridCol w:w="6470"/>
      </w:tblGrid>
      <w:tr w:rsidR="00BF7B5B" w14:paraId="1E4597E1" w14:textId="77777777" w:rsidTr="00D90906">
        <w:trPr>
          <w:trHeight w:val="4410"/>
        </w:trPr>
        <w:tc>
          <w:tcPr>
            <w:tcW w:w="3600" w:type="dxa"/>
            <w:vAlign w:val="bottom"/>
            <w:hideMark/>
          </w:tcPr>
          <w:p w14:paraId="482F1E2F" w14:textId="77777777" w:rsidR="00BF7B5B" w:rsidRDefault="00BF7B5B" w:rsidP="00D90906">
            <w:pPr>
              <w:tabs>
                <w:tab w:val="left" w:pos="990"/>
              </w:tabs>
              <w:jc w:val="center"/>
            </w:pPr>
            <w:r>
              <w:rPr>
                <w:noProof/>
              </w:rPr>
              <w:lastRenderedPageBreak/>
              <w:drawing>
                <wp:inline distT="0" distB="0" distL="0" distR="0" wp14:anchorId="5EEDBED8" wp14:editId="61BF3CA8">
                  <wp:extent cx="194945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9450" cy="1828800"/>
                          </a:xfrm>
                          <a:prstGeom prst="rect">
                            <a:avLst/>
                          </a:prstGeom>
                          <a:noFill/>
                          <a:ln>
                            <a:noFill/>
                          </a:ln>
                        </pic:spPr>
                      </pic:pic>
                    </a:graphicData>
                  </a:graphic>
                </wp:inline>
              </w:drawing>
            </w:r>
          </w:p>
        </w:tc>
        <w:tc>
          <w:tcPr>
            <w:tcW w:w="720" w:type="dxa"/>
          </w:tcPr>
          <w:p w14:paraId="52A5CF68" w14:textId="77777777" w:rsidR="00BF7B5B" w:rsidRDefault="00BF7B5B" w:rsidP="00D90906">
            <w:pPr>
              <w:tabs>
                <w:tab w:val="left" w:pos="990"/>
              </w:tabs>
            </w:pPr>
          </w:p>
        </w:tc>
        <w:tc>
          <w:tcPr>
            <w:tcW w:w="6470" w:type="dxa"/>
            <w:vAlign w:val="bottom"/>
            <w:hideMark/>
          </w:tcPr>
          <w:p w14:paraId="3E12BCEC" w14:textId="77777777" w:rsidR="00BF7B5B" w:rsidRDefault="00BF7B5B" w:rsidP="00D90906">
            <w:pPr>
              <w:rPr>
                <w:rFonts w:asciiTheme="majorHAnsi" w:hAnsiTheme="majorHAnsi"/>
                <w:sz w:val="72"/>
                <w:szCs w:val="72"/>
              </w:rPr>
            </w:pPr>
            <w:r>
              <w:rPr>
                <w:rFonts w:asciiTheme="majorHAnsi" w:hAnsiTheme="majorHAnsi"/>
                <w:caps/>
                <w:color w:val="000000" w:themeColor="text1"/>
                <w:sz w:val="72"/>
                <w:szCs w:val="72"/>
              </w:rPr>
              <w:t>Paritosh Yalavarthi</w:t>
            </w:r>
          </w:p>
          <w:p w14:paraId="6FE6720A" w14:textId="77777777" w:rsidR="00BF7B5B" w:rsidRDefault="00BF7B5B" w:rsidP="00D90906">
            <w:pPr>
              <w:rPr>
                <w:rFonts w:asciiTheme="majorHAnsi" w:hAnsiTheme="majorHAnsi"/>
                <w:b/>
                <w:sz w:val="40"/>
                <w:szCs w:val="40"/>
              </w:rPr>
            </w:pPr>
            <w:r>
              <w:rPr>
                <w:rFonts w:asciiTheme="majorHAnsi" w:hAnsiTheme="majorHAnsi"/>
                <w:b/>
                <w:sz w:val="40"/>
                <w:szCs w:val="40"/>
              </w:rPr>
              <w:t>Washington Metropolitan Area Transit Authority</w:t>
            </w:r>
          </w:p>
          <w:p w14:paraId="76B1CE55" w14:textId="77777777" w:rsidR="00BF7B5B" w:rsidRDefault="00BF7B5B" w:rsidP="00D90906">
            <w:pPr>
              <w:pStyle w:val="Title"/>
              <w:rPr>
                <w:sz w:val="36"/>
                <w:szCs w:val="36"/>
              </w:rPr>
            </w:pPr>
            <w:r>
              <w:rPr>
                <w:rFonts w:asciiTheme="majorHAnsi" w:hAnsiTheme="majorHAnsi"/>
                <w:sz w:val="36"/>
                <w:szCs w:val="36"/>
              </w:rPr>
              <w:t>senior Project Manager</w:t>
            </w:r>
          </w:p>
        </w:tc>
      </w:tr>
      <w:tr w:rsidR="00BF7B5B" w14:paraId="7EBC5DED" w14:textId="77777777" w:rsidTr="00D90906">
        <w:trPr>
          <w:trHeight w:val="7434"/>
        </w:trPr>
        <w:tc>
          <w:tcPr>
            <w:tcW w:w="3600" w:type="dxa"/>
            <w:tcMar>
              <w:top w:w="0" w:type="dxa"/>
              <w:left w:w="115" w:type="dxa"/>
              <w:bottom w:w="0" w:type="dxa"/>
              <w:right w:w="115" w:type="dxa"/>
            </w:tcMar>
          </w:tcPr>
          <w:sdt>
            <w:sdtPr>
              <w:id w:val="-1518769407"/>
              <w:placeholder>
                <w:docPart w:val="DDB591AEC3C941C381D7F32544DEA8D1"/>
              </w:placeholder>
              <w:temporary/>
              <w:showingPlcHdr/>
            </w:sdtPr>
            <w:sdtEndPr/>
            <w:sdtContent>
              <w:p w14:paraId="6EE05619" w14:textId="77777777" w:rsidR="00BF7B5B" w:rsidRDefault="00BF7B5B" w:rsidP="00D90906">
                <w:pPr>
                  <w:pStyle w:val="Heading3"/>
                </w:pPr>
                <w:r>
                  <w:rPr>
                    <w:rFonts w:ascii="Interstate Regular" w:hAnsi="Interstate Regular"/>
                  </w:rPr>
                  <w:t>Profile</w:t>
                </w:r>
              </w:p>
            </w:sdtContent>
          </w:sdt>
          <w:p w14:paraId="2F53E23D" w14:textId="77777777" w:rsidR="00BF7B5B" w:rsidRDefault="00BF7B5B" w:rsidP="00D90906">
            <w:r>
              <w:t xml:space="preserve">I am a project manager from the Information Technology department at WMATA. My program and portfolio is in IT Applications Development and Operations. My background is from Enterprise Content Management. I have worked as a Content Management administrator for several years and thoroughly enjoy adding measurable value to an organization's content by developing application-based solutions. I have recently become a project manager and functionally play the role of a program manager where applicable. </w:t>
            </w:r>
          </w:p>
          <w:p w14:paraId="401AFA07" w14:textId="77777777" w:rsidR="00BF7B5B" w:rsidRDefault="00BF7B5B" w:rsidP="00D90906"/>
          <w:p w14:paraId="65F6BD66" w14:textId="77777777" w:rsidR="00BF7B5B" w:rsidRDefault="00BF7B5B" w:rsidP="00D90906">
            <w:r>
              <w:t>When I am not working, I enjoy spending time with my family and working out in the gym as often as possible to have a healthy lifestyle.</w:t>
            </w:r>
          </w:p>
          <w:p w14:paraId="45CCF09C" w14:textId="77777777" w:rsidR="00BF7B5B" w:rsidRDefault="00CA2BF4" w:rsidP="00D90906">
            <w:pPr>
              <w:pStyle w:val="Heading3"/>
            </w:pPr>
            <w:sdt>
              <w:sdtPr>
                <w:id w:val="1790778369"/>
                <w:placeholder>
                  <w:docPart w:val="A1E24A9D1D4E41B28D9C34437FE3642C"/>
                </w:placeholder>
                <w:temporary/>
                <w:showingPlcHdr/>
              </w:sdtPr>
              <w:sdtEndPr/>
              <w:sdtContent>
                <w:r w:rsidR="00BF7B5B">
                  <w:rPr>
                    <w:rFonts w:ascii="Interstate Regular" w:hAnsi="Interstate Regular"/>
                  </w:rPr>
                  <w:t>Contact</w:t>
                </w:r>
              </w:sdtContent>
            </w:sdt>
          </w:p>
          <w:sdt>
            <w:sdtPr>
              <w:id w:val="-1391111465"/>
              <w:placeholder>
                <w:docPart w:val="4ACC07CFB0064EC2812231E62CAA02F9"/>
              </w:placeholder>
              <w:temporary/>
              <w:showingPlcHdr/>
            </w:sdtPr>
            <w:sdtEndPr/>
            <w:sdtContent>
              <w:p w14:paraId="6237627E" w14:textId="77777777" w:rsidR="00BF7B5B" w:rsidRDefault="00BF7B5B" w:rsidP="00D90906">
                <w:r>
                  <w:t>PHONE:</w:t>
                </w:r>
              </w:p>
            </w:sdtContent>
          </w:sdt>
          <w:p w14:paraId="01CA631B" w14:textId="77777777" w:rsidR="00BF7B5B" w:rsidRDefault="00BF7B5B" w:rsidP="00D90906">
            <w:r>
              <w:t>(202) 962-2486</w:t>
            </w:r>
          </w:p>
          <w:p w14:paraId="4C48A26E" w14:textId="77777777" w:rsidR="00BF7B5B" w:rsidRDefault="00BF7B5B" w:rsidP="00D90906"/>
          <w:p w14:paraId="198C2278" w14:textId="77777777" w:rsidR="00BF7B5B" w:rsidRDefault="00BF7B5B" w:rsidP="00D90906">
            <w:r>
              <w:t>CELL PHONE:</w:t>
            </w:r>
          </w:p>
          <w:p w14:paraId="30130B2B" w14:textId="77777777" w:rsidR="00BF7B5B" w:rsidRDefault="00BF7B5B" w:rsidP="00D90906">
            <w:r>
              <w:t>(202) 309-0954</w:t>
            </w:r>
          </w:p>
          <w:p w14:paraId="65A04596" w14:textId="77777777" w:rsidR="00BF7B5B" w:rsidRDefault="00BF7B5B" w:rsidP="00D90906"/>
          <w:sdt>
            <w:sdtPr>
              <w:id w:val="1194650571"/>
              <w:placeholder>
                <w:docPart w:val="9903C0402085404BA52283EB01664B73"/>
              </w:placeholder>
              <w:temporary/>
              <w:showingPlcHdr/>
            </w:sdtPr>
            <w:sdtEndPr/>
            <w:sdtContent>
              <w:p w14:paraId="509A8AF2" w14:textId="77777777" w:rsidR="00BF7B5B" w:rsidRDefault="00BF7B5B" w:rsidP="00D90906">
                <w:r>
                  <w:t>EMAIL:</w:t>
                </w:r>
              </w:p>
            </w:sdtContent>
          </w:sdt>
          <w:p w14:paraId="53D13EA1" w14:textId="77777777" w:rsidR="00BF7B5B" w:rsidRDefault="00BF7B5B" w:rsidP="00D90906">
            <w:r>
              <w:rPr>
                <w:rStyle w:val="Hyperlink"/>
                <w:color w:val="548AB7" w:themeColor="accent1" w:themeShade="BF"/>
              </w:rPr>
              <w:t>pyalavarthi@wmata.com</w:t>
            </w:r>
          </w:p>
        </w:tc>
        <w:tc>
          <w:tcPr>
            <w:tcW w:w="720" w:type="dxa"/>
            <w:tcMar>
              <w:top w:w="0" w:type="dxa"/>
              <w:left w:w="115" w:type="dxa"/>
              <w:bottom w:w="0" w:type="dxa"/>
              <w:right w:w="115" w:type="dxa"/>
            </w:tcMar>
          </w:tcPr>
          <w:p w14:paraId="1D5C82BA" w14:textId="77777777" w:rsidR="00BF7B5B" w:rsidRDefault="00BF7B5B" w:rsidP="00D90906">
            <w:pPr>
              <w:tabs>
                <w:tab w:val="left" w:pos="990"/>
              </w:tabs>
            </w:pPr>
          </w:p>
        </w:tc>
        <w:tc>
          <w:tcPr>
            <w:tcW w:w="6470" w:type="dxa"/>
            <w:tcMar>
              <w:top w:w="0" w:type="dxa"/>
              <w:left w:w="115" w:type="dxa"/>
              <w:bottom w:w="0" w:type="dxa"/>
              <w:right w:w="115" w:type="dxa"/>
            </w:tcMar>
          </w:tcPr>
          <w:p w14:paraId="010FE40E" w14:textId="77777777" w:rsidR="00BF7B5B" w:rsidRDefault="00BF7B5B" w:rsidP="00D90906">
            <w:pPr>
              <w:pStyle w:val="Heading2"/>
              <w:rPr>
                <w:rFonts w:asciiTheme="minorHAnsi" w:hAnsiTheme="minorHAnsi"/>
              </w:rPr>
            </w:pPr>
            <w:r>
              <w:rPr>
                <w:rFonts w:asciiTheme="minorHAnsi" w:hAnsiTheme="minorHAnsi"/>
              </w:rPr>
              <w:t>department</w:t>
            </w:r>
          </w:p>
          <w:p w14:paraId="59AC8F54" w14:textId="77777777" w:rsidR="00BF7B5B" w:rsidRDefault="00BF7B5B" w:rsidP="00D90906">
            <w:pPr>
              <w:rPr>
                <w:b/>
              </w:rPr>
            </w:pPr>
            <w:r>
              <w:rPr>
                <w:b/>
              </w:rPr>
              <w:t xml:space="preserve">Applications Development and Operations (APPS) Office, Information Technology </w:t>
            </w:r>
          </w:p>
          <w:p w14:paraId="4C0363BB" w14:textId="77777777" w:rsidR="00BF7B5B" w:rsidRDefault="00BF7B5B" w:rsidP="00D90906">
            <w:pPr>
              <w:pStyle w:val="Heading2"/>
              <w:rPr>
                <w:rFonts w:asciiTheme="minorHAnsi" w:hAnsiTheme="minorHAnsi"/>
              </w:rPr>
            </w:pPr>
            <w:r>
              <w:rPr>
                <w:rFonts w:asciiTheme="minorHAnsi" w:hAnsiTheme="minorHAnsi"/>
              </w:rPr>
              <w:t>position description</w:t>
            </w:r>
          </w:p>
          <w:p w14:paraId="3915D68C" w14:textId="77777777" w:rsidR="00BF7B5B" w:rsidRDefault="00BF7B5B" w:rsidP="00D90906">
            <w:pPr>
              <w:rPr>
                <w:b/>
              </w:rPr>
            </w:pPr>
            <w:r>
              <w:rPr>
                <w:b/>
              </w:rPr>
              <w:t xml:space="preserve">My position is responsible for executing/overseeing multiple projects involving applications and development in the Information Technology department and to maintain multiple IT applications and their operations for the authority.  </w:t>
            </w:r>
          </w:p>
          <w:p w14:paraId="15D49BFE" w14:textId="77777777" w:rsidR="00BF7B5B" w:rsidRDefault="00BF7B5B" w:rsidP="00D90906">
            <w:pPr>
              <w:pStyle w:val="ListParagraph"/>
              <w:rPr>
                <w:b/>
              </w:rPr>
            </w:pPr>
          </w:p>
          <w:p w14:paraId="18711EAA" w14:textId="77777777" w:rsidR="00BF7B5B" w:rsidRDefault="00BF7B5B" w:rsidP="00D90906">
            <w:pPr>
              <w:pStyle w:val="Heading2"/>
              <w:spacing w:before="0" w:after="60"/>
              <w:rPr>
                <w:rFonts w:asciiTheme="minorHAnsi" w:eastAsiaTheme="minorEastAsia" w:hAnsiTheme="minorHAnsi" w:cstheme="minorHAnsi"/>
                <w:bCs w:val="0"/>
                <w:caps w:val="0"/>
                <w:sz w:val="18"/>
                <w:szCs w:val="18"/>
              </w:rPr>
            </w:pPr>
            <w:r>
              <w:rPr>
                <w:rFonts w:asciiTheme="minorHAnsi" w:hAnsiTheme="minorHAnsi"/>
              </w:rPr>
              <w:t>business project</w:t>
            </w:r>
          </w:p>
          <w:p w14:paraId="46B22CDC" w14:textId="77777777" w:rsidR="00BF7B5B" w:rsidRDefault="00BF7B5B" w:rsidP="00D90906">
            <w:pPr>
              <w:rPr>
                <w:b/>
              </w:rPr>
            </w:pPr>
            <w:r>
              <w:t>I</w:t>
            </w:r>
            <w:r>
              <w:rPr>
                <w:b/>
              </w:rPr>
              <w:t xml:space="preserve"> am interested in taking up a project that would improve an organization's ability to better manage absenteeism and decrease or eliminate the financial impact it may be causing. In this project, I would like to focus on an issue or a lost opportunity that I am aware of and bring mobile and/or technological solutions where possible to fix them. </w:t>
            </w:r>
          </w:p>
          <w:p w14:paraId="3C6FCA3D" w14:textId="77777777" w:rsidR="00BF7B5B" w:rsidRDefault="00BF7B5B" w:rsidP="00D90906">
            <w:pPr>
              <w:rPr>
                <w:b/>
              </w:rPr>
            </w:pPr>
          </w:p>
          <w:p w14:paraId="27AE6998" w14:textId="77777777" w:rsidR="00BF7B5B" w:rsidRDefault="00BF7B5B" w:rsidP="00D90906">
            <w:pPr>
              <w:rPr>
                <w:b/>
              </w:rPr>
            </w:pPr>
            <w:r>
              <w:rPr>
                <w:b/>
              </w:rPr>
              <w:t xml:space="preserve">In recent years, I have had the pleasure to provide technological services and solutions to various departments and their personnel within WMATA such as Operations Management Services (OPMS), their Office of Workforce Availability and Occupational Health and Wellness (OHAW). These offices working in collaboration with each other using the IT infrastructure and operations efforts within their departments to manage absenteeism. One area of absenteeism where I see the need to bring improvement is for the Return to Work/Return to Duty information and how it is currently being handled. When a safety sensitive employee is absent due to sickness, they visit the OHAW office to get a medical checkup and find out if they are fit to Return to Duty. This information is passed on to their Supervisors and the Operations team so that the Supervisors can plan for a replacement bus operator/rail operator in the event of the absence of a scheduled operator that is on a sick leave. There are possible delays in the time between when this information is available to the OHAW office and by the time the Supervisors and Operations receive it. </w:t>
            </w:r>
          </w:p>
          <w:p w14:paraId="6915A11E" w14:textId="77777777" w:rsidR="00BF7B5B" w:rsidRDefault="00BF7B5B" w:rsidP="00D90906">
            <w:pPr>
              <w:rPr>
                <w:b/>
              </w:rPr>
            </w:pPr>
          </w:p>
          <w:p w14:paraId="7DD2DEE0" w14:textId="77777777" w:rsidR="00BF7B5B" w:rsidRDefault="00BF7B5B" w:rsidP="00D90906">
            <w:pPr>
              <w:rPr>
                <w:b/>
              </w:rPr>
            </w:pPr>
            <w:r>
              <w:rPr>
                <w:b/>
              </w:rPr>
              <w:t>I believe that we can develop technological solutions including the use of mobile apps if necessary, to cut down these delays and allow the organization to better manage absenteeism.</w:t>
            </w:r>
          </w:p>
          <w:p w14:paraId="1DBD358F" w14:textId="77777777" w:rsidR="00BF7B5B" w:rsidRDefault="00BF7B5B" w:rsidP="00D90906"/>
        </w:tc>
      </w:tr>
    </w:tbl>
    <w:p w14:paraId="5EF81225" w14:textId="77777777" w:rsidR="0043117B" w:rsidRDefault="00CA2BF4" w:rsidP="000C45FF">
      <w:pPr>
        <w:tabs>
          <w:tab w:val="left" w:pos="990"/>
        </w:tabs>
      </w:pPr>
    </w:p>
    <w:sectPr w:rsidR="0043117B" w:rsidSect="000C45FF">
      <w:headerReference w:type="default" r:id="rId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E20C1" w14:textId="77777777" w:rsidR="00CA2BF4" w:rsidRDefault="00CA2BF4" w:rsidP="000C45FF">
      <w:r>
        <w:separator/>
      </w:r>
    </w:p>
  </w:endnote>
  <w:endnote w:type="continuationSeparator" w:id="0">
    <w:p w14:paraId="7AD18337" w14:textId="77777777" w:rsidR="00CA2BF4" w:rsidRDefault="00CA2BF4"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Interstate Regular">
    <w:altName w:val="Calibri"/>
    <w:panose1 w:val="020B0604020202020204"/>
    <w:charset w:val="00"/>
    <w:family w:val="modern"/>
    <w:notTrueType/>
    <w:pitch w:val="variable"/>
    <w:sig w:usb0="800000AF" w:usb1="5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F5B2A" w14:textId="77777777" w:rsidR="00CA2BF4" w:rsidRDefault="00CA2BF4" w:rsidP="000C45FF">
      <w:r>
        <w:separator/>
      </w:r>
    </w:p>
  </w:footnote>
  <w:footnote w:type="continuationSeparator" w:id="0">
    <w:p w14:paraId="7F8C0F30" w14:textId="77777777" w:rsidR="00CA2BF4" w:rsidRDefault="00CA2BF4"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C88B7" w14:textId="77777777" w:rsidR="000C45FF" w:rsidRDefault="000C45FF">
    <w:pPr>
      <w:pStyle w:val="Header"/>
    </w:pPr>
    <w:r>
      <w:rPr>
        <w:noProof/>
      </w:rPr>
      <w:drawing>
        <wp:anchor distT="0" distB="0" distL="114300" distR="114300" simplePos="0" relativeHeight="251658240" behindDoc="1" locked="0" layoutInCell="1" allowOverlap="1" wp14:anchorId="650EE2BD" wp14:editId="071D5EDB">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61F7C"/>
    <w:multiLevelType w:val="hybridMultilevel"/>
    <w:tmpl w:val="39DE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2690184"/>
    <w:multiLevelType w:val="hybridMultilevel"/>
    <w:tmpl w:val="9B964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BF113AA"/>
    <w:multiLevelType w:val="hybridMultilevel"/>
    <w:tmpl w:val="04EC4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67C19DA"/>
    <w:multiLevelType w:val="hybridMultilevel"/>
    <w:tmpl w:val="0E3C5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C648B3"/>
    <w:multiLevelType w:val="hybridMultilevel"/>
    <w:tmpl w:val="7F0EDA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52716E68"/>
    <w:multiLevelType w:val="hybridMultilevel"/>
    <w:tmpl w:val="9B0A66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9F159E"/>
    <w:multiLevelType w:val="hybridMultilevel"/>
    <w:tmpl w:val="E65CF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55C3C3F"/>
    <w:multiLevelType w:val="hybridMultilevel"/>
    <w:tmpl w:val="00D43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58610AB"/>
    <w:multiLevelType w:val="hybridMultilevel"/>
    <w:tmpl w:val="57A00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C6B05AE"/>
    <w:multiLevelType w:val="hybridMultilevel"/>
    <w:tmpl w:val="28B04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CBD6C56"/>
    <w:multiLevelType w:val="hybridMultilevel"/>
    <w:tmpl w:val="6974ED3C"/>
    <w:lvl w:ilvl="0" w:tplc="647081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364013C"/>
    <w:multiLevelType w:val="hybridMultilevel"/>
    <w:tmpl w:val="F2A41F22"/>
    <w:lvl w:ilvl="0" w:tplc="F2AC4474">
      <w:numFmt w:val="bullet"/>
      <w:lvlText w:val="•"/>
      <w:lvlJc w:val="left"/>
      <w:pPr>
        <w:ind w:left="0" w:hanging="720"/>
      </w:pPr>
      <w:rPr>
        <w:rFonts w:ascii="Calibri" w:eastAsiaTheme="minorHAnsi" w:hAnsi="Calibri" w:cs="Calibri"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num w:numId="1">
    <w:abstractNumId w:val="7"/>
  </w:num>
  <w:num w:numId="2">
    <w:abstractNumId w:val="10"/>
  </w:num>
  <w:num w:numId="3">
    <w:abstractNumId w:val="2"/>
  </w:num>
  <w:num w:numId="4">
    <w:abstractNumId w:val="4"/>
  </w:num>
  <w:num w:numId="5">
    <w:abstractNumId w:val="5"/>
  </w:num>
  <w:num w:numId="6">
    <w:abstractNumId w:val="0"/>
  </w:num>
  <w:num w:numId="7">
    <w:abstractNumId w:val="6"/>
  </w:num>
  <w:num w:numId="8">
    <w:abstractNumId w:val="9"/>
  </w:num>
  <w:num w:numId="9">
    <w:abstractNumId w:val="11"/>
  </w:num>
  <w:num w:numId="10">
    <w:abstractNumId w:val="1"/>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1D5"/>
    <w:rsid w:val="00036450"/>
    <w:rsid w:val="0004665A"/>
    <w:rsid w:val="00094499"/>
    <w:rsid w:val="000C45FF"/>
    <w:rsid w:val="000E3FD1"/>
    <w:rsid w:val="00112054"/>
    <w:rsid w:val="001525E1"/>
    <w:rsid w:val="00180329"/>
    <w:rsid w:val="0019001F"/>
    <w:rsid w:val="001A74A5"/>
    <w:rsid w:val="001B2ABD"/>
    <w:rsid w:val="001D58F8"/>
    <w:rsid w:val="001E036D"/>
    <w:rsid w:val="001E0391"/>
    <w:rsid w:val="001E1759"/>
    <w:rsid w:val="001F1ECC"/>
    <w:rsid w:val="00213F6A"/>
    <w:rsid w:val="002400EB"/>
    <w:rsid w:val="00256CF7"/>
    <w:rsid w:val="00273D98"/>
    <w:rsid w:val="00281FD5"/>
    <w:rsid w:val="00282903"/>
    <w:rsid w:val="002C1297"/>
    <w:rsid w:val="00302251"/>
    <w:rsid w:val="0030481B"/>
    <w:rsid w:val="003156FC"/>
    <w:rsid w:val="003254B5"/>
    <w:rsid w:val="0037121F"/>
    <w:rsid w:val="003A6B7D"/>
    <w:rsid w:val="003B06CA"/>
    <w:rsid w:val="003C27E1"/>
    <w:rsid w:val="004071FC"/>
    <w:rsid w:val="004166FC"/>
    <w:rsid w:val="00445947"/>
    <w:rsid w:val="004813B3"/>
    <w:rsid w:val="00496591"/>
    <w:rsid w:val="004C63E4"/>
    <w:rsid w:val="004D3011"/>
    <w:rsid w:val="0052458F"/>
    <w:rsid w:val="005262AC"/>
    <w:rsid w:val="00581A0F"/>
    <w:rsid w:val="005D0983"/>
    <w:rsid w:val="005E39D5"/>
    <w:rsid w:val="00600670"/>
    <w:rsid w:val="0062123A"/>
    <w:rsid w:val="00642CCA"/>
    <w:rsid w:val="00646E75"/>
    <w:rsid w:val="00651CFE"/>
    <w:rsid w:val="006771D0"/>
    <w:rsid w:val="006A551C"/>
    <w:rsid w:val="00715FCB"/>
    <w:rsid w:val="0071674D"/>
    <w:rsid w:val="00727D83"/>
    <w:rsid w:val="00743101"/>
    <w:rsid w:val="007775E1"/>
    <w:rsid w:val="007867A0"/>
    <w:rsid w:val="007927F5"/>
    <w:rsid w:val="007B0864"/>
    <w:rsid w:val="007C41D5"/>
    <w:rsid w:val="007D5D15"/>
    <w:rsid w:val="00802CA0"/>
    <w:rsid w:val="009260CD"/>
    <w:rsid w:val="00952C25"/>
    <w:rsid w:val="00A2118D"/>
    <w:rsid w:val="00A3576D"/>
    <w:rsid w:val="00AD76E2"/>
    <w:rsid w:val="00AE40FE"/>
    <w:rsid w:val="00B20152"/>
    <w:rsid w:val="00B359E4"/>
    <w:rsid w:val="00B57D98"/>
    <w:rsid w:val="00B70850"/>
    <w:rsid w:val="00BF7B5B"/>
    <w:rsid w:val="00C066B6"/>
    <w:rsid w:val="00C37BA1"/>
    <w:rsid w:val="00C4674C"/>
    <w:rsid w:val="00C506CF"/>
    <w:rsid w:val="00C72BED"/>
    <w:rsid w:val="00C9578B"/>
    <w:rsid w:val="00CA2BF4"/>
    <w:rsid w:val="00CB0055"/>
    <w:rsid w:val="00CC1611"/>
    <w:rsid w:val="00CC21AC"/>
    <w:rsid w:val="00D2522B"/>
    <w:rsid w:val="00D422DE"/>
    <w:rsid w:val="00D5459D"/>
    <w:rsid w:val="00DA1F4D"/>
    <w:rsid w:val="00DD172A"/>
    <w:rsid w:val="00E0468D"/>
    <w:rsid w:val="00E25A26"/>
    <w:rsid w:val="00E4381A"/>
    <w:rsid w:val="00E55D74"/>
    <w:rsid w:val="00EE26FF"/>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1D5D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qFormat/>
    <w:rsid w:val="00213F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7935">
      <w:bodyDiv w:val="1"/>
      <w:marLeft w:val="0"/>
      <w:marRight w:val="0"/>
      <w:marTop w:val="0"/>
      <w:marBottom w:val="0"/>
      <w:divBdr>
        <w:top w:val="none" w:sz="0" w:space="0" w:color="auto"/>
        <w:left w:val="none" w:sz="0" w:space="0" w:color="auto"/>
        <w:bottom w:val="none" w:sz="0" w:space="0" w:color="auto"/>
        <w:right w:val="none" w:sz="0" w:space="0" w:color="auto"/>
      </w:divBdr>
    </w:div>
    <w:div w:id="124741755">
      <w:bodyDiv w:val="1"/>
      <w:marLeft w:val="0"/>
      <w:marRight w:val="0"/>
      <w:marTop w:val="0"/>
      <w:marBottom w:val="0"/>
      <w:divBdr>
        <w:top w:val="none" w:sz="0" w:space="0" w:color="auto"/>
        <w:left w:val="none" w:sz="0" w:space="0" w:color="auto"/>
        <w:bottom w:val="none" w:sz="0" w:space="0" w:color="auto"/>
        <w:right w:val="none" w:sz="0" w:space="0" w:color="auto"/>
      </w:divBdr>
    </w:div>
    <w:div w:id="366680806">
      <w:bodyDiv w:val="1"/>
      <w:marLeft w:val="0"/>
      <w:marRight w:val="0"/>
      <w:marTop w:val="0"/>
      <w:marBottom w:val="0"/>
      <w:divBdr>
        <w:top w:val="none" w:sz="0" w:space="0" w:color="auto"/>
        <w:left w:val="none" w:sz="0" w:space="0" w:color="auto"/>
        <w:bottom w:val="none" w:sz="0" w:space="0" w:color="auto"/>
        <w:right w:val="none" w:sz="0" w:space="0" w:color="auto"/>
      </w:divBdr>
    </w:div>
    <w:div w:id="566569178">
      <w:bodyDiv w:val="1"/>
      <w:marLeft w:val="0"/>
      <w:marRight w:val="0"/>
      <w:marTop w:val="0"/>
      <w:marBottom w:val="0"/>
      <w:divBdr>
        <w:top w:val="none" w:sz="0" w:space="0" w:color="auto"/>
        <w:left w:val="none" w:sz="0" w:space="0" w:color="auto"/>
        <w:bottom w:val="none" w:sz="0" w:space="0" w:color="auto"/>
        <w:right w:val="none" w:sz="0" w:space="0" w:color="auto"/>
      </w:divBdr>
    </w:div>
    <w:div w:id="1184975869">
      <w:bodyDiv w:val="1"/>
      <w:marLeft w:val="0"/>
      <w:marRight w:val="0"/>
      <w:marTop w:val="0"/>
      <w:marBottom w:val="0"/>
      <w:divBdr>
        <w:top w:val="none" w:sz="0" w:space="0" w:color="auto"/>
        <w:left w:val="none" w:sz="0" w:space="0" w:color="auto"/>
        <w:bottom w:val="none" w:sz="0" w:space="0" w:color="auto"/>
        <w:right w:val="none" w:sz="0" w:space="0" w:color="auto"/>
      </w:divBdr>
    </w:div>
    <w:div w:id="1510485807">
      <w:bodyDiv w:val="1"/>
      <w:marLeft w:val="0"/>
      <w:marRight w:val="0"/>
      <w:marTop w:val="0"/>
      <w:marBottom w:val="0"/>
      <w:divBdr>
        <w:top w:val="none" w:sz="0" w:space="0" w:color="auto"/>
        <w:left w:val="none" w:sz="0" w:space="0" w:color="auto"/>
        <w:bottom w:val="none" w:sz="0" w:space="0" w:color="auto"/>
        <w:right w:val="none" w:sz="0" w:space="0" w:color="auto"/>
      </w:divBdr>
    </w:div>
    <w:div w:id="1973055336">
      <w:bodyDiv w:val="1"/>
      <w:marLeft w:val="0"/>
      <w:marRight w:val="0"/>
      <w:marTop w:val="0"/>
      <w:marBottom w:val="0"/>
      <w:divBdr>
        <w:top w:val="none" w:sz="0" w:space="0" w:color="auto"/>
        <w:left w:val="none" w:sz="0" w:space="0" w:color="auto"/>
        <w:bottom w:val="none" w:sz="0" w:space="0" w:color="auto"/>
        <w:right w:val="none" w:sz="0" w:space="0" w:color="auto"/>
      </w:divBdr>
    </w:div>
    <w:div w:id="2041130492">
      <w:bodyDiv w:val="1"/>
      <w:marLeft w:val="0"/>
      <w:marRight w:val="0"/>
      <w:marTop w:val="0"/>
      <w:marBottom w:val="0"/>
      <w:divBdr>
        <w:top w:val="none" w:sz="0" w:space="0" w:color="auto"/>
        <w:left w:val="none" w:sz="0" w:space="0" w:color="auto"/>
        <w:bottom w:val="none" w:sz="0" w:space="0" w:color="auto"/>
        <w:right w:val="none" w:sz="0" w:space="0" w:color="auto"/>
      </w:divBdr>
    </w:div>
    <w:div w:id="213582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hyperlink" Target="mailto:amboyd@itsmarta.com"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sjackson@dart.org"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dcollins3@dart.org" TargetMode="External"/><Relationship Id="rId31" Type="http://schemas.openxmlformats.org/officeDocument/2006/relationships/hyperlink" Target="mailto:nanyaebosi@itsmarta.com" TargetMode="External"/><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mailto:lnewhouse@dart.org" TargetMode="Externa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kmudd@dart.org" TargetMode="Externa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10.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631E2C321B649F9815C176D9EDEBFDF"/>
        <w:category>
          <w:name w:val="General"/>
          <w:gallery w:val="placeholder"/>
        </w:category>
        <w:types>
          <w:type w:val="bbPlcHdr"/>
        </w:types>
        <w:behaviors>
          <w:behavior w:val="content"/>
        </w:behaviors>
        <w:guid w:val="{E961160D-B6D1-4304-A206-3FB47ABC1AA3}"/>
      </w:docPartPr>
      <w:docPartBody>
        <w:p w:rsidR="002C4385" w:rsidRDefault="00805BE2">
          <w:pPr>
            <w:pStyle w:val="3631E2C321B649F9815C176D9EDEBFDF"/>
          </w:pPr>
          <w:r w:rsidRPr="00D5459D">
            <w:t>Profile</w:t>
          </w:r>
        </w:p>
      </w:docPartBody>
    </w:docPart>
    <w:docPart>
      <w:docPartPr>
        <w:name w:val="AC7B0E87D82445459EF1C8649754A75C"/>
        <w:category>
          <w:name w:val="General"/>
          <w:gallery w:val="placeholder"/>
        </w:category>
        <w:types>
          <w:type w:val="bbPlcHdr"/>
        </w:types>
        <w:behaviors>
          <w:behavior w:val="content"/>
        </w:behaviors>
        <w:guid w:val="{AC02267E-77F0-42F9-9C2A-0B1C56F2EC3D}"/>
      </w:docPartPr>
      <w:docPartBody>
        <w:p w:rsidR="002C4385" w:rsidRDefault="00805BE2">
          <w:pPr>
            <w:pStyle w:val="AC7B0E87D82445459EF1C8649754A75C"/>
          </w:pPr>
          <w:r w:rsidRPr="00CB0055">
            <w:t>Contact</w:t>
          </w:r>
        </w:p>
      </w:docPartBody>
    </w:docPart>
    <w:docPart>
      <w:docPartPr>
        <w:name w:val="4AE067A6C3B6468C823D367F3BCF1877"/>
        <w:category>
          <w:name w:val="General"/>
          <w:gallery w:val="placeholder"/>
        </w:category>
        <w:types>
          <w:type w:val="bbPlcHdr"/>
        </w:types>
        <w:behaviors>
          <w:behavior w:val="content"/>
        </w:behaviors>
        <w:guid w:val="{D726008F-0BBD-4227-9A03-10088A128B6C}"/>
      </w:docPartPr>
      <w:docPartBody>
        <w:p w:rsidR="00805E8E" w:rsidRDefault="00220FC4" w:rsidP="00220FC4">
          <w:pPr>
            <w:pStyle w:val="4AE067A6C3B6468C823D367F3BCF1877"/>
          </w:pPr>
          <w:r w:rsidRPr="004D3011">
            <w:t>PHONE:</w:t>
          </w:r>
        </w:p>
      </w:docPartBody>
    </w:docPart>
    <w:docPart>
      <w:docPartPr>
        <w:name w:val="7E8D4C39EC8847CD8B32E78DAF51A04C"/>
        <w:category>
          <w:name w:val="General"/>
          <w:gallery w:val="placeholder"/>
        </w:category>
        <w:types>
          <w:type w:val="bbPlcHdr"/>
        </w:types>
        <w:behaviors>
          <w:behavior w:val="content"/>
        </w:behaviors>
        <w:guid w:val="{2162AE0D-3813-492D-8A03-7785747DDFFE}"/>
      </w:docPartPr>
      <w:docPartBody>
        <w:p w:rsidR="00805E8E" w:rsidRDefault="00220FC4" w:rsidP="00220FC4">
          <w:pPr>
            <w:pStyle w:val="7E8D4C39EC8847CD8B32E78DAF51A04C"/>
          </w:pPr>
          <w:r w:rsidRPr="004D3011">
            <w:t>EMAIL:</w:t>
          </w:r>
        </w:p>
      </w:docPartBody>
    </w:docPart>
    <w:docPart>
      <w:docPartPr>
        <w:name w:val="104C20935DC74EEAA1656A706F7F37DB"/>
        <w:category>
          <w:name w:val="General"/>
          <w:gallery w:val="placeholder"/>
        </w:category>
        <w:types>
          <w:type w:val="bbPlcHdr"/>
        </w:types>
        <w:behaviors>
          <w:behavior w:val="content"/>
        </w:behaviors>
        <w:guid w:val="{673BD942-AD90-4381-A309-A5D90E3CB6E6}"/>
      </w:docPartPr>
      <w:docPartBody>
        <w:p w:rsidR="00845A17" w:rsidRDefault="00DF67E0" w:rsidP="00DF67E0">
          <w:pPr>
            <w:pStyle w:val="104C20935DC74EEAA1656A706F7F37DB"/>
          </w:pPr>
          <w:r>
            <w:t>Profile</w:t>
          </w:r>
        </w:p>
      </w:docPartBody>
    </w:docPart>
    <w:docPart>
      <w:docPartPr>
        <w:name w:val="C6D3A806CE8A49EEA7A810988406C492"/>
        <w:category>
          <w:name w:val="General"/>
          <w:gallery w:val="placeholder"/>
        </w:category>
        <w:types>
          <w:type w:val="bbPlcHdr"/>
        </w:types>
        <w:behaviors>
          <w:behavior w:val="content"/>
        </w:behaviors>
        <w:guid w:val="{F91B7CEB-77D9-4807-AC88-6DC3C5D6CB5D}"/>
      </w:docPartPr>
      <w:docPartBody>
        <w:p w:rsidR="00845A17" w:rsidRDefault="00DF67E0" w:rsidP="00DF67E0">
          <w:pPr>
            <w:pStyle w:val="C6D3A806CE8A49EEA7A810988406C492"/>
          </w:pPr>
          <w:r>
            <w:t>Contact</w:t>
          </w:r>
        </w:p>
      </w:docPartBody>
    </w:docPart>
    <w:docPart>
      <w:docPartPr>
        <w:name w:val="C9D6A070D0844186B216A920F91B8336"/>
        <w:category>
          <w:name w:val="General"/>
          <w:gallery w:val="placeholder"/>
        </w:category>
        <w:types>
          <w:type w:val="bbPlcHdr"/>
        </w:types>
        <w:behaviors>
          <w:behavior w:val="content"/>
        </w:behaviors>
        <w:guid w:val="{C179B4DB-D4B7-461A-8AAA-23CBE6878EB3}"/>
      </w:docPartPr>
      <w:docPartBody>
        <w:p w:rsidR="00845A17" w:rsidRDefault="00DF67E0" w:rsidP="00DF67E0">
          <w:pPr>
            <w:pStyle w:val="C9D6A070D0844186B216A920F91B8336"/>
          </w:pPr>
          <w:r>
            <w:t>PHONE:</w:t>
          </w:r>
        </w:p>
      </w:docPartBody>
    </w:docPart>
    <w:docPart>
      <w:docPartPr>
        <w:name w:val="B57347BAC830433398381E36AF7F00E1"/>
        <w:category>
          <w:name w:val="General"/>
          <w:gallery w:val="placeholder"/>
        </w:category>
        <w:types>
          <w:type w:val="bbPlcHdr"/>
        </w:types>
        <w:behaviors>
          <w:behavior w:val="content"/>
        </w:behaviors>
        <w:guid w:val="{80CB0916-BD6A-47D3-A891-19D5403162E8}"/>
      </w:docPartPr>
      <w:docPartBody>
        <w:p w:rsidR="00845A17" w:rsidRDefault="00DF67E0" w:rsidP="00DF67E0">
          <w:pPr>
            <w:pStyle w:val="B57347BAC830433398381E36AF7F00E1"/>
          </w:pPr>
          <w:r>
            <w:t>EMAIL:</w:t>
          </w:r>
        </w:p>
      </w:docPartBody>
    </w:docPart>
    <w:docPart>
      <w:docPartPr>
        <w:name w:val="C59E2E7CB6B348EC9CBD59931DEEE0AF"/>
        <w:category>
          <w:name w:val="General"/>
          <w:gallery w:val="placeholder"/>
        </w:category>
        <w:types>
          <w:type w:val="bbPlcHdr"/>
        </w:types>
        <w:behaviors>
          <w:behavior w:val="content"/>
        </w:behaviors>
        <w:guid w:val="{55EDA10E-5D4D-4EE9-81EA-7FC7919EFCD3}"/>
      </w:docPartPr>
      <w:docPartBody>
        <w:p w:rsidR="00845A17" w:rsidRDefault="00DF67E0" w:rsidP="00DF67E0">
          <w:pPr>
            <w:pStyle w:val="C59E2E7CB6B348EC9CBD59931DEEE0AF"/>
          </w:pPr>
          <w:r>
            <w:t>Profile</w:t>
          </w:r>
        </w:p>
      </w:docPartBody>
    </w:docPart>
    <w:docPart>
      <w:docPartPr>
        <w:name w:val="8BAAB0AAB36340D6A5B4AF2B985C03DA"/>
        <w:category>
          <w:name w:val="General"/>
          <w:gallery w:val="placeholder"/>
        </w:category>
        <w:types>
          <w:type w:val="bbPlcHdr"/>
        </w:types>
        <w:behaviors>
          <w:behavior w:val="content"/>
        </w:behaviors>
        <w:guid w:val="{6933A5DA-C852-4BDD-87B4-09C47BE38EB5}"/>
      </w:docPartPr>
      <w:docPartBody>
        <w:p w:rsidR="00845A17" w:rsidRDefault="00DF67E0" w:rsidP="00DF67E0">
          <w:pPr>
            <w:pStyle w:val="8BAAB0AAB36340D6A5B4AF2B985C03DA"/>
          </w:pPr>
          <w:r>
            <w:t>Contact</w:t>
          </w:r>
        </w:p>
      </w:docPartBody>
    </w:docPart>
    <w:docPart>
      <w:docPartPr>
        <w:name w:val="90D9F719F4394627AE8F455DAA341A2F"/>
        <w:category>
          <w:name w:val="General"/>
          <w:gallery w:val="placeholder"/>
        </w:category>
        <w:types>
          <w:type w:val="bbPlcHdr"/>
        </w:types>
        <w:behaviors>
          <w:behavior w:val="content"/>
        </w:behaviors>
        <w:guid w:val="{4E700676-FA56-48F3-B34C-D36BE7D79ACD}"/>
      </w:docPartPr>
      <w:docPartBody>
        <w:p w:rsidR="00845A17" w:rsidRDefault="00DF67E0" w:rsidP="00DF67E0">
          <w:pPr>
            <w:pStyle w:val="90D9F719F4394627AE8F455DAA341A2F"/>
          </w:pPr>
          <w:r>
            <w:t>PHONE:</w:t>
          </w:r>
        </w:p>
      </w:docPartBody>
    </w:docPart>
    <w:docPart>
      <w:docPartPr>
        <w:name w:val="A557F4DB22AD45D2A1CE8F209D47DA4C"/>
        <w:category>
          <w:name w:val="General"/>
          <w:gallery w:val="placeholder"/>
        </w:category>
        <w:types>
          <w:type w:val="bbPlcHdr"/>
        </w:types>
        <w:behaviors>
          <w:behavior w:val="content"/>
        </w:behaviors>
        <w:guid w:val="{77980E18-7745-4CB6-B57C-A1FD0C4D6021}"/>
      </w:docPartPr>
      <w:docPartBody>
        <w:p w:rsidR="00845A17" w:rsidRDefault="00DF67E0" w:rsidP="00DF67E0">
          <w:pPr>
            <w:pStyle w:val="A557F4DB22AD45D2A1CE8F209D47DA4C"/>
          </w:pPr>
          <w:r>
            <w:t>EMAIL:</w:t>
          </w:r>
        </w:p>
      </w:docPartBody>
    </w:docPart>
    <w:docPart>
      <w:docPartPr>
        <w:name w:val="380CED6108AD469BB2D0014F5B29B3F7"/>
        <w:category>
          <w:name w:val="General"/>
          <w:gallery w:val="placeholder"/>
        </w:category>
        <w:types>
          <w:type w:val="bbPlcHdr"/>
        </w:types>
        <w:behaviors>
          <w:behavior w:val="content"/>
        </w:behaviors>
        <w:guid w:val="{382098F8-18CC-4239-AC5F-D6B1126388B1}"/>
      </w:docPartPr>
      <w:docPartBody>
        <w:p w:rsidR="00845A17" w:rsidRDefault="00DF67E0" w:rsidP="00DF67E0">
          <w:pPr>
            <w:pStyle w:val="380CED6108AD469BB2D0014F5B29B3F7"/>
          </w:pPr>
          <w:r>
            <w:t>Profile</w:t>
          </w:r>
        </w:p>
      </w:docPartBody>
    </w:docPart>
    <w:docPart>
      <w:docPartPr>
        <w:name w:val="02A920C99CD248869B534170B6C38CE0"/>
        <w:category>
          <w:name w:val="General"/>
          <w:gallery w:val="placeholder"/>
        </w:category>
        <w:types>
          <w:type w:val="bbPlcHdr"/>
        </w:types>
        <w:behaviors>
          <w:behavior w:val="content"/>
        </w:behaviors>
        <w:guid w:val="{11528603-666F-4552-AD6B-22F22EB2FD77}"/>
      </w:docPartPr>
      <w:docPartBody>
        <w:p w:rsidR="00845A17" w:rsidRDefault="00DF67E0" w:rsidP="00DF67E0">
          <w:pPr>
            <w:pStyle w:val="02A920C99CD248869B534170B6C38CE0"/>
          </w:pPr>
          <w:r>
            <w:t>Contact</w:t>
          </w:r>
        </w:p>
      </w:docPartBody>
    </w:docPart>
    <w:docPart>
      <w:docPartPr>
        <w:name w:val="D08E4838B98A42C18F4DB09A79BF296F"/>
        <w:category>
          <w:name w:val="General"/>
          <w:gallery w:val="placeholder"/>
        </w:category>
        <w:types>
          <w:type w:val="bbPlcHdr"/>
        </w:types>
        <w:behaviors>
          <w:behavior w:val="content"/>
        </w:behaviors>
        <w:guid w:val="{D1B66C1D-73DF-4158-8FB9-711A822300F0}"/>
      </w:docPartPr>
      <w:docPartBody>
        <w:p w:rsidR="00845A17" w:rsidRDefault="00DF67E0" w:rsidP="00DF67E0">
          <w:pPr>
            <w:pStyle w:val="D08E4838B98A42C18F4DB09A79BF296F"/>
          </w:pPr>
          <w:r>
            <w:t>PHONE:</w:t>
          </w:r>
        </w:p>
      </w:docPartBody>
    </w:docPart>
    <w:docPart>
      <w:docPartPr>
        <w:name w:val="49908FD8F3114233B702C8F882308883"/>
        <w:category>
          <w:name w:val="General"/>
          <w:gallery w:val="placeholder"/>
        </w:category>
        <w:types>
          <w:type w:val="bbPlcHdr"/>
        </w:types>
        <w:behaviors>
          <w:behavior w:val="content"/>
        </w:behaviors>
        <w:guid w:val="{CF539682-794B-42D1-9E27-7D4D059B2FE1}"/>
      </w:docPartPr>
      <w:docPartBody>
        <w:p w:rsidR="00845A17" w:rsidRDefault="00DF67E0" w:rsidP="00DF67E0">
          <w:pPr>
            <w:pStyle w:val="49908FD8F3114233B702C8F882308883"/>
          </w:pPr>
          <w:r>
            <w:t>EMAIL:</w:t>
          </w:r>
        </w:p>
      </w:docPartBody>
    </w:docPart>
    <w:docPart>
      <w:docPartPr>
        <w:name w:val="D38DD58297FE44D792B98B10F87104E5"/>
        <w:category>
          <w:name w:val="General"/>
          <w:gallery w:val="placeholder"/>
        </w:category>
        <w:types>
          <w:type w:val="bbPlcHdr"/>
        </w:types>
        <w:behaviors>
          <w:behavior w:val="content"/>
        </w:behaviors>
        <w:guid w:val="{0DE55220-3854-4A3F-9A7B-65AF8C904AC0}"/>
      </w:docPartPr>
      <w:docPartBody>
        <w:p w:rsidR="00845A17" w:rsidRDefault="00DF67E0" w:rsidP="00DF67E0">
          <w:pPr>
            <w:pStyle w:val="D38DD58297FE44D792B98B10F87104E5"/>
          </w:pPr>
          <w:r>
            <w:t>Profile</w:t>
          </w:r>
        </w:p>
      </w:docPartBody>
    </w:docPart>
    <w:docPart>
      <w:docPartPr>
        <w:name w:val="96DBEAB970774B9ABC31CFF6EBE90820"/>
        <w:category>
          <w:name w:val="General"/>
          <w:gallery w:val="placeholder"/>
        </w:category>
        <w:types>
          <w:type w:val="bbPlcHdr"/>
        </w:types>
        <w:behaviors>
          <w:behavior w:val="content"/>
        </w:behaviors>
        <w:guid w:val="{5C76DC3D-A42F-4326-B1F9-9F2AF0C9FCD9}"/>
      </w:docPartPr>
      <w:docPartBody>
        <w:p w:rsidR="00845A17" w:rsidRDefault="00DF67E0" w:rsidP="00DF67E0">
          <w:pPr>
            <w:pStyle w:val="96DBEAB970774B9ABC31CFF6EBE90820"/>
          </w:pPr>
          <w:r>
            <w:t>Contact</w:t>
          </w:r>
        </w:p>
      </w:docPartBody>
    </w:docPart>
    <w:docPart>
      <w:docPartPr>
        <w:name w:val="870EFBC4357D49199C4302FCBEA3BE0B"/>
        <w:category>
          <w:name w:val="General"/>
          <w:gallery w:val="placeholder"/>
        </w:category>
        <w:types>
          <w:type w:val="bbPlcHdr"/>
        </w:types>
        <w:behaviors>
          <w:behavior w:val="content"/>
        </w:behaviors>
        <w:guid w:val="{0486F1CC-0B02-45EF-955B-83166E7A2DFD}"/>
      </w:docPartPr>
      <w:docPartBody>
        <w:p w:rsidR="00845A17" w:rsidRDefault="00DF67E0" w:rsidP="00DF67E0">
          <w:pPr>
            <w:pStyle w:val="870EFBC4357D49199C4302FCBEA3BE0B"/>
          </w:pPr>
          <w:r>
            <w:t>PHONE:</w:t>
          </w:r>
        </w:p>
      </w:docPartBody>
    </w:docPart>
    <w:docPart>
      <w:docPartPr>
        <w:name w:val="8EAC9C989FE040D6B35428D24F309E3D"/>
        <w:category>
          <w:name w:val="General"/>
          <w:gallery w:val="placeholder"/>
        </w:category>
        <w:types>
          <w:type w:val="bbPlcHdr"/>
        </w:types>
        <w:behaviors>
          <w:behavior w:val="content"/>
        </w:behaviors>
        <w:guid w:val="{CA166AB9-BB0C-4476-956B-983C37C84037}"/>
      </w:docPartPr>
      <w:docPartBody>
        <w:p w:rsidR="00845A17" w:rsidRDefault="00DF67E0" w:rsidP="00DF67E0">
          <w:pPr>
            <w:pStyle w:val="8EAC9C989FE040D6B35428D24F309E3D"/>
          </w:pPr>
          <w:r>
            <w:t>EMAIL:</w:t>
          </w:r>
        </w:p>
      </w:docPartBody>
    </w:docPart>
    <w:docPart>
      <w:docPartPr>
        <w:name w:val="77F8485A689540B68F40CC4E28A8A539"/>
        <w:category>
          <w:name w:val="General"/>
          <w:gallery w:val="placeholder"/>
        </w:category>
        <w:types>
          <w:type w:val="bbPlcHdr"/>
        </w:types>
        <w:behaviors>
          <w:behavior w:val="content"/>
        </w:behaviors>
        <w:guid w:val="{BB39BD07-2932-491A-B2BD-36410E44FE92}"/>
      </w:docPartPr>
      <w:docPartBody>
        <w:p w:rsidR="00845A17" w:rsidRDefault="00DF67E0" w:rsidP="00DF67E0">
          <w:pPr>
            <w:pStyle w:val="77F8485A689540B68F40CC4E28A8A539"/>
          </w:pPr>
          <w:r>
            <w:t>Profile</w:t>
          </w:r>
        </w:p>
      </w:docPartBody>
    </w:docPart>
    <w:docPart>
      <w:docPartPr>
        <w:name w:val="9E1AB2EFD2FC41E382318EE3F27335BE"/>
        <w:category>
          <w:name w:val="General"/>
          <w:gallery w:val="placeholder"/>
        </w:category>
        <w:types>
          <w:type w:val="bbPlcHdr"/>
        </w:types>
        <w:behaviors>
          <w:behavior w:val="content"/>
        </w:behaviors>
        <w:guid w:val="{80ED3E51-C504-4C5E-8E0C-DAAADFFC7914}"/>
      </w:docPartPr>
      <w:docPartBody>
        <w:p w:rsidR="00845A17" w:rsidRDefault="00DF67E0" w:rsidP="00DF67E0">
          <w:pPr>
            <w:pStyle w:val="9E1AB2EFD2FC41E382318EE3F27335BE"/>
          </w:pPr>
          <w:r>
            <w:t>Contact</w:t>
          </w:r>
        </w:p>
      </w:docPartBody>
    </w:docPart>
    <w:docPart>
      <w:docPartPr>
        <w:name w:val="B4485848DC1A4E608D6C456EC919F8E3"/>
        <w:category>
          <w:name w:val="General"/>
          <w:gallery w:val="placeholder"/>
        </w:category>
        <w:types>
          <w:type w:val="bbPlcHdr"/>
        </w:types>
        <w:behaviors>
          <w:behavior w:val="content"/>
        </w:behaviors>
        <w:guid w:val="{2D03BB26-EBD3-48DF-816D-D946AF8C6C40}"/>
      </w:docPartPr>
      <w:docPartBody>
        <w:p w:rsidR="00845A17" w:rsidRDefault="00DF67E0" w:rsidP="00DF67E0">
          <w:pPr>
            <w:pStyle w:val="B4485848DC1A4E608D6C456EC919F8E3"/>
          </w:pPr>
          <w:r>
            <w:t>PHONE:</w:t>
          </w:r>
        </w:p>
      </w:docPartBody>
    </w:docPart>
    <w:docPart>
      <w:docPartPr>
        <w:name w:val="717C552287914B20A1E043CC7FC7AD24"/>
        <w:category>
          <w:name w:val="General"/>
          <w:gallery w:val="placeholder"/>
        </w:category>
        <w:types>
          <w:type w:val="bbPlcHdr"/>
        </w:types>
        <w:behaviors>
          <w:behavior w:val="content"/>
        </w:behaviors>
        <w:guid w:val="{C7E1A10B-F81A-4D83-9AE8-258E0BC7BD74}"/>
      </w:docPartPr>
      <w:docPartBody>
        <w:p w:rsidR="00845A17" w:rsidRDefault="00DF67E0" w:rsidP="00DF67E0">
          <w:pPr>
            <w:pStyle w:val="717C552287914B20A1E043CC7FC7AD24"/>
          </w:pPr>
          <w:r>
            <w:t>EMAIL:</w:t>
          </w:r>
        </w:p>
      </w:docPartBody>
    </w:docPart>
    <w:docPart>
      <w:docPartPr>
        <w:name w:val="800234ADABD145BFAB014A0C9E6F0622"/>
        <w:category>
          <w:name w:val="General"/>
          <w:gallery w:val="placeholder"/>
        </w:category>
        <w:types>
          <w:type w:val="bbPlcHdr"/>
        </w:types>
        <w:behaviors>
          <w:behavior w:val="content"/>
        </w:behaviors>
        <w:guid w:val="{E2A98CD0-499B-4FCB-83CE-3B6877392EAE}"/>
      </w:docPartPr>
      <w:docPartBody>
        <w:p w:rsidR="00845A17" w:rsidRDefault="00DF67E0" w:rsidP="00DF67E0">
          <w:pPr>
            <w:pStyle w:val="800234ADABD145BFAB014A0C9E6F0622"/>
          </w:pPr>
          <w:r>
            <w:t>Profile</w:t>
          </w:r>
        </w:p>
      </w:docPartBody>
    </w:docPart>
    <w:docPart>
      <w:docPartPr>
        <w:name w:val="E459C398F6484234904EA8B14C46FCAF"/>
        <w:category>
          <w:name w:val="General"/>
          <w:gallery w:val="placeholder"/>
        </w:category>
        <w:types>
          <w:type w:val="bbPlcHdr"/>
        </w:types>
        <w:behaviors>
          <w:behavior w:val="content"/>
        </w:behaviors>
        <w:guid w:val="{438A4357-20B1-469E-8D9A-5254ED55D5AA}"/>
      </w:docPartPr>
      <w:docPartBody>
        <w:p w:rsidR="00845A17" w:rsidRDefault="00DF67E0" w:rsidP="00DF67E0">
          <w:pPr>
            <w:pStyle w:val="E459C398F6484234904EA8B14C46FCAF"/>
          </w:pPr>
          <w:r>
            <w:t>Contact</w:t>
          </w:r>
        </w:p>
      </w:docPartBody>
    </w:docPart>
    <w:docPart>
      <w:docPartPr>
        <w:name w:val="A341C981C48A438FADE4D1A8580F379E"/>
        <w:category>
          <w:name w:val="General"/>
          <w:gallery w:val="placeholder"/>
        </w:category>
        <w:types>
          <w:type w:val="bbPlcHdr"/>
        </w:types>
        <w:behaviors>
          <w:behavior w:val="content"/>
        </w:behaviors>
        <w:guid w:val="{A1A14CDB-D688-4F01-BD69-D20E93430333}"/>
      </w:docPartPr>
      <w:docPartBody>
        <w:p w:rsidR="00845A17" w:rsidRDefault="00DF67E0" w:rsidP="00DF67E0">
          <w:pPr>
            <w:pStyle w:val="A341C981C48A438FADE4D1A8580F379E"/>
          </w:pPr>
          <w:r>
            <w:t>PHONE:</w:t>
          </w:r>
        </w:p>
      </w:docPartBody>
    </w:docPart>
    <w:docPart>
      <w:docPartPr>
        <w:name w:val="6E0C17A4E6ED405CB303DFDFAFECA609"/>
        <w:category>
          <w:name w:val="General"/>
          <w:gallery w:val="placeholder"/>
        </w:category>
        <w:types>
          <w:type w:val="bbPlcHdr"/>
        </w:types>
        <w:behaviors>
          <w:behavior w:val="content"/>
        </w:behaviors>
        <w:guid w:val="{B22CD05B-406B-4576-9EFE-D7D5125B19E0}"/>
      </w:docPartPr>
      <w:docPartBody>
        <w:p w:rsidR="00845A17" w:rsidRDefault="00DF67E0" w:rsidP="00DF67E0">
          <w:pPr>
            <w:pStyle w:val="6E0C17A4E6ED405CB303DFDFAFECA609"/>
          </w:pPr>
          <w:r>
            <w:t>EMAIL:</w:t>
          </w:r>
        </w:p>
      </w:docPartBody>
    </w:docPart>
    <w:docPart>
      <w:docPartPr>
        <w:name w:val="1FF4FE64245044CC8131FFC11D504CE7"/>
        <w:category>
          <w:name w:val="General"/>
          <w:gallery w:val="placeholder"/>
        </w:category>
        <w:types>
          <w:type w:val="bbPlcHdr"/>
        </w:types>
        <w:behaviors>
          <w:behavior w:val="content"/>
        </w:behaviors>
        <w:guid w:val="{648206D5-C039-40EC-85E5-78E13FFA7FA4}"/>
      </w:docPartPr>
      <w:docPartBody>
        <w:p w:rsidR="00845A17" w:rsidRDefault="00DF67E0" w:rsidP="00DF67E0">
          <w:pPr>
            <w:pStyle w:val="1FF4FE64245044CC8131FFC11D504CE7"/>
          </w:pPr>
          <w:r>
            <w:t>Profile</w:t>
          </w:r>
        </w:p>
      </w:docPartBody>
    </w:docPart>
    <w:docPart>
      <w:docPartPr>
        <w:name w:val="E9AFA9ADF8F54AFE871E73C8A1A6B36A"/>
        <w:category>
          <w:name w:val="General"/>
          <w:gallery w:val="placeholder"/>
        </w:category>
        <w:types>
          <w:type w:val="bbPlcHdr"/>
        </w:types>
        <w:behaviors>
          <w:behavior w:val="content"/>
        </w:behaviors>
        <w:guid w:val="{31042C7B-BCC4-4233-955E-241AB6360941}"/>
      </w:docPartPr>
      <w:docPartBody>
        <w:p w:rsidR="00845A17" w:rsidRDefault="00DF67E0" w:rsidP="00DF67E0">
          <w:pPr>
            <w:pStyle w:val="E9AFA9ADF8F54AFE871E73C8A1A6B36A"/>
          </w:pPr>
          <w:r>
            <w:t>Contact</w:t>
          </w:r>
        </w:p>
      </w:docPartBody>
    </w:docPart>
    <w:docPart>
      <w:docPartPr>
        <w:name w:val="5DD53E8F6D4C42D1A324D65BC549C68A"/>
        <w:category>
          <w:name w:val="General"/>
          <w:gallery w:val="placeholder"/>
        </w:category>
        <w:types>
          <w:type w:val="bbPlcHdr"/>
        </w:types>
        <w:behaviors>
          <w:behavior w:val="content"/>
        </w:behaviors>
        <w:guid w:val="{5535BAF1-A001-487E-8F01-176CBFA275A0}"/>
      </w:docPartPr>
      <w:docPartBody>
        <w:p w:rsidR="00845A17" w:rsidRDefault="00DF67E0" w:rsidP="00DF67E0">
          <w:pPr>
            <w:pStyle w:val="5DD53E8F6D4C42D1A324D65BC549C68A"/>
          </w:pPr>
          <w:r>
            <w:t>PHONE:</w:t>
          </w:r>
        </w:p>
      </w:docPartBody>
    </w:docPart>
    <w:docPart>
      <w:docPartPr>
        <w:name w:val="178C8A1B0FA54F03919828A82C376A72"/>
        <w:category>
          <w:name w:val="General"/>
          <w:gallery w:val="placeholder"/>
        </w:category>
        <w:types>
          <w:type w:val="bbPlcHdr"/>
        </w:types>
        <w:behaviors>
          <w:behavior w:val="content"/>
        </w:behaviors>
        <w:guid w:val="{95B01EE6-0A60-418F-8A7A-34C01C9C0591}"/>
      </w:docPartPr>
      <w:docPartBody>
        <w:p w:rsidR="00845A17" w:rsidRDefault="00DF67E0" w:rsidP="00DF67E0">
          <w:pPr>
            <w:pStyle w:val="178C8A1B0FA54F03919828A82C376A72"/>
          </w:pPr>
          <w:r>
            <w:t>EMAIL:</w:t>
          </w:r>
        </w:p>
      </w:docPartBody>
    </w:docPart>
    <w:docPart>
      <w:docPartPr>
        <w:name w:val="A3C1F190D4314448926006D1A5D47C61"/>
        <w:category>
          <w:name w:val="General"/>
          <w:gallery w:val="placeholder"/>
        </w:category>
        <w:types>
          <w:type w:val="bbPlcHdr"/>
        </w:types>
        <w:behaviors>
          <w:behavior w:val="content"/>
        </w:behaviors>
        <w:guid w:val="{F39675C1-880D-4EE7-A719-C13C813037A9}"/>
      </w:docPartPr>
      <w:docPartBody>
        <w:p w:rsidR="00EB54A4" w:rsidRDefault="00845A17" w:rsidP="00845A17">
          <w:pPr>
            <w:pStyle w:val="A3C1F190D4314448926006D1A5D47C61"/>
          </w:pPr>
          <w:r w:rsidRPr="00D5459D">
            <w:t>Profile</w:t>
          </w:r>
        </w:p>
      </w:docPartBody>
    </w:docPart>
    <w:docPart>
      <w:docPartPr>
        <w:name w:val="44DB8BE0F8D3423396469FDC12A7074B"/>
        <w:category>
          <w:name w:val="General"/>
          <w:gallery w:val="placeholder"/>
        </w:category>
        <w:types>
          <w:type w:val="bbPlcHdr"/>
        </w:types>
        <w:behaviors>
          <w:behavior w:val="content"/>
        </w:behaviors>
        <w:guid w:val="{AA2A2E9E-F745-4A3C-93B9-7C28AE13E672}"/>
      </w:docPartPr>
      <w:docPartBody>
        <w:p w:rsidR="00EB54A4" w:rsidRDefault="00845A17" w:rsidP="00845A17">
          <w:pPr>
            <w:pStyle w:val="44DB8BE0F8D3423396469FDC12A7074B"/>
          </w:pPr>
          <w:r>
            <w:t>Contact</w:t>
          </w:r>
        </w:p>
      </w:docPartBody>
    </w:docPart>
    <w:docPart>
      <w:docPartPr>
        <w:name w:val="9C8071AA33DE46BCA80BD8E11016DEF1"/>
        <w:category>
          <w:name w:val="General"/>
          <w:gallery w:val="placeholder"/>
        </w:category>
        <w:types>
          <w:type w:val="bbPlcHdr"/>
        </w:types>
        <w:behaviors>
          <w:behavior w:val="content"/>
        </w:behaviors>
        <w:guid w:val="{4A615FDD-3175-443D-B644-D55CDC024112}"/>
      </w:docPartPr>
      <w:docPartBody>
        <w:p w:rsidR="00EB54A4" w:rsidRDefault="00845A17" w:rsidP="00845A17">
          <w:pPr>
            <w:pStyle w:val="9C8071AA33DE46BCA80BD8E11016DEF1"/>
          </w:pPr>
          <w:r>
            <w:t>PHONE:</w:t>
          </w:r>
        </w:p>
      </w:docPartBody>
    </w:docPart>
    <w:docPart>
      <w:docPartPr>
        <w:name w:val="562401355D2441FDBBB1CC3F5801B44A"/>
        <w:category>
          <w:name w:val="General"/>
          <w:gallery w:val="placeholder"/>
        </w:category>
        <w:types>
          <w:type w:val="bbPlcHdr"/>
        </w:types>
        <w:behaviors>
          <w:behavior w:val="content"/>
        </w:behaviors>
        <w:guid w:val="{DE84A106-17A8-42D1-A339-E377E8FE15DE}"/>
      </w:docPartPr>
      <w:docPartBody>
        <w:p w:rsidR="00EB54A4" w:rsidRDefault="00845A17" w:rsidP="00845A17">
          <w:pPr>
            <w:pStyle w:val="562401355D2441FDBBB1CC3F5801B44A"/>
          </w:pPr>
          <w:r>
            <w:t>EMAIL:</w:t>
          </w:r>
        </w:p>
      </w:docPartBody>
    </w:docPart>
    <w:docPart>
      <w:docPartPr>
        <w:name w:val="BA2430D63D9248BEB488C0C6E7732CEC"/>
        <w:category>
          <w:name w:val="General"/>
          <w:gallery w:val="placeholder"/>
        </w:category>
        <w:types>
          <w:type w:val="bbPlcHdr"/>
        </w:types>
        <w:behaviors>
          <w:behavior w:val="content"/>
        </w:behaviors>
        <w:guid w:val="{3D519A64-E528-4736-B770-10745DD969F2}"/>
      </w:docPartPr>
      <w:docPartBody>
        <w:p w:rsidR="00EB54A4" w:rsidRDefault="00845A17" w:rsidP="00845A17">
          <w:pPr>
            <w:pStyle w:val="BA2430D63D9248BEB488C0C6E7732CEC"/>
          </w:pPr>
          <w:r>
            <w:t>Profile</w:t>
          </w:r>
        </w:p>
      </w:docPartBody>
    </w:docPart>
    <w:docPart>
      <w:docPartPr>
        <w:name w:val="5D30E6228E3B44CBB004692AC1598DC6"/>
        <w:category>
          <w:name w:val="General"/>
          <w:gallery w:val="placeholder"/>
        </w:category>
        <w:types>
          <w:type w:val="bbPlcHdr"/>
        </w:types>
        <w:behaviors>
          <w:behavior w:val="content"/>
        </w:behaviors>
        <w:guid w:val="{7B7AEA3E-5C42-42E2-818F-44CC62F3735D}"/>
      </w:docPartPr>
      <w:docPartBody>
        <w:p w:rsidR="00EB54A4" w:rsidRDefault="00845A17" w:rsidP="00845A17">
          <w:pPr>
            <w:pStyle w:val="5D30E6228E3B44CBB004692AC1598DC6"/>
          </w:pPr>
          <w:r>
            <w:t>Contact</w:t>
          </w:r>
        </w:p>
      </w:docPartBody>
    </w:docPart>
    <w:docPart>
      <w:docPartPr>
        <w:name w:val="E39CA8637F0041CA91B830C2E30C5D3D"/>
        <w:category>
          <w:name w:val="General"/>
          <w:gallery w:val="placeholder"/>
        </w:category>
        <w:types>
          <w:type w:val="bbPlcHdr"/>
        </w:types>
        <w:behaviors>
          <w:behavior w:val="content"/>
        </w:behaviors>
        <w:guid w:val="{5122B0F4-D7E5-4469-967D-E4ABD1BA9495}"/>
      </w:docPartPr>
      <w:docPartBody>
        <w:p w:rsidR="00EB54A4" w:rsidRDefault="00845A17" w:rsidP="00845A17">
          <w:pPr>
            <w:pStyle w:val="E39CA8637F0041CA91B830C2E30C5D3D"/>
          </w:pPr>
          <w:r>
            <w:t>PHONE:</w:t>
          </w:r>
        </w:p>
      </w:docPartBody>
    </w:docPart>
    <w:docPart>
      <w:docPartPr>
        <w:name w:val="019AC76015EA461488F18E2678F48B67"/>
        <w:category>
          <w:name w:val="General"/>
          <w:gallery w:val="placeholder"/>
        </w:category>
        <w:types>
          <w:type w:val="bbPlcHdr"/>
        </w:types>
        <w:behaviors>
          <w:behavior w:val="content"/>
        </w:behaviors>
        <w:guid w:val="{DD0592D1-4ACA-48B6-9A70-A217DB6A59DC}"/>
      </w:docPartPr>
      <w:docPartBody>
        <w:p w:rsidR="00EB54A4" w:rsidRDefault="00845A17" w:rsidP="00845A17">
          <w:pPr>
            <w:pStyle w:val="019AC76015EA461488F18E2678F48B67"/>
          </w:pPr>
          <w:r>
            <w:t>EMAIL:</w:t>
          </w:r>
        </w:p>
      </w:docPartBody>
    </w:docPart>
    <w:docPart>
      <w:docPartPr>
        <w:name w:val="BCA91801CC614EAD980E3B05A1763CAE"/>
        <w:category>
          <w:name w:val="General"/>
          <w:gallery w:val="placeholder"/>
        </w:category>
        <w:types>
          <w:type w:val="bbPlcHdr"/>
        </w:types>
        <w:behaviors>
          <w:behavior w:val="content"/>
        </w:behaviors>
        <w:guid w:val="{C63CAA7D-C721-4991-8166-4F65068EE1CC}"/>
      </w:docPartPr>
      <w:docPartBody>
        <w:p w:rsidR="00EB54A4" w:rsidRDefault="00845A17" w:rsidP="00845A17">
          <w:pPr>
            <w:pStyle w:val="BCA91801CC614EAD980E3B05A1763CAE"/>
          </w:pPr>
          <w:r>
            <w:t>Profile</w:t>
          </w:r>
        </w:p>
      </w:docPartBody>
    </w:docPart>
    <w:docPart>
      <w:docPartPr>
        <w:name w:val="B484F3CB942E4662B6B09CCAD60FB4DE"/>
        <w:category>
          <w:name w:val="General"/>
          <w:gallery w:val="placeholder"/>
        </w:category>
        <w:types>
          <w:type w:val="bbPlcHdr"/>
        </w:types>
        <w:behaviors>
          <w:behavior w:val="content"/>
        </w:behaviors>
        <w:guid w:val="{B2780C0C-1D88-4094-B2E2-69B55F2F5FFF}"/>
      </w:docPartPr>
      <w:docPartBody>
        <w:p w:rsidR="00EB54A4" w:rsidRDefault="00845A17" w:rsidP="00845A17">
          <w:pPr>
            <w:pStyle w:val="B484F3CB942E4662B6B09CCAD60FB4DE"/>
          </w:pPr>
          <w:r>
            <w:t>Contact</w:t>
          </w:r>
        </w:p>
      </w:docPartBody>
    </w:docPart>
    <w:docPart>
      <w:docPartPr>
        <w:name w:val="1E51AD2760444D45B37F940567FD8123"/>
        <w:category>
          <w:name w:val="General"/>
          <w:gallery w:val="placeholder"/>
        </w:category>
        <w:types>
          <w:type w:val="bbPlcHdr"/>
        </w:types>
        <w:behaviors>
          <w:behavior w:val="content"/>
        </w:behaviors>
        <w:guid w:val="{801A85C2-F544-4419-9155-D969FAEB1044}"/>
      </w:docPartPr>
      <w:docPartBody>
        <w:p w:rsidR="00EB54A4" w:rsidRDefault="00845A17" w:rsidP="00845A17">
          <w:pPr>
            <w:pStyle w:val="1E51AD2760444D45B37F940567FD8123"/>
          </w:pPr>
          <w:r>
            <w:t>PHONE:</w:t>
          </w:r>
        </w:p>
      </w:docPartBody>
    </w:docPart>
    <w:docPart>
      <w:docPartPr>
        <w:name w:val="D9988900BC524AC4AE97999FC9B833A8"/>
        <w:category>
          <w:name w:val="General"/>
          <w:gallery w:val="placeholder"/>
        </w:category>
        <w:types>
          <w:type w:val="bbPlcHdr"/>
        </w:types>
        <w:behaviors>
          <w:behavior w:val="content"/>
        </w:behaviors>
        <w:guid w:val="{259F17BA-B670-4CC9-85C8-2BC0ABBF389C}"/>
      </w:docPartPr>
      <w:docPartBody>
        <w:p w:rsidR="00EB54A4" w:rsidRDefault="00845A17" w:rsidP="00845A17">
          <w:pPr>
            <w:pStyle w:val="D9988900BC524AC4AE97999FC9B833A8"/>
          </w:pPr>
          <w:r>
            <w:t>EMAIL:</w:t>
          </w:r>
        </w:p>
      </w:docPartBody>
    </w:docPart>
    <w:docPart>
      <w:docPartPr>
        <w:name w:val="64D0223E17D146ADACD126F6C9244EFC"/>
        <w:category>
          <w:name w:val="General"/>
          <w:gallery w:val="placeholder"/>
        </w:category>
        <w:types>
          <w:type w:val="bbPlcHdr"/>
        </w:types>
        <w:behaviors>
          <w:behavior w:val="content"/>
        </w:behaviors>
        <w:guid w:val="{7C4E3AC9-EB54-4A82-BC1A-F5480928674D}"/>
      </w:docPartPr>
      <w:docPartBody>
        <w:p w:rsidR="00EB54A4" w:rsidRDefault="00845A17" w:rsidP="00845A17">
          <w:pPr>
            <w:pStyle w:val="64D0223E17D146ADACD126F6C9244EFC"/>
          </w:pPr>
          <w:r>
            <w:t>Profile</w:t>
          </w:r>
        </w:p>
      </w:docPartBody>
    </w:docPart>
    <w:docPart>
      <w:docPartPr>
        <w:name w:val="CEAF07C0EDAA488FB54C78D5D0DDC992"/>
        <w:category>
          <w:name w:val="General"/>
          <w:gallery w:val="placeholder"/>
        </w:category>
        <w:types>
          <w:type w:val="bbPlcHdr"/>
        </w:types>
        <w:behaviors>
          <w:behavior w:val="content"/>
        </w:behaviors>
        <w:guid w:val="{947CC38A-6589-4DA0-BF46-C39D7ECE1739}"/>
      </w:docPartPr>
      <w:docPartBody>
        <w:p w:rsidR="00EB54A4" w:rsidRDefault="00845A17" w:rsidP="00845A17">
          <w:pPr>
            <w:pStyle w:val="CEAF07C0EDAA488FB54C78D5D0DDC992"/>
          </w:pPr>
          <w:r>
            <w:t>Contact</w:t>
          </w:r>
        </w:p>
      </w:docPartBody>
    </w:docPart>
    <w:docPart>
      <w:docPartPr>
        <w:name w:val="5DB9D54FF3B1428C9A955DC6423E15B7"/>
        <w:category>
          <w:name w:val="General"/>
          <w:gallery w:val="placeholder"/>
        </w:category>
        <w:types>
          <w:type w:val="bbPlcHdr"/>
        </w:types>
        <w:behaviors>
          <w:behavior w:val="content"/>
        </w:behaviors>
        <w:guid w:val="{D3E854C6-85ED-4CAA-8B5B-9FE1A9FE5D9E}"/>
      </w:docPartPr>
      <w:docPartBody>
        <w:p w:rsidR="00EB54A4" w:rsidRDefault="00845A17" w:rsidP="00845A17">
          <w:pPr>
            <w:pStyle w:val="5DB9D54FF3B1428C9A955DC6423E15B7"/>
          </w:pPr>
          <w:r>
            <w:t>PHONE:</w:t>
          </w:r>
        </w:p>
      </w:docPartBody>
    </w:docPart>
    <w:docPart>
      <w:docPartPr>
        <w:name w:val="88AC862768694EB7A9B7FEFD21A61EFA"/>
        <w:category>
          <w:name w:val="General"/>
          <w:gallery w:val="placeholder"/>
        </w:category>
        <w:types>
          <w:type w:val="bbPlcHdr"/>
        </w:types>
        <w:behaviors>
          <w:behavior w:val="content"/>
        </w:behaviors>
        <w:guid w:val="{55CC2C37-2A45-4EC2-95CB-8A2A01CD419D}"/>
      </w:docPartPr>
      <w:docPartBody>
        <w:p w:rsidR="00EB54A4" w:rsidRDefault="00845A17" w:rsidP="00845A17">
          <w:pPr>
            <w:pStyle w:val="88AC862768694EB7A9B7FEFD21A61EFA"/>
          </w:pPr>
          <w:r>
            <w:t>EMAIL:</w:t>
          </w:r>
        </w:p>
      </w:docPartBody>
    </w:docPart>
    <w:docPart>
      <w:docPartPr>
        <w:name w:val="4F0CBF92551845C9BA731CB01F0C2356"/>
        <w:category>
          <w:name w:val="General"/>
          <w:gallery w:val="placeholder"/>
        </w:category>
        <w:types>
          <w:type w:val="bbPlcHdr"/>
        </w:types>
        <w:behaviors>
          <w:behavior w:val="content"/>
        </w:behaviors>
        <w:guid w:val="{734302D3-3F93-465D-9F61-B043EEA44347}"/>
      </w:docPartPr>
      <w:docPartBody>
        <w:p w:rsidR="00EB54A4" w:rsidRDefault="00845A17" w:rsidP="00845A17">
          <w:pPr>
            <w:pStyle w:val="4F0CBF92551845C9BA731CB01F0C2356"/>
          </w:pPr>
          <w:r>
            <w:t>Profile</w:t>
          </w:r>
        </w:p>
      </w:docPartBody>
    </w:docPart>
    <w:docPart>
      <w:docPartPr>
        <w:name w:val="73B29D969D784225949C4298A5B1184F"/>
        <w:category>
          <w:name w:val="General"/>
          <w:gallery w:val="placeholder"/>
        </w:category>
        <w:types>
          <w:type w:val="bbPlcHdr"/>
        </w:types>
        <w:behaviors>
          <w:behavior w:val="content"/>
        </w:behaviors>
        <w:guid w:val="{D88D1C43-F1C4-4F4C-927F-B32A393446D5}"/>
      </w:docPartPr>
      <w:docPartBody>
        <w:p w:rsidR="00EB54A4" w:rsidRDefault="00845A17" w:rsidP="00845A17">
          <w:pPr>
            <w:pStyle w:val="73B29D969D784225949C4298A5B1184F"/>
          </w:pPr>
          <w:r>
            <w:t>Contact</w:t>
          </w:r>
        </w:p>
      </w:docPartBody>
    </w:docPart>
    <w:docPart>
      <w:docPartPr>
        <w:name w:val="DD595535F11441E09633BBD9B88D7A19"/>
        <w:category>
          <w:name w:val="General"/>
          <w:gallery w:val="placeholder"/>
        </w:category>
        <w:types>
          <w:type w:val="bbPlcHdr"/>
        </w:types>
        <w:behaviors>
          <w:behavior w:val="content"/>
        </w:behaviors>
        <w:guid w:val="{88E54237-589F-407F-AE5D-A82D98A54E3A}"/>
      </w:docPartPr>
      <w:docPartBody>
        <w:p w:rsidR="00EB54A4" w:rsidRDefault="00845A17" w:rsidP="00845A17">
          <w:pPr>
            <w:pStyle w:val="DD595535F11441E09633BBD9B88D7A19"/>
          </w:pPr>
          <w:r>
            <w:t>PHONE:</w:t>
          </w:r>
        </w:p>
      </w:docPartBody>
    </w:docPart>
    <w:docPart>
      <w:docPartPr>
        <w:name w:val="8ECFE3A86A974E2FA353F83B42A94BA4"/>
        <w:category>
          <w:name w:val="General"/>
          <w:gallery w:val="placeholder"/>
        </w:category>
        <w:types>
          <w:type w:val="bbPlcHdr"/>
        </w:types>
        <w:behaviors>
          <w:behavior w:val="content"/>
        </w:behaviors>
        <w:guid w:val="{89B3A947-30BF-431F-90D6-985DD88A5B7F}"/>
      </w:docPartPr>
      <w:docPartBody>
        <w:p w:rsidR="00EB54A4" w:rsidRDefault="00845A17" w:rsidP="00845A17">
          <w:pPr>
            <w:pStyle w:val="8ECFE3A86A974E2FA353F83B42A94BA4"/>
          </w:pPr>
          <w:r>
            <w:t>EMAIL:</w:t>
          </w:r>
        </w:p>
      </w:docPartBody>
    </w:docPart>
    <w:docPart>
      <w:docPartPr>
        <w:name w:val="A29D65A1902F41FCA89A04A6F5DC2898"/>
        <w:category>
          <w:name w:val="General"/>
          <w:gallery w:val="placeholder"/>
        </w:category>
        <w:types>
          <w:type w:val="bbPlcHdr"/>
        </w:types>
        <w:behaviors>
          <w:behavior w:val="content"/>
        </w:behaviors>
        <w:guid w:val="{70A789DA-3D37-4B91-9887-D8D94100B5F6}"/>
      </w:docPartPr>
      <w:docPartBody>
        <w:p w:rsidR="00EB54A4" w:rsidRDefault="00845A17" w:rsidP="00845A17">
          <w:pPr>
            <w:pStyle w:val="A29D65A1902F41FCA89A04A6F5DC2898"/>
          </w:pPr>
          <w:r>
            <w:t>Profile</w:t>
          </w:r>
        </w:p>
      </w:docPartBody>
    </w:docPart>
    <w:docPart>
      <w:docPartPr>
        <w:name w:val="1BD9B2CBDC8D46E2852DD364F5154B49"/>
        <w:category>
          <w:name w:val="General"/>
          <w:gallery w:val="placeholder"/>
        </w:category>
        <w:types>
          <w:type w:val="bbPlcHdr"/>
        </w:types>
        <w:behaviors>
          <w:behavior w:val="content"/>
        </w:behaviors>
        <w:guid w:val="{30EE6F70-DA64-402C-9552-D93CF778EF77}"/>
      </w:docPartPr>
      <w:docPartBody>
        <w:p w:rsidR="00EB54A4" w:rsidRDefault="00845A17" w:rsidP="00845A17">
          <w:pPr>
            <w:pStyle w:val="1BD9B2CBDC8D46E2852DD364F5154B49"/>
          </w:pPr>
          <w:r>
            <w:t>Contact</w:t>
          </w:r>
        </w:p>
      </w:docPartBody>
    </w:docPart>
    <w:docPart>
      <w:docPartPr>
        <w:name w:val="15C0F3FB2BF844BAB1ADBAE587D95136"/>
        <w:category>
          <w:name w:val="General"/>
          <w:gallery w:val="placeholder"/>
        </w:category>
        <w:types>
          <w:type w:val="bbPlcHdr"/>
        </w:types>
        <w:behaviors>
          <w:behavior w:val="content"/>
        </w:behaviors>
        <w:guid w:val="{342DEF0F-99F8-4CE2-82B9-8A2684F9E752}"/>
      </w:docPartPr>
      <w:docPartBody>
        <w:p w:rsidR="00EB54A4" w:rsidRDefault="00845A17" w:rsidP="00845A17">
          <w:pPr>
            <w:pStyle w:val="15C0F3FB2BF844BAB1ADBAE587D95136"/>
          </w:pPr>
          <w:r>
            <w:t>PHONE:</w:t>
          </w:r>
        </w:p>
      </w:docPartBody>
    </w:docPart>
    <w:docPart>
      <w:docPartPr>
        <w:name w:val="F57F6EA3498D41EA8C38BB6182900FA6"/>
        <w:category>
          <w:name w:val="General"/>
          <w:gallery w:val="placeholder"/>
        </w:category>
        <w:types>
          <w:type w:val="bbPlcHdr"/>
        </w:types>
        <w:behaviors>
          <w:behavior w:val="content"/>
        </w:behaviors>
        <w:guid w:val="{0D3E72E8-6815-4386-A4D0-FD5E150264AE}"/>
      </w:docPartPr>
      <w:docPartBody>
        <w:p w:rsidR="00EB54A4" w:rsidRDefault="00845A17" w:rsidP="00845A17">
          <w:pPr>
            <w:pStyle w:val="F57F6EA3498D41EA8C38BB6182900FA6"/>
          </w:pPr>
          <w:r>
            <w:t>EMAIL:</w:t>
          </w:r>
        </w:p>
      </w:docPartBody>
    </w:docPart>
    <w:docPart>
      <w:docPartPr>
        <w:name w:val="7AE84B006B174780848880C6D372E511"/>
        <w:category>
          <w:name w:val="General"/>
          <w:gallery w:val="placeholder"/>
        </w:category>
        <w:types>
          <w:type w:val="bbPlcHdr"/>
        </w:types>
        <w:behaviors>
          <w:behavior w:val="content"/>
        </w:behaviors>
        <w:guid w:val="{9A8FE850-914E-4DCB-8ED1-9E8B680E8B44}"/>
      </w:docPartPr>
      <w:docPartBody>
        <w:p w:rsidR="00EB54A4" w:rsidRDefault="00845A17" w:rsidP="00845A17">
          <w:pPr>
            <w:pStyle w:val="7AE84B006B174780848880C6D372E511"/>
          </w:pPr>
          <w:r>
            <w:t>Profile</w:t>
          </w:r>
        </w:p>
      </w:docPartBody>
    </w:docPart>
    <w:docPart>
      <w:docPartPr>
        <w:name w:val="9F64C81F9CC648FFAA4954E9601A457B"/>
        <w:category>
          <w:name w:val="General"/>
          <w:gallery w:val="placeholder"/>
        </w:category>
        <w:types>
          <w:type w:val="bbPlcHdr"/>
        </w:types>
        <w:behaviors>
          <w:behavior w:val="content"/>
        </w:behaviors>
        <w:guid w:val="{BBC0D006-0340-4B0A-ACCC-671C53DEB5C7}"/>
      </w:docPartPr>
      <w:docPartBody>
        <w:p w:rsidR="00EB54A4" w:rsidRDefault="00845A17" w:rsidP="00845A17">
          <w:pPr>
            <w:pStyle w:val="9F64C81F9CC648FFAA4954E9601A457B"/>
          </w:pPr>
          <w:r>
            <w:t>Contact</w:t>
          </w:r>
        </w:p>
      </w:docPartBody>
    </w:docPart>
    <w:docPart>
      <w:docPartPr>
        <w:name w:val="E00350B31C44465AA05DE7D8DA227D00"/>
        <w:category>
          <w:name w:val="General"/>
          <w:gallery w:val="placeholder"/>
        </w:category>
        <w:types>
          <w:type w:val="bbPlcHdr"/>
        </w:types>
        <w:behaviors>
          <w:behavior w:val="content"/>
        </w:behaviors>
        <w:guid w:val="{F5C9466C-6624-461A-8EB3-2773CA40680C}"/>
      </w:docPartPr>
      <w:docPartBody>
        <w:p w:rsidR="00EB54A4" w:rsidRDefault="00845A17" w:rsidP="00845A17">
          <w:pPr>
            <w:pStyle w:val="E00350B31C44465AA05DE7D8DA227D00"/>
          </w:pPr>
          <w:r>
            <w:t>PHONE:</w:t>
          </w:r>
        </w:p>
      </w:docPartBody>
    </w:docPart>
    <w:docPart>
      <w:docPartPr>
        <w:name w:val="D41190C31D634DF0BEE8E4ACDD88D4F0"/>
        <w:category>
          <w:name w:val="General"/>
          <w:gallery w:val="placeholder"/>
        </w:category>
        <w:types>
          <w:type w:val="bbPlcHdr"/>
        </w:types>
        <w:behaviors>
          <w:behavior w:val="content"/>
        </w:behaviors>
        <w:guid w:val="{1E8451CB-9629-4FBC-A8BC-BA7BD32861E2}"/>
      </w:docPartPr>
      <w:docPartBody>
        <w:p w:rsidR="00EB54A4" w:rsidRDefault="00845A17" w:rsidP="00845A17">
          <w:pPr>
            <w:pStyle w:val="D41190C31D634DF0BEE8E4ACDD88D4F0"/>
          </w:pPr>
          <w:r>
            <w:t>EMAIL:</w:t>
          </w:r>
        </w:p>
      </w:docPartBody>
    </w:docPart>
    <w:docPart>
      <w:docPartPr>
        <w:name w:val="646DBF84F73A49D8A19927A833150922"/>
        <w:category>
          <w:name w:val="General"/>
          <w:gallery w:val="placeholder"/>
        </w:category>
        <w:types>
          <w:type w:val="bbPlcHdr"/>
        </w:types>
        <w:behaviors>
          <w:behavior w:val="content"/>
        </w:behaviors>
        <w:guid w:val="{A84F098C-FA7A-46F1-B560-D51B8B89601D}"/>
      </w:docPartPr>
      <w:docPartBody>
        <w:p w:rsidR="00EB54A4" w:rsidRDefault="00845A17" w:rsidP="00845A17">
          <w:pPr>
            <w:pStyle w:val="646DBF84F73A49D8A19927A833150922"/>
          </w:pPr>
          <w:r>
            <w:t>Profile</w:t>
          </w:r>
        </w:p>
      </w:docPartBody>
    </w:docPart>
    <w:docPart>
      <w:docPartPr>
        <w:name w:val="59EDDF295AB141F58F00D2BC49ACA894"/>
        <w:category>
          <w:name w:val="General"/>
          <w:gallery w:val="placeholder"/>
        </w:category>
        <w:types>
          <w:type w:val="bbPlcHdr"/>
        </w:types>
        <w:behaviors>
          <w:behavior w:val="content"/>
        </w:behaviors>
        <w:guid w:val="{8C05D431-A2AC-4C18-8B0B-E47F491E2513}"/>
      </w:docPartPr>
      <w:docPartBody>
        <w:p w:rsidR="00EB54A4" w:rsidRDefault="00845A17" w:rsidP="00845A17">
          <w:pPr>
            <w:pStyle w:val="59EDDF295AB141F58F00D2BC49ACA894"/>
          </w:pPr>
          <w:r>
            <w:t>Contact</w:t>
          </w:r>
        </w:p>
      </w:docPartBody>
    </w:docPart>
    <w:docPart>
      <w:docPartPr>
        <w:name w:val="A88CB0A12CAC46738BD61A32DF6E513A"/>
        <w:category>
          <w:name w:val="General"/>
          <w:gallery w:val="placeholder"/>
        </w:category>
        <w:types>
          <w:type w:val="bbPlcHdr"/>
        </w:types>
        <w:behaviors>
          <w:behavior w:val="content"/>
        </w:behaviors>
        <w:guid w:val="{32DCFEEA-CF09-4DBD-B3F6-9126B5DF4A17}"/>
      </w:docPartPr>
      <w:docPartBody>
        <w:p w:rsidR="00EB54A4" w:rsidRDefault="00845A17" w:rsidP="00845A17">
          <w:pPr>
            <w:pStyle w:val="A88CB0A12CAC46738BD61A32DF6E513A"/>
          </w:pPr>
          <w:r>
            <w:t>PHONE:</w:t>
          </w:r>
        </w:p>
      </w:docPartBody>
    </w:docPart>
    <w:docPart>
      <w:docPartPr>
        <w:name w:val="9D2CCE959029485286BB02B869E1C3CF"/>
        <w:category>
          <w:name w:val="General"/>
          <w:gallery w:val="placeholder"/>
        </w:category>
        <w:types>
          <w:type w:val="bbPlcHdr"/>
        </w:types>
        <w:behaviors>
          <w:behavior w:val="content"/>
        </w:behaviors>
        <w:guid w:val="{BB9960C6-BA29-4B97-ACF6-222FEB770C98}"/>
      </w:docPartPr>
      <w:docPartBody>
        <w:p w:rsidR="00EB54A4" w:rsidRDefault="00845A17" w:rsidP="00845A17">
          <w:pPr>
            <w:pStyle w:val="9D2CCE959029485286BB02B869E1C3CF"/>
          </w:pPr>
          <w:r>
            <w:t>EMAIL:</w:t>
          </w:r>
        </w:p>
      </w:docPartBody>
    </w:docPart>
    <w:docPart>
      <w:docPartPr>
        <w:name w:val="9F6C5925844B4A279E6FFBABE09BA2D8"/>
        <w:category>
          <w:name w:val="General"/>
          <w:gallery w:val="placeholder"/>
        </w:category>
        <w:types>
          <w:type w:val="bbPlcHdr"/>
        </w:types>
        <w:behaviors>
          <w:behavior w:val="content"/>
        </w:behaviors>
        <w:guid w:val="{04F118CF-C750-4FC3-AD5C-2960B3402D86}"/>
      </w:docPartPr>
      <w:docPartBody>
        <w:p w:rsidR="00EB54A4" w:rsidRDefault="00845A17" w:rsidP="00845A17">
          <w:pPr>
            <w:pStyle w:val="9F6C5925844B4A279E6FFBABE09BA2D8"/>
          </w:pPr>
          <w:r w:rsidRPr="00D5459D">
            <w:t>Profile</w:t>
          </w:r>
        </w:p>
      </w:docPartBody>
    </w:docPart>
    <w:docPart>
      <w:docPartPr>
        <w:name w:val="027C063EA0B542CD96CFE8A1ED3607C8"/>
        <w:category>
          <w:name w:val="General"/>
          <w:gallery w:val="placeholder"/>
        </w:category>
        <w:types>
          <w:type w:val="bbPlcHdr"/>
        </w:types>
        <w:behaviors>
          <w:behavior w:val="content"/>
        </w:behaviors>
        <w:guid w:val="{FC40B582-1A83-4BF1-B260-682B4FF6F176}"/>
      </w:docPartPr>
      <w:docPartBody>
        <w:p w:rsidR="00EB54A4" w:rsidRDefault="00845A17" w:rsidP="00845A17">
          <w:pPr>
            <w:pStyle w:val="027C063EA0B542CD96CFE8A1ED3607C8"/>
          </w:pPr>
          <w:r>
            <w:t>Contact</w:t>
          </w:r>
        </w:p>
      </w:docPartBody>
    </w:docPart>
    <w:docPart>
      <w:docPartPr>
        <w:name w:val="2C88703C2EAC496A9C6A73C6F932792D"/>
        <w:category>
          <w:name w:val="General"/>
          <w:gallery w:val="placeholder"/>
        </w:category>
        <w:types>
          <w:type w:val="bbPlcHdr"/>
        </w:types>
        <w:behaviors>
          <w:behavior w:val="content"/>
        </w:behaviors>
        <w:guid w:val="{DD5C647B-D5A1-409C-B37D-A2A79387D433}"/>
      </w:docPartPr>
      <w:docPartBody>
        <w:p w:rsidR="00EB54A4" w:rsidRDefault="00845A17" w:rsidP="00845A17">
          <w:pPr>
            <w:pStyle w:val="2C88703C2EAC496A9C6A73C6F932792D"/>
          </w:pPr>
          <w:r>
            <w:t>PHONE:</w:t>
          </w:r>
        </w:p>
      </w:docPartBody>
    </w:docPart>
    <w:docPart>
      <w:docPartPr>
        <w:name w:val="9D27C9C055E24727B59FB0674B1E7466"/>
        <w:category>
          <w:name w:val="General"/>
          <w:gallery w:val="placeholder"/>
        </w:category>
        <w:types>
          <w:type w:val="bbPlcHdr"/>
        </w:types>
        <w:behaviors>
          <w:behavior w:val="content"/>
        </w:behaviors>
        <w:guid w:val="{43444AD3-FBC2-4B41-96AF-C790D0A66E39}"/>
      </w:docPartPr>
      <w:docPartBody>
        <w:p w:rsidR="00EB54A4" w:rsidRDefault="00845A17" w:rsidP="00845A17">
          <w:pPr>
            <w:pStyle w:val="9D27C9C055E24727B59FB0674B1E7466"/>
          </w:pPr>
          <w:r>
            <w:t>EMAIL:</w:t>
          </w:r>
        </w:p>
      </w:docPartBody>
    </w:docPart>
    <w:docPart>
      <w:docPartPr>
        <w:name w:val="50770D1D55774AC9B273F32F4E562D5D"/>
        <w:category>
          <w:name w:val="General"/>
          <w:gallery w:val="placeholder"/>
        </w:category>
        <w:types>
          <w:type w:val="bbPlcHdr"/>
        </w:types>
        <w:behaviors>
          <w:behavior w:val="content"/>
        </w:behaviors>
        <w:guid w:val="{694C9F78-C439-42FD-9021-66AEFD5D0C86}"/>
      </w:docPartPr>
      <w:docPartBody>
        <w:p w:rsidR="00EB54A4" w:rsidRDefault="00845A17" w:rsidP="00845A17">
          <w:pPr>
            <w:pStyle w:val="50770D1D55774AC9B273F32F4E562D5D"/>
          </w:pPr>
          <w:r>
            <w:t>Profile</w:t>
          </w:r>
        </w:p>
      </w:docPartBody>
    </w:docPart>
    <w:docPart>
      <w:docPartPr>
        <w:name w:val="530B9801BF3F4AC1A89553DD36CA7541"/>
        <w:category>
          <w:name w:val="General"/>
          <w:gallery w:val="placeholder"/>
        </w:category>
        <w:types>
          <w:type w:val="bbPlcHdr"/>
        </w:types>
        <w:behaviors>
          <w:behavior w:val="content"/>
        </w:behaviors>
        <w:guid w:val="{91953894-6906-40FC-A6C9-B9CE45641F20}"/>
      </w:docPartPr>
      <w:docPartBody>
        <w:p w:rsidR="00EB54A4" w:rsidRDefault="00845A17" w:rsidP="00845A17">
          <w:pPr>
            <w:pStyle w:val="530B9801BF3F4AC1A89553DD36CA7541"/>
          </w:pPr>
          <w:r>
            <w:t>Contact</w:t>
          </w:r>
        </w:p>
      </w:docPartBody>
    </w:docPart>
    <w:docPart>
      <w:docPartPr>
        <w:name w:val="F06592DD48884920AFDBA06342793505"/>
        <w:category>
          <w:name w:val="General"/>
          <w:gallery w:val="placeholder"/>
        </w:category>
        <w:types>
          <w:type w:val="bbPlcHdr"/>
        </w:types>
        <w:behaviors>
          <w:behavior w:val="content"/>
        </w:behaviors>
        <w:guid w:val="{84B9B83D-0996-4F18-83B7-492F5B3C9E9B}"/>
      </w:docPartPr>
      <w:docPartBody>
        <w:p w:rsidR="00EB54A4" w:rsidRDefault="00845A17" w:rsidP="00845A17">
          <w:pPr>
            <w:pStyle w:val="F06592DD48884920AFDBA06342793505"/>
          </w:pPr>
          <w:r>
            <w:t>PHONE:</w:t>
          </w:r>
        </w:p>
      </w:docPartBody>
    </w:docPart>
    <w:docPart>
      <w:docPartPr>
        <w:name w:val="4C4953BFB6754E1995D32E879ABF590C"/>
        <w:category>
          <w:name w:val="General"/>
          <w:gallery w:val="placeholder"/>
        </w:category>
        <w:types>
          <w:type w:val="bbPlcHdr"/>
        </w:types>
        <w:behaviors>
          <w:behavior w:val="content"/>
        </w:behaviors>
        <w:guid w:val="{16A97245-4B28-40E1-855C-B3C75CD95727}"/>
      </w:docPartPr>
      <w:docPartBody>
        <w:p w:rsidR="00EB54A4" w:rsidRDefault="00845A17" w:rsidP="00845A17">
          <w:pPr>
            <w:pStyle w:val="4C4953BFB6754E1995D32E879ABF590C"/>
          </w:pPr>
          <w:r>
            <w:t>EMAIL:</w:t>
          </w:r>
        </w:p>
      </w:docPartBody>
    </w:docPart>
    <w:docPart>
      <w:docPartPr>
        <w:name w:val="8AEBF066C6174A0E9EEF4CAF1B8F2ACF"/>
        <w:category>
          <w:name w:val="General"/>
          <w:gallery w:val="placeholder"/>
        </w:category>
        <w:types>
          <w:type w:val="bbPlcHdr"/>
        </w:types>
        <w:behaviors>
          <w:behavior w:val="content"/>
        </w:behaviors>
        <w:guid w:val="{B8E809EC-6BAF-4E17-AFA0-4C3326FE5C87}"/>
      </w:docPartPr>
      <w:docPartBody>
        <w:p w:rsidR="00EB54A4" w:rsidRDefault="00845A17" w:rsidP="00845A17">
          <w:pPr>
            <w:pStyle w:val="8AEBF066C6174A0E9EEF4CAF1B8F2ACF"/>
          </w:pPr>
          <w:r>
            <w:t>Profile</w:t>
          </w:r>
        </w:p>
      </w:docPartBody>
    </w:docPart>
    <w:docPart>
      <w:docPartPr>
        <w:name w:val="A835517EF5B84999A99BE0986D8C2285"/>
        <w:category>
          <w:name w:val="General"/>
          <w:gallery w:val="placeholder"/>
        </w:category>
        <w:types>
          <w:type w:val="bbPlcHdr"/>
        </w:types>
        <w:behaviors>
          <w:behavior w:val="content"/>
        </w:behaviors>
        <w:guid w:val="{916BFFAE-DA53-411C-B14B-58DBDB2E92BD}"/>
      </w:docPartPr>
      <w:docPartBody>
        <w:p w:rsidR="00EB54A4" w:rsidRDefault="00845A17" w:rsidP="00845A17">
          <w:pPr>
            <w:pStyle w:val="A835517EF5B84999A99BE0986D8C2285"/>
          </w:pPr>
          <w:r>
            <w:t>Profile</w:t>
          </w:r>
        </w:p>
      </w:docPartBody>
    </w:docPart>
    <w:docPart>
      <w:docPartPr>
        <w:name w:val="03EEFE3CE49A43C3B95C9A88ADD0C1DA"/>
        <w:category>
          <w:name w:val="General"/>
          <w:gallery w:val="placeholder"/>
        </w:category>
        <w:types>
          <w:type w:val="bbPlcHdr"/>
        </w:types>
        <w:behaviors>
          <w:behavior w:val="content"/>
        </w:behaviors>
        <w:guid w:val="{DD75B202-5936-4EFC-8C7B-C05A785D3BFA}"/>
      </w:docPartPr>
      <w:docPartBody>
        <w:p w:rsidR="00EB54A4" w:rsidRDefault="00845A17" w:rsidP="00845A17">
          <w:pPr>
            <w:pStyle w:val="03EEFE3CE49A43C3B95C9A88ADD0C1DA"/>
          </w:pPr>
          <w:r>
            <w:t>Contact</w:t>
          </w:r>
        </w:p>
      </w:docPartBody>
    </w:docPart>
    <w:docPart>
      <w:docPartPr>
        <w:name w:val="13B64C3C78194B43B1AE5E8EF112A30B"/>
        <w:category>
          <w:name w:val="General"/>
          <w:gallery w:val="placeholder"/>
        </w:category>
        <w:types>
          <w:type w:val="bbPlcHdr"/>
        </w:types>
        <w:behaviors>
          <w:behavior w:val="content"/>
        </w:behaviors>
        <w:guid w:val="{8A6D6BDB-DA21-4BD5-BE8E-A1C65C7DFEC7}"/>
      </w:docPartPr>
      <w:docPartBody>
        <w:p w:rsidR="00EB54A4" w:rsidRDefault="00845A17" w:rsidP="00845A17">
          <w:pPr>
            <w:pStyle w:val="13B64C3C78194B43B1AE5E8EF112A30B"/>
          </w:pPr>
          <w:r>
            <w:t>PHONE:</w:t>
          </w:r>
        </w:p>
      </w:docPartBody>
    </w:docPart>
    <w:docPart>
      <w:docPartPr>
        <w:name w:val="9D14801B93944B67AD2857038612AEBE"/>
        <w:category>
          <w:name w:val="General"/>
          <w:gallery w:val="placeholder"/>
        </w:category>
        <w:types>
          <w:type w:val="bbPlcHdr"/>
        </w:types>
        <w:behaviors>
          <w:behavior w:val="content"/>
        </w:behaviors>
        <w:guid w:val="{A0AF9D2E-E90B-4F4E-BCD1-2E68E41A8C54}"/>
      </w:docPartPr>
      <w:docPartBody>
        <w:p w:rsidR="00EB54A4" w:rsidRDefault="00845A17" w:rsidP="00845A17">
          <w:pPr>
            <w:pStyle w:val="9D14801B93944B67AD2857038612AEBE"/>
          </w:pPr>
          <w:r>
            <w:t>EMAIL:</w:t>
          </w:r>
        </w:p>
      </w:docPartBody>
    </w:docPart>
    <w:docPart>
      <w:docPartPr>
        <w:name w:val="D4C34F06F22D403D8E2A5A35ADB0E6A8"/>
        <w:category>
          <w:name w:val="General"/>
          <w:gallery w:val="placeholder"/>
        </w:category>
        <w:types>
          <w:type w:val="bbPlcHdr"/>
        </w:types>
        <w:behaviors>
          <w:behavior w:val="content"/>
        </w:behaviors>
        <w:guid w:val="{878DDEAA-7BA8-4456-80C8-ED11C0BACF99}"/>
      </w:docPartPr>
      <w:docPartBody>
        <w:p w:rsidR="00EB54A4" w:rsidRDefault="00845A17" w:rsidP="00845A17">
          <w:pPr>
            <w:pStyle w:val="D4C34F06F22D403D8E2A5A35ADB0E6A8"/>
          </w:pPr>
          <w:r>
            <w:t>Profile</w:t>
          </w:r>
        </w:p>
      </w:docPartBody>
    </w:docPart>
    <w:docPart>
      <w:docPartPr>
        <w:name w:val="66027C69E89D4B15A2D82AAEB9BC3528"/>
        <w:category>
          <w:name w:val="General"/>
          <w:gallery w:val="placeholder"/>
        </w:category>
        <w:types>
          <w:type w:val="bbPlcHdr"/>
        </w:types>
        <w:behaviors>
          <w:behavior w:val="content"/>
        </w:behaviors>
        <w:guid w:val="{3C392740-8B56-424C-B4E8-92B69BA96B21}"/>
      </w:docPartPr>
      <w:docPartBody>
        <w:p w:rsidR="00EB54A4" w:rsidRDefault="00845A17" w:rsidP="00845A17">
          <w:pPr>
            <w:pStyle w:val="66027C69E89D4B15A2D82AAEB9BC3528"/>
          </w:pPr>
          <w:r>
            <w:t>Contact</w:t>
          </w:r>
        </w:p>
      </w:docPartBody>
    </w:docPart>
    <w:docPart>
      <w:docPartPr>
        <w:name w:val="3CF8878D6AAE4935B92CCFD12D7343AE"/>
        <w:category>
          <w:name w:val="General"/>
          <w:gallery w:val="placeholder"/>
        </w:category>
        <w:types>
          <w:type w:val="bbPlcHdr"/>
        </w:types>
        <w:behaviors>
          <w:behavior w:val="content"/>
        </w:behaviors>
        <w:guid w:val="{E550B6FB-4C88-4CCE-A4C1-901C0A5082C2}"/>
      </w:docPartPr>
      <w:docPartBody>
        <w:p w:rsidR="00EB54A4" w:rsidRDefault="00845A17" w:rsidP="00845A17">
          <w:pPr>
            <w:pStyle w:val="3CF8878D6AAE4935B92CCFD12D7343AE"/>
          </w:pPr>
          <w:r>
            <w:t>PHONE:</w:t>
          </w:r>
        </w:p>
      </w:docPartBody>
    </w:docPart>
    <w:docPart>
      <w:docPartPr>
        <w:name w:val="80F486B726744EAAB571444580D5F3D1"/>
        <w:category>
          <w:name w:val="General"/>
          <w:gallery w:val="placeholder"/>
        </w:category>
        <w:types>
          <w:type w:val="bbPlcHdr"/>
        </w:types>
        <w:behaviors>
          <w:behavior w:val="content"/>
        </w:behaviors>
        <w:guid w:val="{08277EC1-3A51-4794-93DA-85374EF223D0}"/>
      </w:docPartPr>
      <w:docPartBody>
        <w:p w:rsidR="00EB54A4" w:rsidRDefault="00845A17" w:rsidP="00845A17">
          <w:pPr>
            <w:pStyle w:val="80F486B726744EAAB571444580D5F3D1"/>
          </w:pPr>
          <w:r>
            <w:t>EMAIL:</w:t>
          </w:r>
        </w:p>
      </w:docPartBody>
    </w:docPart>
    <w:docPart>
      <w:docPartPr>
        <w:name w:val="486027E2593043F2BA523978F641B1FF"/>
        <w:category>
          <w:name w:val="General"/>
          <w:gallery w:val="placeholder"/>
        </w:category>
        <w:types>
          <w:type w:val="bbPlcHdr"/>
        </w:types>
        <w:behaviors>
          <w:behavior w:val="content"/>
        </w:behaviors>
        <w:guid w:val="{46338714-F1EC-4D56-A55D-3CC19834778E}"/>
      </w:docPartPr>
      <w:docPartBody>
        <w:p w:rsidR="00EB54A4" w:rsidRDefault="00845A17" w:rsidP="00845A17">
          <w:pPr>
            <w:pStyle w:val="486027E2593043F2BA523978F641B1FF"/>
          </w:pPr>
          <w:r>
            <w:t>Profile</w:t>
          </w:r>
        </w:p>
      </w:docPartBody>
    </w:docPart>
    <w:docPart>
      <w:docPartPr>
        <w:name w:val="997E195D43604A1B8D112B99FD4FD986"/>
        <w:category>
          <w:name w:val="General"/>
          <w:gallery w:val="placeholder"/>
        </w:category>
        <w:types>
          <w:type w:val="bbPlcHdr"/>
        </w:types>
        <w:behaviors>
          <w:behavior w:val="content"/>
        </w:behaviors>
        <w:guid w:val="{92B4A9AE-ECD6-47EA-B933-3012088F10E4}"/>
      </w:docPartPr>
      <w:docPartBody>
        <w:p w:rsidR="00EB54A4" w:rsidRDefault="00845A17" w:rsidP="00845A17">
          <w:pPr>
            <w:pStyle w:val="997E195D43604A1B8D112B99FD4FD986"/>
          </w:pPr>
          <w:r>
            <w:t>Contact</w:t>
          </w:r>
        </w:p>
      </w:docPartBody>
    </w:docPart>
    <w:docPart>
      <w:docPartPr>
        <w:name w:val="ED6E77C954074CA08C96FC5A94D631F5"/>
        <w:category>
          <w:name w:val="General"/>
          <w:gallery w:val="placeholder"/>
        </w:category>
        <w:types>
          <w:type w:val="bbPlcHdr"/>
        </w:types>
        <w:behaviors>
          <w:behavior w:val="content"/>
        </w:behaviors>
        <w:guid w:val="{C03C302C-79DF-4569-92E7-F204CD8DD945}"/>
      </w:docPartPr>
      <w:docPartBody>
        <w:p w:rsidR="00EB54A4" w:rsidRDefault="00845A17" w:rsidP="00845A17">
          <w:pPr>
            <w:pStyle w:val="ED6E77C954074CA08C96FC5A94D631F5"/>
          </w:pPr>
          <w:r>
            <w:t>PHONE:</w:t>
          </w:r>
        </w:p>
      </w:docPartBody>
    </w:docPart>
    <w:docPart>
      <w:docPartPr>
        <w:name w:val="3434B2C3D28942BFAF5E515866E2756F"/>
        <w:category>
          <w:name w:val="General"/>
          <w:gallery w:val="placeholder"/>
        </w:category>
        <w:types>
          <w:type w:val="bbPlcHdr"/>
        </w:types>
        <w:behaviors>
          <w:behavior w:val="content"/>
        </w:behaviors>
        <w:guid w:val="{E8FEE276-8554-42F3-904C-557154E15518}"/>
      </w:docPartPr>
      <w:docPartBody>
        <w:p w:rsidR="00EB54A4" w:rsidRDefault="00845A17" w:rsidP="00845A17">
          <w:pPr>
            <w:pStyle w:val="3434B2C3D28942BFAF5E515866E2756F"/>
          </w:pPr>
          <w:r>
            <w:t>EMAIL:</w:t>
          </w:r>
        </w:p>
      </w:docPartBody>
    </w:docPart>
    <w:docPart>
      <w:docPartPr>
        <w:name w:val="5090565427FE45BFA7431AAD82D0F174"/>
        <w:category>
          <w:name w:val="General"/>
          <w:gallery w:val="placeholder"/>
        </w:category>
        <w:types>
          <w:type w:val="bbPlcHdr"/>
        </w:types>
        <w:behaviors>
          <w:behavior w:val="content"/>
        </w:behaviors>
        <w:guid w:val="{4BB7CF0F-8EFC-4E9F-A98F-0602F756C9FE}"/>
      </w:docPartPr>
      <w:docPartBody>
        <w:p w:rsidR="00EB54A4" w:rsidRDefault="00845A17" w:rsidP="00845A17">
          <w:pPr>
            <w:pStyle w:val="5090565427FE45BFA7431AAD82D0F174"/>
          </w:pPr>
          <w:r>
            <w:t>Profile</w:t>
          </w:r>
        </w:p>
      </w:docPartBody>
    </w:docPart>
    <w:docPart>
      <w:docPartPr>
        <w:name w:val="2BA490DE986644C29ADC5FAF55E97F6B"/>
        <w:category>
          <w:name w:val="General"/>
          <w:gallery w:val="placeholder"/>
        </w:category>
        <w:types>
          <w:type w:val="bbPlcHdr"/>
        </w:types>
        <w:behaviors>
          <w:behavior w:val="content"/>
        </w:behaviors>
        <w:guid w:val="{4B40BE75-6AEA-4ED9-96DA-66E2430F920B}"/>
      </w:docPartPr>
      <w:docPartBody>
        <w:p w:rsidR="00EB54A4" w:rsidRDefault="00845A17" w:rsidP="00845A17">
          <w:pPr>
            <w:pStyle w:val="2BA490DE986644C29ADC5FAF55E97F6B"/>
          </w:pPr>
          <w:r>
            <w:t>Contact</w:t>
          </w:r>
        </w:p>
      </w:docPartBody>
    </w:docPart>
    <w:docPart>
      <w:docPartPr>
        <w:name w:val="0EE6F09C55BF4A6A9B2CB136C003B64E"/>
        <w:category>
          <w:name w:val="General"/>
          <w:gallery w:val="placeholder"/>
        </w:category>
        <w:types>
          <w:type w:val="bbPlcHdr"/>
        </w:types>
        <w:behaviors>
          <w:behavior w:val="content"/>
        </w:behaviors>
        <w:guid w:val="{468FDFC0-C6C0-4837-8F3A-C472B1D84B6B}"/>
      </w:docPartPr>
      <w:docPartBody>
        <w:p w:rsidR="00EB54A4" w:rsidRDefault="00845A17" w:rsidP="00845A17">
          <w:pPr>
            <w:pStyle w:val="0EE6F09C55BF4A6A9B2CB136C003B64E"/>
          </w:pPr>
          <w:r>
            <w:t>PHONE:</w:t>
          </w:r>
        </w:p>
      </w:docPartBody>
    </w:docPart>
    <w:docPart>
      <w:docPartPr>
        <w:name w:val="1373E82A19E04254B6411425E65D7A2D"/>
        <w:category>
          <w:name w:val="General"/>
          <w:gallery w:val="placeholder"/>
        </w:category>
        <w:types>
          <w:type w:val="bbPlcHdr"/>
        </w:types>
        <w:behaviors>
          <w:behavior w:val="content"/>
        </w:behaviors>
        <w:guid w:val="{E4C9B414-9E19-4B9C-899E-3DE333A2676C}"/>
      </w:docPartPr>
      <w:docPartBody>
        <w:p w:rsidR="00EB54A4" w:rsidRDefault="00845A17" w:rsidP="00845A17">
          <w:pPr>
            <w:pStyle w:val="1373E82A19E04254B6411425E65D7A2D"/>
          </w:pPr>
          <w:r>
            <w:t>EMAIL:</w:t>
          </w:r>
        </w:p>
      </w:docPartBody>
    </w:docPart>
    <w:docPart>
      <w:docPartPr>
        <w:name w:val="E89B6DD3F50A4539B5EB5D2050D4F361"/>
        <w:category>
          <w:name w:val="General"/>
          <w:gallery w:val="placeholder"/>
        </w:category>
        <w:types>
          <w:type w:val="bbPlcHdr"/>
        </w:types>
        <w:behaviors>
          <w:behavior w:val="content"/>
        </w:behaviors>
        <w:guid w:val="{2D98F899-C10A-443F-A26B-099C40C815DE}"/>
      </w:docPartPr>
      <w:docPartBody>
        <w:p w:rsidR="00EB54A4" w:rsidRDefault="00845A17" w:rsidP="00845A17">
          <w:pPr>
            <w:pStyle w:val="E89B6DD3F50A4539B5EB5D2050D4F361"/>
          </w:pPr>
          <w:r>
            <w:t>Profile</w:t>
          </w:r>
        </w:p>
      </w:docPartBody>
    </w:docPart>
    <w:docPart>
      <w:docPartPr>
        <w:name w:val="A94709F683C941F4B4AB965E913B97B8"/>
        <w:category>
          <w:name w:val="General"/>
          <w:gallery w:val="placeholder"/>
        </w:category>
        <w:types>
          <w:type w:val="bbPlcHdr"/>
        </w:types>
        <w:behaviors>
          <w:behavior w:val="content"/>
        </w:behaviors>
        <w:guid w:val="{AED07932-272E-4E3E-9806-977D78B960D3}"/>
      </w:docPartPr>
      <w:docPartBody>
        <w:p w:rsidR="00EB54A4" w:rsidRDefault="00845A17" w:rsidP="00845A17">
          <w:pPr>
            <w:pStyle w:val="A94709F683C941F4B4AB965E913B97B8"/>
          </w:pPr>
          <w:r>
            <w:t>Contact</w:t>
          </w:r>
        </w:p>
      </w:docPartBody>
    </w:docPart>
    <w:docPart>
      <w:docPartPr>
        <w:name w:val="8A59D57115244E31B24510946D4B683E"/>
        <w:category>
          <w:name w:val="General"/>
          <w:gallery w:val="placeholder"/>
        </w:category>
        <w:types>
          <w:type w:val="bbPlcHdr"/>
        </w:types>
        <w:behaviors>
          <w:behavior w:val="content"/>
        </w:behaviors>
        <w:guid w:val="{64BC514D-DA63-4B1F-AE27-268CB1ADBF9F}"/>
      </w:docPartPr>
      <w:docPartBody>
        <w:p w:rsidR="00EB54A4" w:rsidRDefault="00845A17" w:rsidP="00845A17">
          <w:pPr>
            <w:pStyle w:val="8A59D57115244E31B24510946D4B683E"/>
          </w:pPr>
          <w:r>
            <w:t>PHONE:</w:t>
          </w:r>
        </w:p>
      </w:docPartBody>
    </w:docPart>
    <w:docPart>
      <w:docPartPr>
        <w:name w:val="DC24187677574E0592C0D38D9368712D"/>
        <w:category>
          <w:name w:val="General"/>
          <w:gallery w:val="placeholder"/>
        </w:category>
        <w:types>
          <w:type w:val="bbPlcHdr"/>
        </w:types>
        <w:behaviors>
          <w:behavior w:val="content"/>
        </w:behaviors>
        <w:guid w:val="{B4DFF9B6-0630-4576-8A2F-66C13C8616E9}"/>
      </w:docPartPr>
      <w:docPartBody>
        <w:p w:rsidR="00EB54A4" w:rsidRDefault="00845A17" w:rsidP="00845A17">
          <w:pPr>
            <w:pStyle w:val="DC24187677574E0592C0D38D9368712D"/>
          </w:pPr>
          <w:r>
            <w:t>EMAIL:</w:t>
          </w:r>
        </w:p>
      </w:docPartBody>
    </w:docPart>
    <w:docPart>
      <w:docPartPr>
        <w:name w:val="CFF8E9DA2A31476A88B465043F9C6A58"/>
        <w:category>
          <w:name w:val="General"/>
          <w:gallery w:val="placeholder"/>
        </w:category>
        <w:types>
          <w:type w:val="bbPlcHdr"/>
        </w:types>
        <w:behaviors>
          <w:behavior w:val="content"/>
        </w:behaviors>
        <w:guid w:val="{456D2B81-DB08-46C2-9B48-A7B38F45BAB1}"/>
      </w:docPartPr>
      <w:docPartBody>
        <w:p w:rsidR="00EB54A4" w:rsidRDefault="00845A17" w:rsidP="00845A17">
          <w:pPr>
            <w:pStyle w:val="CFF8E9DA2A31476A88B465043F9C6A58"/>
          </w:pPr>
          <w:r>
            <w:t>Profile</w:t>
          </w:r>
        </w:p>
      </w:docPartBody>
    </w:docPart>
    <w:docPart>
      <w:docPartPr>
        <w:name w:val="12CB9C76B3554608B661B87F84735814"/>
        <w:category>
          <w:name w:val="General"/>
          <w:gallery w:val="placeholder"/>
        </w:category>
        <w:types>
          <w:type w:val="bbPlcHdr"/>
        </w:types>
        <w:behaviors>
          <w:behavior w:val="content"/>
        </w:behaviors>
        <w:guid w:val="{DE1D74EE-C210-4CB2-9BEF-30C8B4A99D31}"/>
      </w:docPartPr>
      <w:docPartBody>
        <w:p w:rsidR="00EB54A4" w:rsidRDefault="00845A17" w:rsidP="00845A17">
          <w:pPr>
            <w:pStyle w:val="12CB9C76B3554608B661B87F84735814"/>
          </w:pPr>
          <w:r>
            <w:t>Contact</w:t>
          </w:r>
        </w:p>
      </w:docPartBody>
    </w:docPart>
    <w:docPart>
      <w:docPartPr>
        <w:name w:val="C5118855685C4A2993F41B801BB0B8CB"/>
        <w:category>
          <w:name w:val="General"/>
          <w:gallery w:val="placeholder"/>
        </w:category>
        <w:types>
          <w:type w:val="bbPlcHdr"/>
        </w:types>
        <w:behaviors>
          <w:behavior w:val="content"/>
        </w:behaviors>
        <w:guid w:val="{82DC6528-EEC4-4C79-A171-316167088E4D}"/>
      </w:docPartPr>
      <w:docPartBody>
        <w:p w:rsidR="00EB54A4" w:rsidRDefault="00845A17" w:rsidP="00845A17">
          <w:pPr>
            <w:pStyle w:val="C5118855685C4A2993F41B801BB0B8CB"/>
          </w:pPr>
          <w:r>
            <w:t>PHONE:</w:t>
          </w:r>
        </w:p>
      </w:docPartBody>
    </w:docPart>
    <w:docPart>
      <w:docPartPr>
        <w:name w:val="B0D3ED1EA2B24D549A94A741D366BAB3"/>
        <w:category>
          <w:name w:val="General"/>
          <w:gallery w:val="placeholder"/>
        </w:category>
        <w:types>
          <w:type w:val="bbPlcHdr"/>
        </w:types>
        <w:behaviors>
          <w:behavior w:val="content"/>
        </w:behaviors>
        <w:guid w:val="{DBD35552-174E-4422-B334-412DC0F2F0B6}"/>
      </w:docPartPr>
      <w:docPartBody>
        <w:p w:rsidR="00EB54A4" w:rsidRDefault="00845A17" w:rsidP="00845A17">
          <w:pPr>
            <w:pStyle w:val="B0D3ED1EA2B24D549A94A741D366BAB3"/>
          </w:pPr>
          <w:r>
            <w:t>EMAIL:</w:t>
          </w:r>
        </w:p>
      </w:docPartBody>
    </w:docPart>
    <w:docPart>
      <w:docPartPr>
        <w:name w:val="D8593E9C20EB465E93A170538819E1A0"/>
        <w:category>
          <w:name w:val="General"/>
          <w:gallery w:val="placeholder"/>
        </w:category>
        <w:types>
          <w:type w:val="bbPlcHdr"/>
        </w:types>
        <w:behaviors>
          <w:behavior w:val="content"/>
        </w:behaviors>
        <w:guid w:val="{DA969F75-7555-47E4-83D8-513BF7E21923}"/>
      </w:docPartPr>
      <w:docPartBody>
        <w:p w:rsidR="00EB54A4" w:rsidRDefault="00845A17" w:rsidP="00845A17">
          <w:pPr>
            <w:pStyle w:val="D8593E9C20EB465E93A170538819E1A0"/>
          </w:pPr>
          <w:r w:rsidRPr="00D5459D">
            <w:t>Profile</w:t>
          </w:r>
        </w:p>
      </w:docPartBody>
    </w:docPart>
    <w:docPart>
      <w:docPartPr>
        <w:name w:val="BB69433846FA4445BB9AD93351897577"/>
        <w:category>
          <w:name w:val="General"/>
          <w:gallery w:val="placeholder"/>
        </w:category>
        <w:types>
          <w:type w:val="bbPlcHdr"/>
        </w:types>
        <w:behaviors>
          <w:behavior w:val="content"/>
        </w:behaviors>
        <w:guid w:val="{1157B0FC-C58E-4EC2-80F5-9D43C04E7B53}"/>
      </w:docPartPr>
      <w:docPartBody>
        <w:p w:rsidR="00EB54A4" w:rsidRDefault="00845A17" w:rsidP="00845A17">
          <w:pPr>
            <w:pStyle w:val="BB69433846FA4445BB9AD93351897577"/>
          </w:pPr>
          <w:r>
            <w:t>Contact</w:t>
          </w:r>
        </w:p>
      </w:docPartBody>
    </w:docPart>
    <w:docPart>
      <w:docPartPr>
        <w:name w:val="19E4E95AFA3647058156AA4C7B96F9CD"/>
        <w:category>
          <w:name w:val="General"/>
          <w:gallery w:val="placeholder"/>
        </w:category>
        <w:types>
          <w:type w:val="bbPlcHdr"/>
        </w:types>
        <w:behaviors>
          <w:behavior w:val="content"/>
        </w:behaviors>
        <w:guid w:val="{217013A7-8FF0-479D-8CB6-7A820047C7FA}"/>
      </w:docPartPr>
      <w:docPartBody>
        <w:p w:rsidR="00EB54A4" w:rsidRDefault="00845A17" w:rsidP="00845A17">
          <w:pPr>
            <w:pStyle w:val="19E4E95AFA3647058156AA4C7B96F9CD"/>
          </w:pPr>
          <w:r>
            <w:t>PHONE:</w:t>
          </w:r>
        </w:p>
      </w:docPartBody>
    </w:docPart>
    <w:docPart>
      <w:docPartPr>
        <w:name w:val="545A9B5C537E4A3E8EA7F4207165DBC2"/>
        <w:category>
          <w:name w:val="General"/>
          <w:gallery w:val="placeholder"/>
        </w:category>
        <w:types>
          <w:type w:val="bbPlcHdr"/>
        </w:types>
        <w:behaviors>
          <w:behavior w:val="content"/>
        </w:behaviors>
        <w:guid w:val="{314CC78F-B3FD-46B7-A866-CAE94D478A89}"/>
      </w:docPartPr>
      <w:docPartBody>
        <w:p w:rsidR="00EB54A4" w:rsidRDefault="00845A17" w:rsidP="00845A17">
          <w:pPr>
            <w:pStyle w:val="545A9B5C537E4A3E8EA7F4207165DBC2"/>
          </w:pPr>
          <w:r>
            <w:t>EMAIL:</w:t>
          </w:r>
        </w:p>
      </w:docPartBody>
    </w:docPart>
    <w:docPart>
      <w:docPartPr>
        <w:name w:val="30DE297413B3433A8C27EDEC3571F740"/>
        <w:category>
          <w:name w:val="General"/>
          <w:gallery w:val="placeholder"/>
        </w:category>
        <w:types>
          <w:type w:val="bbPlcHdr"/>
        </w:types>
        <w:behaviors>
          <w:behavior w:val="content"/>
        </w:behaviors>
        <w:guid w:val="{4E04BFE4-5FEE-4A0B-ACB9-8CFFFCB31990}"/>
      </w:docPartPr>
      <w:docPartBody>
        <w:p w:rsidR="00EB54A4" w:rsidRDefault="00845A17" w:rsidP="00845A17">
          <w:pPr>
            <w:pStyle w:val="30DE297413B3433A8C27EDEC3571F740"/>
          </w:pPr>
          <w:r>
            <w:t>Profile</w:t>
          </w:r>
        </w:p>
      </w:docPartBody>
    </w:docPart>
    <w:docPart>
      <w:docPartPr>
        <w:name w:val="496AFA0DEC854D1F8F44780B579509DF"/>
        <w:category>
          <w:name w:val="General"/>
          <w:gallery w:val="placeholder"/>
        </w:category>
        <w:types>
          <w:type w:val="bbPlcHdr"/>
        </w:types>
        <w:behaviors>
          <w:behavior w:val="content"/>
        </w:behaviors>
        <w:guid w:val="{E28E9F84-40A0-415A-9BBA-BDAE6264ED6A}"/>
      </w:docPartPr>
      <w:docPartBody>
        <w:p w:rsidR="00EB54A4" w:rsidRDefault="00845A17" w:rsidP="00845A17">
          <w:pPr>
            <w:pStyle w:val="496AFA0DEC854D1F8F44780B579509DF"/>
          </w:pPr>
          <w:r>
            <w:t>Contact</w:t>
          </w:r>
        </w:p>
      </w:docPartBody>
    </w:docPart>
    <w:docPart>
      <w:docPartPr>
        <w:name w:val="66F91480DD8F4DC89E45066FE278BBBD"/>
        <w:category>
          <w:name w:val="General"/>
          <w:gallery w:val="placeholder"/>
        </w:category>
        <w:types>
          <w:type w:val="bbPlcHdr"/>
        </w:types>
        <w:behaviors>
          <w:behavior w:val="content"/>
        </w:behaviors>
        <w:guid w:val="{5D9FA496-A43B-470C-B1A0-D9593E10ED02}"/>
      </w:docPartPr>
      <w:docPartBody>
        <w:p w:rsidR="00EB54A4" w:rsidRDefault="00845A17" w:rsidP="00845A17">
          <w:pPr>
            <w:pStyle w:val="66F91480DD8F4DC89E45066FE278BBBD"/>
          </w:pPr>
          <w:r>
            <w:t>PHONE:</w:t>
          </w:r>
        </w:p>
      </w:docPartBody>
    </w:docPart>
    <w:docPart>
      <w:docPartPr>
        <w:name w:val="B0AEBEF405A8428DAFCF066A3D882F6F"/>
        <w:category>
          <w:name w:val="General"/>
          <w:gallery w:val="placeholder"/>
        </w:category>
        <w:types>
          <w:type w:val="bbPlcHdr"/>
        </w:types>
        <w:behaviors>
          <w:behavior w:val="content"/>
        </w:behaviors>
        <w:guid w:val="{E0B202DE-F582-47CF-943B-7ED5043CF06D}"/>
      </w:docPartPr>
      <w:docPartBody>
        <w:p w:rsidR="00EB54A4" w:rsidRDefault="00845A17" w:rsidP="00845A17">
          <w:pPr>
            <w:pStyle w:val="B0AEBEF405A8428DAFCF066A3D882F6F"/>
          </w:pPr>
          <w:r>
            <w:t>EMAIL:</w:t>
          </w:r>
        </w:p>
      </w:docPartBody>
    </w:docPart>
    <w:docPart>
      <w:docPartPr>
        <w:name w:val="DD630EE683C74091B16AB6297EB1E059"/>
        <w:category>
          <w:name w:val="General"/>
          <w:gallery w:val="placeholder"/>
        </w:category>
        <w:types>
          <w:type w:val="bbPlcHdr"/>
        </w:types>
        <w:behaviors>
          <w:behavior w:val="content"/>
        </w:behaviors>
        <w:guid w:val="{08DD86B0-2CC6-4360-88E4-6CBC624ED555}"/>
      </w:docPartPr>
      <w:docPartBody>
        <w:p w:rsidR="00EB54A4" w:rsidRDefault="00845A17" w:rsidP="00845A17">
          <w:pPr>
            <w:pStyle w:val="DD630EE683C74091B16AB6297EB1E059"/>
          </w:pPr>
          <w:r>
            <w:t>Profile</w:t>
          </w:r>
        </w:p>
      </w:docPartBody>
    </w:docPart>
    <w:docPart>
      <w:docPartPr>
        <w:name w:val="FACD2F8C1B8A4E69ABDC35D258B2DC54"/>
        <w:category>
          <w:name w:val="General"/>
          <w:gallery w:val="placeholder"/>
        </w:category>
        <w:types>
          <w:type w:val="bbPlcHdr"/>
        </w:types>
        <w:behaviors>
          <w:behavior w:val="content"/>
        </w:behaviors>
        <w:guid w:val="{905D3E4A-134E-423D-8D14-2970BE98830B}"/>
      </w:docPartPr>
      <w:docPartBody>
        <w:p w:rsidR="00EB54A4" w:rsidRDefault="00845A17" w:rsidP="00845A17">
          <w:pPr>
            <w:pStyle w:val="FACD2F8C1B8A4E69ABDC35D258B2DC54"/>
          </w:pPr>
          <w:r>
            <w:t>Contact</w:t>
          </w:r>
        </w:p>
      </w:docPartBody>
    </w:docPart>
    <w:docPart>
      <w:docPartPr>
        <w:name w:val="25C9ABD601184882A508168941FF38ED"/>
        <w:category>
          <w:name w:val="General"/>
          <w:gallery w:val="placeholder"/>
        </w:category>
        <w:types>
          <w:type w:val="bbPlcHdr"/>
        </w:types>
        <w:behaviors>
          <w:behavior w:val="content"/>
        </w:behaviors>
        <w:guid w:val="{7D450DCB-8F26-415A-B469-BDC9BC929689}"/>
      </w:docPartPr>
      <w:docPartBody>
        <w:p w:rsidR="00EB54A4" w:rsidRDefault="00845A17" w:rsidP="00845A17">
          <w:pPr>
            <w:pStyle w:val="25C9ABD601184882A508168941FF38ED"/>
          </w:pPr>
          <w:r>
            <w:t>PHONE:</w:t>
          </w:r>
        </w:p>
      </w:docPartBody>
    </w:docPart>
    <w:docPart>
      <w:docPartPr>
        <w:name w:val="D67A70793CD149DD865DF354AA01DE26"/>
        <w:category>
          <w:name w:val="General"/>
          <w:gallery w:val="placeholder"/>
        </w:category>
        <w:types>
          <w:type w:val="bbPlcHdr"/>
        </w:types>
        <w:behaviors>
          <w:behavior w:val="content"/>
        </w:behaviors>
        <w:guid w:val="{91173C77-726C-4215-A27F-AC8DE91E8422}"/>
      </w:docPartPr>
      <w:docPartBody>
        <w:p w:rsidR="00EB54A4" w:rsidRDefault="00845A17" w:rsidP="00845A17">
          <w:pPr>
            <w:pStyle w:val="D67A70793CD149DD865DF354AA01DE26"/>
          </w:pPr>
          <w:r>
            <w:t>EMAIL:</w:t>
          </w:r>
        </w:p>
      </w:docPartBody>
    </w:docPart>
    <w:docPart>
      <w:docPartPr>
        <w:name w:val="C9B1FD091DF041069DED01F9A3B9314E"/>
        <w:category>
          <w:name w:val="General"/>
          <w:gallery w:val="placeholder"/>
        </w:category>
        <w:types>
          <w:type w:val="bbPlcHdr"/>
        </w:types>
        <w:behaviors>
          <w:behavior w:val="content"/>
        </w:behaviors>
        <w:guid w:val="{7DA32B1F-7B10-41BA-A1F5-3821EAE2C0FB}"/>
      </w:docPartPr>
      <w:docPartBody>
        <w:p w:rsidR="00EB54A4" w:rsidRDefault="00845A17" w:rsidP="00845A17">
          <w:pPr>
            <w:pStyle w:val="C9B1FD091DF041069DED01F9A3B9314E"/>
          </w:pPr>
          <w:r>
            <w:t>Profile</w:t>
          </w:r>
        </w:p>
      </w:docPartBody>
    </w:docPart>
    <w:docPart>
      <w:docPartPr>
        <w:name w:val="77C31B812A7C42A1A6F1CFD47D92EAB6"/>
        <w:category>
          <w:name w:val="General"/>
          <w:gallery w:val="placeholder"/>
        </w:category>
        <w:types>
          <w:type w:val="bbPlcHdr"/>
        </w:types>
        <w:behaviors>
          <w:behavior w:val="content"/>
        </w:behaviors>
        <w:guid w:val="{341CA740-BB38-46D2-87C1-72C68B0FA594}"/>
      </w:docPartPr>
      <w:docPartBody>
        <w:p w:rsidR="00EB54A4" w:rsidRDefault="00845A17" w:rsidP="00845A17">
          <w:pPr>
            <w:pStyle w:val="77C31B812A7C42A1A6F1CFD47D92EAB6"/>
          </w:pPr>
          <w:r>
            <w:t>Contact</w:t>
          </w:r>
        </w:p>
      </w:docPartBody>
    </w:docPart>
    <w:docPart>
      <w:docPartPr>
        <w:name w:val="8DE3845D226E4B838F6A5DE5CDCB3BB8"/>
        <w:category>
          <w:name w:val="General"/>
          <w:gallery w:val="placeholder"/>
        </w:category>
        <w:types>
          <w:type w:val="bbPlcHdr"/>
        </w:types>
        <w:behaviors>
          <w:behavior w:val="content"/>
        </w:behaviors>
        <w:guid w:val="{83C71F22-F135-4A3F-87F6-DDF980BB9346}"/>
      </w:docPartPr>
      <w:docPartBody>
        <w:p w:rsidR="00EB54A4" w:rsidRDefault="00845A17" w:rsidP="00845A17">
          <w:pPr>
            <w:pStyle w:val="8DE3845D226E4B838F6A5DE5CDCB3BB8"/>
          </w:pPr>
          <w:r>
            <w:t>PHONE:</w:t>
          </w:r>
        </w:p>
      </w:docPartBody>
    </w:docPart>
    <w:docPart>
      <w:docPartPr>
        <w:name w:val="68CBF28F07E34465BB4DDAB5D6795272"/>
        <w:category>
          <w:name w:val="General"/>
          <w:gallery w:val="placeholder"/>
        </w:category>
        <w:types>
          <w:type w:val="bbPlcHdr"/>
        </w:types>
        <w:behaviors>
          <w:behavior w:val="content"/>
        </w:behaviors>
        <w:guid w:val="{1ACF1FDC-C108-4F9D-B1DF-B5BCF5CC8CD6}"/>
      </w:docPartPr>
      <w:docPartBody>
        <w:p w:rsidR="00EB54A4" w:rsidRDefault="00845A17" w:rsidP="00845A17">
          <w:pPr>
            <w:pStyle w:val="68CBF28F07E34465BB4DDAB5D6795272"/>
          </w:pPr>
          <w:r>
            <w:t>EMAIL:</w:t>
          </w:r>
        </w:p>
      </w:docPartBody>
    </w:docPart>
    <w:docPart>
      <w:docPartPr>
        <w:name w:val="CA0271CD81A748A3B9516CE9E97CC7E8"/>
        <w:category>
          <w:name w:val="General"/>
          <w:gallery w:val="placeholder"/>
        </w:category>
        <w:types>
          <w:type w:val="bbPlcHdr"/>
        </w:types>
        <w:behaviors>
          <w:behavior w:val="content"/>
        </w:behaviors>
        <w:guid w:val="{8F27FCEA-98D5-43CC-8010-7C4FA2EC40C2}"/>
      </w:docPartPr>
      <w:docPartBody>
        <w:p w:rsidR="00EB54A4" w:rsidRDefault="00845A17" w:rsidP="00845A17">
          <w:pPr>
            <w:pStyle w:val="CA0271CD81A748A3B9516CE9E97CC7E8"/>
          </w:pPr>
          <w:r>
            <w:t>Profile</w:t>
          </w:r>
        </w:p>
      </w:docPartBody>
    </w:docPart>
    <w:docPart>
      <w:docPartPr>
        <w:name w:val="B84EC7DE95204A43871F6C68576DC6FA"/>
        <w:category>
          <w:name w:val="General"/>
          <w:gallery w:val="placeholder"/>
        </w:category>
        <w:types>
          <w:type w:val="bbPlcHdr"/>
        </w:types>
        <w:behaviors>
          <w:behavior w:val="content"/>
        </w:behaviors>
        <w:guid w:val="{F9E96D12-FAF7-430F-A3C0-C2E4FE13AFBB}"/>
      </w:docPartPr>
      <w:docPartBody>
        <w:p w:rsidR="00EB54A4" w:rsidRDefault="00845A17" w:rsidP="00845A17">
          <w:pPr>
            <w:pStyle w:val="B84EC7DE95204A43871F6C68576DC6FA"/>
          </w:pPr>
          <w:r>
            <w:t>Contact</w:t>
          </w:r>
        </w:p>
      </w:docPartBody>
    </w:docPart>
    <w:docPart>
      <w:docPartPr>
        <w:name w:val="02A66AEC34194B40BF7579F6AC1C8496"/>
        <w:category>
          <w:name w:val="General"/>
          <w:gallery w:val="placeholder"/>
        </w:category>
        <w:types>
          <w:type w:val="bbPlcHdr"/>
        </w:types>
        <w:behaviors>
          <w:behavior w:val="content"/>
        </w:behaviors>
        <w:guid w:val="{3949F6DF-EEC4-4AF9-A543-60743B8C9275}"/>
      </w:docPartPr>
      <w:docPartBody>
        <w:p w:rsidR="00EB54A4" w:rsidRDefault="00845A17" w:rsidP="00845A17">
          <w:pPr>
            <w:pStyle w:val="02A66AEC34194B40BF7579F6AC1C8496"/>
          </w:pPr>
          <w:r>
            <w:t>PHONE:</w:t>
          </w:r>
        </w:p>
      </w:docPartBody>
    </w:docPart>
    <w:docPart>
      <w:docPartPr>
        <w:name w:val="0F9FCD10C6FD428D8D736CD47D88DF19"/>
        <w:category>
          <w:name w:val="General"/>
          <w:gallery w:val="placeholder"/>
        </w:category>
        <w:types>
          <w:type w:val="bbPlcHdr"/>
        </w:types>
        <w:behaviors>
          <w:behavior w:val="content"/>
        </w:behaviors>
        <w:guid w:val="{93DA7DE6-7C43-4BBA-8DB9-419F343E6946}"/>
      </w:docPartPr>
      <w:docPartBody>
        <w:p w:rsidR="00EB54A4" w:rsidRDefault="00845A17" w:rsidP="00845A17">
          <w:pPr>
            <w:pStyle w:val="0F9FCD10C6FD428D8D736CD47D88DF19"/>
          </w:pPr>
          <w:r>
            <w:t>EMAIL:</w:t>
          </w:r>
        </w:p>
      </w:docPartBody>
    </w:docPart>
    <w:docPart>
      <w:docPartPr>
        <w:name w:val="6BE94A89D7F1435EA3B225709F74571F"/>
        <w:category>
          <w:name w:val="General"/>
          <w:gallery w:val="placeholder"/>
        </w:category>
        <w:types>
          <w:type w:val="bbPlcHdr"/>
        </w:types>
        <w:behaviors>
          <w:behavior w:val="content"/>
        </w:behaviors>
        <w:guid w:val="{819D5DD6-F668-49B4-B8B6-8B5AA0003F46}"/>
      </w:docPartPr>
      <w:docPartBody>
        <w:p w:rsidR="00EB54A4" w:rsidRDefault="00845A17" w:rsidP="00845A17">
          <w:pPr>
            <w:pStyle w:val="6BE94A89D7F1435EA3B225709F74571F"/>
          </w:pPr>
          <w:r>
            <w:t>Profile</w:t>
          </w:r>
        </w:p>
      </w:docPartBody>
    </w:docPart>
    <w:docPart>
      <w:docPartPr>
        <w:name w:val="1C7B7D75ACBC4E729DD84CCB50BAC13E"/>
        <w:category>
          <w:name w:val="General"/>
          <w:gallery w:val="placeholder"/>
        </w:category>
        <w:types>
          <w:type w:val="bbPlcHdr"/>
        </w:types>
        <w:behaviors>
          <w:behavior w:val="content"/>
        </w:behaviors>
        <w:guid w:val="{E092B1CB-B194-4E33-AD62-06612F89E0D1}"/>
      </w:docPartPr>
      <w:docPartBody>
        <w:p w:rsidR="00EB54A4" w:rsidRDefault="00845A17" w:rsidP="00845A17">
          <w:pPr>
            <w:pStyle w:val="1C7B7D75ACBC4E729DD84CCB50BAC13E"/>
          </w:pPr>
          <w:r>
            <w:t>Contact</w:t>
          </w:r>
        </w:p>
      </w:docPartBody>
    </w:docPart>
    <w:docPart>
      <w:docPartPr>
        <w:name w:val="DB9D8830D5734EBC915E57C1A553A8F1"/>
        <w:category>
          <w:name w:val="General"/>
          <w:gallery w:val="placeholder"/>
        </w:category>
        <w:types>
          <w:type w:val="bbPlcHdr"/>
        </w:types>
        <w:behaviors>
          <w:behavior w:val="content"/>
        </w:behaviors>
        <w:guid w:val="{E4EA63C4-5B35-4346-8F3E-29E14E3FA104}"/>
      </w:docPartPr>
      <w:docPartBody>
        <w:p w:rsidR="00EB54A4" w:rsidRDefault="00845A17" w:rsidP="00845A17">
          <w:pPr>
            <w:pStyle w:val="DB9D8830D5734EBC915E57C1A553A8F1"/>
          </w:pPr>
          <w:r>
            <w:t>PHONE:</w:t>
          </w:r>
        </w:p>
      </w:docPartBody>
    </w:docPart>
    <w:docPart>
      <w:docPartPr>
        <w:name w:val="6773A65F34E3421BB1532D69033259A1"/>
        <w:category>
          <w:name w:val="General"/>
          <w:gallery w:val="placeholder"/>
        </w:category>
        <w:types>
          <w:type w:val="bbPlcHdr"/>
        </w:types>
        <w:behaviors>
          <w:behavior w:val="content"/>
        </w:behaviors>
        <w:guid w:val="{A695A743-431B-469E-B2A5-F2AB11ABD5A8}"/>
      </w:docPartPr>
      <w:docPartBody>
        <w:p w:rsidR="00EB54A4" w:rsidRDefault="00845A17" w:rsidP="00845A17">
          <w:pPr>
            <w:pStyle w:val="6773A65F34E3421BB1532D69033259A1"/>
          </w:pPr>
          <w:r>
            <w:t>EMAIL:</w:t>
          </w:r>
        </w:p>
      </w:docPartBody>
    </w:docPart>
    <w:docPart>
      <w:docPartPr>
        <w:name w:val="8F36F1552C33446C9613646A2A2F3C2F"/>
        <w:category>
          <w:name w:val="General"/>
          <w:gallery w:val="placeholder"/>
        </w:category>
        <w:types>
          <w:type w:val="bbPlcHdr"/>
        </w:types>
        <w:behaviors>
          <w:behavior w:val="content"/>
        </w:behaviors>
        <w:guid w:val="{AE8B55C0-3834-4F06-A6D1-41295D5F823D}"/>
      </w:docPartPr>
      <w:docPartBody>
        <w:p w:rsidR="00EB54A4" w:rsidRDefault="00845A17" w:rsidP="00845A17">
          <w:pPr>
            <w:pStyle w:val="8F36F1552C33446C9613646A2A2F3C2F"/>
          </w:pPr>
          <w:r>
            <w:t>Profile</w:t>
          </w:r>
        </w:p>
      </w:docPartBody>
    </w:docPart>
    <w:docPart>
      <w:docPartPr>
        <w:name w:val="1B82D27F7782467F9B6933146D134172"/>
        <w:category>
          <w:name w:val="General"/>
          <w:gallery w:val="placeholder"/>
        </w:category>
        <w:types>
          <w:type w:val="bbPlcHdr"/>
        </w:types>
        <w:behaviors>
          <w:behavior w:val="content"/>
        </w:behaviors>
        <w:guid w:val="{95C2C101-767F-4F1C-B20F-F943A93922F4}"/>
      </w:docPartPr>
      <w:docPartBody>
        <w:p w:rsidR="00EB54A4" w:rsidRDefault="00845A17" w:rsidP="00845A17">
          <w:pPr>
            <w:pStyle w:val="1B82D27F7782467F9B6933146D134172"/>
          </w:pPr>
          <w:r>
            <w:t>Contact</w:t>
          </w:r>
        </w:p>
      </w:docPartBody>
    </w:docPart>
    <w:docPart>
      <w:docPartPr>
        <w:name w:val="F31C850086994EA5BAC3C78A6FAAD1D4"/>
        <w:category>
          <w:name w:val="General"/>
          <w:gallery w:val="placeholder"/>
        </w:category>
        <w:types>
          <w:type w:val="bbPlcHdr"/>
        </w:types>
        <w:behaviors>
          <w:behavior w:val="content"/>
        </w:behaviors>
        <w:guid w:val="{0CE41BFE-0B68-4A8B-8907-B289C0147E32}"/>
      </w:docPartPr>
      <w:docPartBody>
        <w:p w:rsidR="00EB54A4" w:rsidRDefault="00845A17" w:rsidP="00845A17">
          <w:pPr>
            <w:pStyle w:val="F31C850086994EA5BAC3C78A6FAAD1D4"/>
          </w:pPr>
          <w:r>
            <w:t>PHONE:</w:t>
          </w:r>
        </w:p>
      </w:docPartBody>
    </w:docPart>
    <w:docPart>
      <w:docPartPr>
        <w:name w:val="91053E19ADB546DDB937B7BD6AB6F2D3"/>
        <w:category>
          <w:name w:val="General"/>
          <w:gallery w:val="placeholder"/>
        </w:category>
        <w:types>
          <w:type w:val="bbPlcHdr"/>
        </w:types>
        <w:behaviors>
          <w:behavior w:val="content"/>
        </w:behaviors>
        <w:guid w:val="{71BB667E-5142-442B-896D-7562DB8D1B85}"/>
      </w:docPartPr>
      <w:docPartBody>
        <w:p w:rsidR="00EB54A4" w:rsidRDefault="00845A17" w:rsidP="00845A17">
          <w:pPr>
            <w:pStyle w:val="91053E19ADB546DDB937B7BD6AB6F2D3"/>
          </w:pPr>
          <w:r>
            <w:t>EMAIL:</w:t>
          </w:r>
        </w:p>
      </w:docPartBody>
    </w:docPart>
    <w:docPart>
      <w:docPartPr>
        <w:name w:val="DDB591AEC3C941C381D7F32544DEA8D1"/>
        <w:category>
          <w:name w:val="General"/>
          <w:gallery w:val="placeholder"/>
        </w:category>
        <w:types>
          <w:type w:val="bbPlcHdr"/>
        </w:types>
        <w:behaviors>
          <w:behavior w:val="content"/>
        </w:behaviors>
        <w:guid w:val="{674862C1-9F9A-4A66-B5DD-07070DC44B5C}"/>
      </w:docPartPr>
      <w:docPartBody>
        <w:p w:rsidR="00EB54A4" w:rsidRDefault="00845A17" w:rsidP="00845A17">
          <w:pPr>
            <w:pStyle w:val="DDB591AEC3C941C381D7F32544DEA8D1"/>
          </w:pPr>
          <w:r>
            <w:t>Profile</w:t>
          </w:r>
        </w:p>
      </w:docPartBody>
    </w:docPart>
    <w:docPart>
      <w:docPartPr>
        <w:name w:val="A1E24A9D1D4E41B28D9C34437FE3642C"/>
        <w:category>
          <w:name w:val="General"/>
          <w:gallery w:val="placeholder"/>
        </w:category>
        <w:types>
          <w:type w:val="bbPlcHdr"/>
        </w:types>
        <w:behaviors>
          <w:behavior w:val="content"/>
        </w:behaviors>
        <w:guid w:val="{C5BEFF6E-AE83-4B02-A320-8C02980FAB1E}"/>
      </w:docPartPr>
      <w:docPartBody>
        <w:p w:rsidR="00EB54A4" w:rsidRDefault="00845A17" w:rsidP="00845A17">
          <w:pPr>
            <w:pStyle w:val="A1E24A9D1D4E41B28D9C34437FE3642C"/>
          </w:pPr>
          <w:r>
            <w:t>Contact</w:t>
          </w:r>
        </w:p>
      </w:docPartBody>
    </w:docPart>
    <w:docPart>
      <w:docPartPr>
        <w:name w:val="4ACC07CFB0064EC2812231E62CAA02F9"/>
        <w:category>
          <w:name w:val="General"/>
          <w:gallery w:val="placeholder"/>
        </w:category>
        <w:types>
          <w:type w:val="bbPlcHdr"/>
        </w:types>
        <w:behaviors>
          <w:behavior w:val="content"/>
        </w:behaviors>
        <w:guid w:val="{88E483C6-06A1-43FF-A554-58034BB5D537}"/>
      </w:docPartPr>
      <w:docPartBody>
        <w:p w:rsidR="00EB54A4" w:rsidRDefault="00845A17" w:rsidP="00845A17">
          <w:pPr>
            <w:pStyle w:val="4ACC07CFB0064EC2812231E62CAA02F9"/>
          </w:pPr>
          <w:r>
            <w:t>PHONE:</w:t>
          </w:r>
        </w:p>
      </w:docPartBody>
    </w:docPart>
    <w:docPart>
      <w:docPartPr>
        <w:name w:val="9903C0402085404BA52283EB01664B73"/>
        <w:category>
          <w:name w:val="General"/>
          <w:gallery w:val="placeholder"/>
        </w:category>
        <w:types>
          <w:type w:val="bbPlcHdr"/>
        </w:types>
        <w:behaviors>
          <w:behavior w:val="content"/>
        </w:behaviors>
        <w:guid w:val="{8F1741F5-0699-4B6F-9CA6-5041FA4407D5}"/>
      </w:docPartPr>
      <w:docPartBody>
        <w:p w:rsidR="00EB54A4" w:rsidRDefault="00845A17" w:rsidP="00845A17">
          <w:pPr>
            <w:pStyle w:val="9903C0402085404BA52283EB01664B73"/>
          </w:pPr>
          <w: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Interstate Regular">
    <w:altName w:val="Calibri"/>
    <w:panose1 w:val="020B0604020202020204"/>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BE2"/>
    <w:rsid w:val="00220FC4"/>
    <w:rsid w:val="002C4385"/>
    <w:rsid w:val="0070610F"/>
    <w:rsid w:val="00744260"/>
    <w:rsid w:val="00805BE2"/>
    <w:rsid w:val="00805E8E"/>
    <w:rsid w:val="008061B9"/>
    <w:rsid w:val="00845A17"/>
    <w:rsid w:val="00873942"/>
    <w:rsid w:val="00874599"/>
    <w:rsid w:val="00A3735D"/>
    <w:rsid w:val="00DF67E0"/>
    <w:rsid w:val="00E44254"/>
    <w:rsid w:val="00E677AA"/>
    <w:rsid w:val="00EB54A4"/>
    <w:rsid w:val="00EE46FD"/>
    <w:rsid w:val="00F11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E25343F00E444293FDA77FFA588781">
    <w:name w:val="EDE25343F00E444293FDA77FFA588781"/>
  </w:style>
  <w:style w:type="paragraph" w:customStyle="1" w:styleId="FE84C18BF0B74F9AB3AB143F4B868F09">
    <w:name w:val="FE84C18BF0B74F9AB3AB143F4B868F09"/>
  </w:style>
  <w:style w:type="paragraph" w:customStyle="1" w:styleId="3631E2C321B649F9815C176D9EDEBFDF">
    <w:name w:val="3631E2C321B649F9815C176D9EDEBFDF"/>
  </w:style>
  <w:style w:type="paragraph" w:customStyle="1" w:styleId="F9A6FF16C08E4492AE32716F61C90CF2">
    <w:name w:val="F9A6FF16C08E4492AE32716F61C90CF2"/>
  </w:style>
  <w:style w:type="paragraph" w:customStyle="1" w:styleId="AC7B0E87D82445459EF1C8649754A75C">
    <w:name w:val="AC7B0E87D82445459EF1C8649754A75C"/>
  </w:style>
  <w:style w:type="paragraph" w:customStyle="1" w:styleId="91D46D8E1C7C4EF0B7DF1D0C9ECA3C3A">
    <w:name w:val="91D46D8E1C7C4EF0B7DF1D0C9ECA3C3A"/>
  </w:style>
  <w:style w:type="paragraph" w:customStyle="1" w:styleId="F2B7CA2428D543FFA82CA6BD35DD70D8">
    <w:name w:val="F2B7CA2428D543FFA82CA6BD35DD70D8"/>
  </w:style>
  <w:style w:type="paragraph" w:customStyle="1" w:styleId="8FBB4F82545A4831A74CC976B2ABFF06">
    <w:name w:val="8FBB4F82545A4831A74CC976B2ABFF06"/>
  </w:style>
  <w:style w:type="paragraph" w:customStyle="1" w:styleId="0A9180F776784FCA8C4B985F0CDF44F2">
    <w:name w:val="0A9180F776784FCA8C4B985F0CDF44F2"/>
  </w:style>
  <w:style w:type="paragraph" w:customStyle="1" w:styleId="41CA7E0D97DE4CD3ACD0EBC8E66FD43C">
    <w:name w:val="41CA7E0D97DE4CD3ACD0EBC8E66FD43C"/>
  </w:style>
  <w:style w:type="character" w:styleId="Hyperlink">
    <w:name w:val="Hyperlink"/>
    <w:basedOn w:val="DefaultParagraphFont"/>
    <w:uiPriority w:val="99"/>
    <w:unhideWhenUsed/>
    <w:rPr>
      <w:color w:val="C45911" w:themeColor="accent2" w:themeShade="BF"/>
      <w:u w:val="single"/>
    </w:rPr>
  </w:style>
  <w:style w:type="paragraph" w:customStyle="1" w:styleId="0AD659B9A1054669B433E220F06EE5C6">
    <w:name w:val="0AD659B9A1054669B433E220F06EE5C6"/>
  </w:style>
  <w:style w:type="paragraph" w:customStyle="1" w:styleId="0F58BD7338EA497BA4C3E9FFD04FDDA8">
    <w:name w:val="0F58BD7338EA497BA4C3E9FFD04FDDA8"/>
  </w:style>
  <w:style w:type="paragraph" w:customStyle="1" w:styleId="34511974D43947D288EC20C73C1AA02C">
    <w:name w:val="34511974D43947D288EC20C73C1AA02C"/>
  </w:style>
  <w:style w:type="paragraph" w:customStyle="1" w:styleId="63FFA4B204F44180A5DD9EAC71465156">
    <w:name w:val="63FFA4B204F44180A5DD9EAC71465156"/>
  </w:style>
  <w:style w:type="paragraph" w:customStyle="1" w:styleId="D2FAE2AF1EC64482B8DAADCB1600F8AC">
    <w:name w:val="D2FAE2AF1EC64482B8DAADCB1600F8AC"/>
  </w:style>
  <w:style w:type="paragraph" w:customStyle="1" w:styleId="263478F1F6A54E0CA7F3EB616B827432">
    <w:name w:val="263478F1F6A54E0CA7F3EB616B827432"/>
  </w:style>
  <w:style w:type="paragraph" w:customStyle="1" w:styleId="B512FAD6B6ED4D418856853FA38B79C6">
    <w:name w:val="B512FAD6B6ED4D418856853FA38B79C6"/>
  </w:style>
  <w:style w:type="paragraph" w:customStyle="1" w:styleId="554A2B6B7CC248DFB3F1B7CA9135DE4F">
    <w:name w:val="554A2B6B7CC248DFB3F1B7CA9135DE4F"/>
  </w:style>
  <w:style w:type="paragraph" w:customStyle="1" w:styleId="5C285A94E6854B72B07979674DABA99E">
    <w:name w:val="5C285A94E6854B72B07979674DABA99E"/>
  </w:style>
  <w:style w:type="paragraph" w:customStyle="1" w:styleId="77574029573A42F8A82A9B9FA3E537EA">
    <w:name w:val="77574029573A42F8A82A9B9FA3E537EA"/>
  </w:style>
  <w:style w:type="paragraph" w:customStyle="1" w:styleId="9088D6B88F17416087219D1E44ACB412">
    <w:name w:val="9088D6B88F17416087219D1E44ACB412"/>
  </w:style>
  <w:style w:type="paragraph" w:customStyle="1" w:styleId="06B6E2036E2942E4B7B4E0C8528995E5">
    <w:name w:val="06B6E2036E2942E4B7B4E0C8528995E5"/>
  </w:style>
  <w:style w:type="paragraph" w:customStyle="1" w:styleId="54F8D4E0F854459EB0CF09FE324FEBA2">
    <w:name w:val="54F8D4E0F854459EB0CF09FE324FEBA2"/>
  </w:style>
  <w:style w:type="paragraph" w:customStyle="1" w:styleId="6F894D5EE26E41DEAC92209FCD343C59">
    <w:name w:val="6F894D5EE26E41DEAC92209FCD343C59"/>
  </w:style>
  <w:style w:type="paragraph" w:customStyle="1" w:styleId="F429A7E0BA9F43508076796404B7BA8B">
    <w:name w:val="F429A7E0BA9F43508076796404B7BA8B"/>
  </w:style>
  <w:style w:type="paragraph" w:customStyle="1" w:styleId="F780A4BA6AB4438AA2759C17BC3EE993">
    <w:name w:val="F780A4BA6AB4438AA2759C17BC3EE993"/>
  </w:style>
  <w:style w:type="paragraph" w:customStyle="1" w:styleId="23772031394A4112AC4BE5F70AF490DB">
    <w:name w:val="23772031394A4112AC4BE5F70AF490DB"/>
  </w:style>
  <w:style w:type="paragraph" w:customStyle="1" w:styleId="103EC96131914133A29EDBCEB43996D2">
    <w:name w:val="103EC96131914133A29EDBCEB43996D2"/>
  </w:style>
  <w:style w:type="paragraph" w:customStyle="1" w:styleId="EB1E73FCB4264E6493E1A5AFA3AD4EB2">
    <w:name w:val="EB1E73FCB4264E6493E1A5AFA3AD4EB2"/>
  </w:style>
  <w:style w:type="paragraph" w:customStyle="1" w:styleId="E5684C4AECDE424ABEF7ED096CAAA636">
    <w:name w:val="E5684C4AECDE424ABEF7ED096CAAA636"/>
  </w:style>
  <w:style w:type="paragraph" w:customStyle="1" w:styleId="BB31C3F8B17E4A7DA17E5D3293952E9A">
    <w:name w:val="BB31C3F8B17E4A7DA17E5D3293952E9A"/>
  </w:style>
  <w:style w:type="paragraph" w:customStyle="1" w:styleId="9B02C5F0BBD34F53881A97B8FFCDD201">
    <w:name w:val="9B02C5F0BBD34F53881A97B8FFCDD201"/>
  </w:style>
  <w:style w:type="paragraph" w:customStyle="1" w:styleId="75B548C55FC94FC18FF70B6CB5B2B193">
    <w:name w:val="75B548C55FC94FC18FF70B6CB5B2B193"/>
  </w:style>
  <w:style w:type="paragraph" w:customStyle="1" w:styleId="CB978B1223F943B0B4CA7A04A644961C">
    <w:name w:val="CB978B1223F943B0B4CA7A04A644961C"/>
  </w:style>
  <w:style w:type="paragraph" w:customStyle="1" w:styleId="9C88D2AC987C4FAB9807857CC438DD08">
    <w:name w:val="9C88D2AC987C4FAB9807857CC438DD08"/>
  </w:style>
  <w:style w:type="paragraph" w:customStyle="1" w:styleId="E8C424A7F75B4BE3A7491240A81B933D">
    <w:name w:val="E8C424A7F75B4BE3A7491240A81B933D"/>
  </w:style>
  <w:style w:type="paragraph" w:customStyle="1" w:styleId="640A59E4D0EA4AC18DFCA291804BCB8D">
    <w:name w:val="640A59E4D0EA4AC18DFCA291804BCB8D"/>
  </w:style>
  <w:style w:type="paragraph" w:customStyle="1" w:styleId="CDD7133FBFF64A82ACFD6C2493F9FD2C">
    <w:name w:val="CDD7133FBFF64A82ACFD6C2493F9FD2C"/>
  </w:style>
  <w:style w:type="paragraph" w:customStyle="1" w:styleId="3122A52FAA25442B982A307206BD2437">
    <w:name w:val="3122A52FAA25442B982A307206BD2437"/>
  </w:style>
  <w:style w:type="paragraph" w:customStyle="1" w:styleId="DC8873DE074A498E8E540C4EED8486EA">
    <w:name w:val="DC8873DE074A498E8E540C4EED8486EA"/>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21ACD8E5ED174B629F634E85346ABEFE">
    <w:name w:val="21ACD8E5ED174B629F634E85346ABEFE"/>
  </w:style>
  <w:style w:type="paragraph" w:customStyle="1" w:styleId="4AE067A6C3B6468C823D367F3BCF1877">
    <w:name w:val="4AE067A6C3B6468C823D367F3BCF1877"/>
    <w:rsid w:val="00220FC4"/>
  </w:style>
  <w:style w:type="paragraph" w:customStyle="1" w:styleId="7E8D4C39EC8847CD8B32E78DAF51A04C">
    <w:name w:val="7E8D4C39EC8847CD8B32E78DAF51A04C"/>
    <w:rsid w:val="00220FC4"/>
  </w:style>
  <w:style w:type="paragraph" w:customStyle="1" w:styleId="104C20935DC74EEAA1656A706F7F37DB">
    <w:name w:val="104C20935DC74EEAA1656A706F7F37DB"/>
    <w:rsid w:val="00DF67E0"/>
  </w:style>
  <w:style w:type="paragraph" w:customStyle="1" w:styleId="C6D3A806CE8A49EEA7A810988406C492">
    <w:name w:val="C6D3A806CE8A49EEA7A810988406C492"/>
    <w:rsid w:val="00DF67E0"/>
  </w:style>
  <w:style w:type="paragraph" w:customStyle="1" w:styleId="C9D6A070D0844186B216A920F91B8336">
    <w:name w:val="C9D6A070D0844186B216A920F91B8336"/>
    <w:rsid w:val="00DF67E0"/>
  </w:style>
  <w:style w:type="paragraph" w:customStyle="1" w:styleId="B57347BAC830433398381E36AF7F00E1">
    <w:name w:val="B57347BAC830433398381E36AF7F00E1"/>
    <w:rsid w:val="00DF67E0"/>
  </w:style>
  <w:style w:type="paragraph" w:customStyle="1" w:styleId="C59E2E7CB6B348EC9CBD59931DEEE0AF">
    <w:name w:val="C59E2E7CB6B348EC9CBD59931DEEE0AF"/>
    <w:rsid w:val="00DF67E0"/>
  </w:style>
  <w:style w:type="paragraph" w:customStyle="1" w:styleId="8BAAB0AAB36340D6A5B4AF2B985C03DA">
    <w:name w:val="8BAAB0AAB36340D6A5B4AF2B985C03DA"/>
    <w:rsid w:val="00DF67E0"/>
  </w:style>
  <w:style w:type="paragraph" w:customStyle="1" w:styleId="90D9F719F4394627AE8F455DAA341A2F">
    <w:name w:val="90D9F719F4394627AE8F455DAA341A2F"/>
    <w:rsid w:val="00DF67E0"/>
  </w:style>
  <w:style w:type="paragraph" w:customStyle="1" w:styleId="A557F4DB22AD45D2A1CE8F209D47DA4C">
    <w:name w:val="A557F4DB22AD45D2A1CE8F209D47DA4C"/>
    <w:rsid w:val="00DF67E0"/>
  </w:style>
  <w:style w:type="paragraph" w:customStyle="1" w:styleId="380CED6108AD469BB2D0014F5B29B3F7">
    <w:name w:val="380CED6108AD469BB2D0014F5B29B3F7"/>
    <w:rsid w:val="00DF67E0"/>
  </w:style>
  <w:style w:type="paragraph" w:customStyle="1" w:styleId="02A920C99CD248869B534170B6C38CE0">
    <w:name w:val="02A920C99CD248869B534170B6C38CE0"/>
    <w:rsid w:val="00DF67E0"/>
  </w:style>
  <w:style w:type="paragraph" w:customStyle="1" w:styleId="D08E4838B98A42C18F4DB09A79BF296F">
    <w:name w:val="D08E4838B98A42C18F4DB09A79BF296F"/>
    <w:rsid w:val="00DF67E0"/>
  </w:style>
  <w:style w:type="paragraph" w:customStyle="1" w:styleId="49908FD8F3114233B702C8F882308883">
    <w:name w:val="49908FD8F3114233B702C8F882308883"/>
    <w:rsid w:val="00DF67E0"/>
  </w:style>
  <w:style w:type="paragraph" w:customStyle="1" w:styleId="D38DD58297FE44D792B98B10F87104E5">
    <w:name w:val="D38DD58297FE44D792B98B10F87104E5"/>
    <w:rsid w:val="00DF67E0"/>
  </w:style>
  <w:style w:type="paragraph" w:customStyle="1" w:styleId="96DBEAB970774B9ABC31CFF6EBE90820">
    <w:name w:val="96DBEAB970774B9ABC31CFF6EBE90820"/>
    <w:rsid w:val="00DF67E0"/>
  </w:style>
  <w:style w:type="paragraph" w:customStyle="1" w:styleId="870EFBC4357D49199C4302FCBEA3BE0B">
    <w:name w:val="870EFBC4357D49199C4302FCBEA3BE0B"/>
    <w:rsid w:val="00DF67E0"/>
  </w:style>
  <w:style w:type="paragraph" w:customStyle="1" w:styleId="8EAC9C989FE040D6B35428D24F309E3D">
    <w:name w:val="8EAC9C989FE040D6B35428D24F309E3D"/>
    <w:rsid w:val="00DF67E0"/>
  </w:style>
  <w:style w:type="paragraph" w:customStyle="1" w:styleId="77F8485A689540B68F40CC4E28A8A539">
    <w:name w:val="77F8485A689540B68F40CC4E28A8A539"/>
    <w:rsid w:val="00DF67E0"/>
  </w:style>
  <w:style w:type="paragraph" w:customStyle="1" w:styleId="9E1AB2EFD2FC41E382318EE3F27335BE">
    <w:name w:val="9E1AB2EFD2FC41E382318EE3F27335BE"/>
    <w:rsid w:val="00DF67E0"/>
  </w:style>
  <w:style w:type="paragraph" w:customStyle="1" w:styleId="B4485848DC1A4E608D6C456EC919F8E3">
    <w:name w:val="B4485848DC1A4E608D6C456EC919F8E3"/>
    <w:rsid w:val="00DF67E0"/>
  </w:style>
  <w:style w:type="paragraph" w:customStyle="1" w:styleId="717C552287914B20A1E043CC7FC7AD24">
    <w:name w:val="717C552287914B20A1E043CC7FC7AD24"/>
    <w:rsid w:val="00DF67E0"/>
  </w:style>
  <w:style w:type="paragraph" w:customStyle="1" w:styleId="800234ADABD145BFAB014A0C9E6F0622">
    <w:name w:val="800234ADABD145BFAB014A0C9E6F0622"/>
    <w:rsid w:val="00DF67E0"/>
  </w:style>
  <w:style w:type="paragraph" w:customStyle="1" w:styleId="E459C398F6484234904EA8B14C46FCAF">
    <w:name w:val="E459C398F6484234904EA8B14C46FCAF"/>
    <w:rsid w:val="00DF67E0"/>
  </w:style>
  <w:style w:type="paragraph" w:customStyle="1" w:styleId="A341C981C48A438FADE4D1A8580F379E">
    <w:name w:val="A341C981C48A438FADE4D1A8580F379E"/>
    <w:rsid w:val="00DF67E0"/>
  </w:style>
  <w:style w:type="paragraph" w:customStyle="1" w:styleId="6E0C17A4E6ED405CB303DFDFAFECA609">
    <w:name w:val="6E0C17A4E6ED405CB303DFDFAFECA609"/>
    <w:rsid w:val="00DF67E0"/>
  </w:style>
  <w:style w:type="paragraph" w:customStyle="1" w:styleId="1FF4FE64245044CC8131FFC11D504CE7">
    <w:name w:val="1FF4FE64245044CC8131FFC11D504CE7"/>
    <w:rsid w:val="00DF67E0"/>
  </w:style>
  <w:style w:type="paragraph" w:customStyle="1" w:styleId="E9AFA9ADF8F54AFE871E73C8A1A6B36A">
    <w:name w:val="E9AFA9ADF8F54AFE871E73C8A1A6B36A"/>
    <w:rsid w:val="00DF67E0"/>
  </w:style>
  <w:style w:type="paragraph" w:customStyle="1" w:styleId="5DD53E8F6D4C42D1A324D65BC549C68A">
    <w:name w:val="5DD53E8F6D4C42D1A324D65BC549C68A"/>
    <w:rsid w:val="00DF67E0"/>
  </w:style>
  <w:style w:type="paragraph" w:customStyle="1" w:styleId="178C8A1B0FA54F03919828A82C376A72">
    <w:name w:val="178C8A1B0FA54F03919828A82C376A72"/>
    <w:rsid w:val="00DF67E0"/>
  </w:style>
  <w:style w:type="paragraph" w:customStyle="1" w:styleId="A3C1F190D4314448926006D1A5D47C61">
    <w:name w:val="A3C1F190D4314448926006D1A5D47C61"/>
    <w:rsid w:val="00845A17"/>
  </w:style>
  <w:style w:type="paragraph" w:customStyle="1" w:styleId="44DB8BE0F8D3423396469FDC12A7074B">
    <w:name w:val="44DB8BE0F8D3423396469FDC12A7074B"/>
    <w:rsid w:val="00845A17"/>
  </w:style>
  <w:style w:type="paragraph" w:customStyle="1" w:styleId="9C8071AA33DE46BCA80BD8E11016DEF1">
    <w:name w:val="9C8071AA33DE46BCA80BD8E11016DEF1"/>
    <w:rsid w:val="00845A17"/>
  </w:style>
  <w:style w:type="paragraph" w:customStyle="1" w:styleId="562401355D2441FDBBB1CC3F5801B44A">
    <w:name w:val="562401355D2441FDBBB1CC3F5801B44A"/>
    <w:rsid w:val="00845A17"/>
  </w:style>
  <w:style w:type="paragraph" w:customStyle="1" w:styleId="BA2430D63D9248BEB488C0C6E7732CEC">
    <w:name w:val="BA2430D63D9248BEB488C0C6E7732CEC"/>
    <w:rsid w:val="00845A17"/>
  </w:style>
  <w:style w:type="paragraph" w:customStyle="1" w:styleId="5D30E6228E3B44CBB004692AC1598DC6">
    <w:name w:val="5D30E6228E3B44CBB004692AC1598DC6"/>
    <w:rsid w:val="00845A17"/>
  </w:style>
  <w:style w:type="paragraph" w:customStyle="1" w:styleId="E39CA8637F0041CA91B830C2E30C5D3D">
    <w:name w:val="E39CA8637F0041CA91B830C2E30C5D3D"/>
    <w:rsid w:val="00845A17"/>
  </w:style>
  <w:style w:type="paragraph" w:customStyle="1" w:styleId="019AC76015EA461488F18E2678F48B67">
    <w:name w:val="019AC76015EA461488F18E2678F48B67"/>
    <w:rsid w:val="00845A17"/>
  </w:style>
  <w:style w:type="paragraph" w:customStyle="1" w:styleId="BCA91801CC614EAD980E3B05A1763CAE">
    <w:name w:val="BCA91801CC614EAD980E3B05A1763CAE"/>
    <w:rsid w:val="00845A17"/>
  </w:style>
  <w:style w:type="paragraph" w:customStyle="1" w:styleId="B484F3CB942E4662B6B09CCAD60FB4DE">
    <w:name w:val="B484F3CB942E4662B6B09CCAD60FB4DE"/>
    <w:rsid w:val="00845A17"/>
  </w:style>
  <w:style w:type="paragraph" w:customStyle="1" w:styleId="1E51AD2760444D45B37F940567FD8123">
    <w:name w:val="1E51AD2760444D45B37F940567FD8123"/>
    <w:rsid w:val="00845A17"/>
  </w:style>
  <w:style w:type="paragraph" w:customStyle="1" w:styleId="D9988900BC524AC4AE97999FC9B833A8">
    <w:name w:val="D9988900BC524AC4AE97999FC9B833A8"/>
    <w:rsid w:val="00845A17"/>
  </w:style>
  <w:style w:type="paragraph" w:customStyle="1" w:styleId="64D0223E17D146ADACD126F6C9244EFC">
    <w:name w:val="64D0223E17D146ADACD126F6C9244EFC"/>
    <w:rsid w:val="00845A17"/>
  </w:style>
  <w:style w:type="paragraph" w:customStyle="1" w:styleId="CEAF07C0EDAA488FB54C78D5D0DDC992">
    <w:name w:val="CEAF07C0EDAA488FB54C78D5D0DDC992"/>
    <w:rsid w:val="00845A17"/>
  </w:style>
  <w:style w:type="paragraph" w:customStyle="1" w:styleId="5DB9D54FF3B1428C9A955DC6423E15B7">
    <w:name w:val="5DB9D54FF3B1428C9A955DC6423E15B7"/>
    <w:rsid w:val="00845A17"/>
  </w:style>
  <w:style w:type="paragraph" w:customStyle="1" w:styleId="88AC862768694EB7A9B7FEFD21A61EFA">
    <w:name w:val="88AC862768694EB7A9B7FEFD21A61EFA"/>
    <w:rsid w:val="00845A17"/>
  </w:style>
  <w:style w:type="paragraph" w:customStyle="1" w:styleId="4F0CBF92551845C9BA731CB01F0C2356">
    <w:name w:val="4F0CBF92551845C9BA731CB01F0C2356"/>
    <w:rsid w:val="00845A17"/>
  </w:style>
  <w:style w:type="paragraph" w:customStyle="1" w:styleId="73B29D969D784225949C4298A5B1184F">
    <w:name w:val="73B29D969D784225949C4298A5B1184F"/>
    <w:rsid w:val="00845A17"/>
  </w:style>
  <w:style w:type="paragraph" w:customStyle="1" w:styleId="DD595535F11441E09633BBD9B88D7A19">
    <w:name w:val="DD595535F11441E09633BBD9B88D7A19"/>
    <w:rsid w:val="00845A17"/>
  </w:style>
  <w:style w:type="paragraph" w:customStyle="1" w:styleId="8ECFE3A86A974E2FA353F83B42A94BA4">
    <w:name w:val="8ECFE3A86A974E2FA353F83B42A94BA4"/>
    <w:rsid w:val="00845A17"/>
  </w:style>
  <w:style w:type="paragraph" w:customStyle="1" w:styleId="A29D65A1902F41FCA89A04A6F5DC2898">
    <w:name w:val="A29D65A1902F41FCA89A04A6F5DC2898"/>
    <w:rsid w:val="00845A17"/>
  </w:style>
  <w:style w:type="paragraph" w:customStyle="1" w:styleId="1BD9B2CBDC8D46E2852DD364F5154B49">
    <w:name w:val="1BD9B2CBDC8D46E2852DD364F5154B49"/>
    <w:rsid w:val="00845A17"/>
  </w:style>
  <w:style w:type="paragraph" w:customStyle="1" w:styleId="15C0F3FB2BF844BAB1ADBAE587D95136">
    <w:name w:val="15C0F3FB2BF844BAB1ADBAE587D95136"/>
    <w:rsid w:val="00845A17"/>
  </w:style>
  <w:style w:type="paragraph" w:customStyle="1" w:styleId="F57F6EA3498D41EA8C38BB6182900FA6">
    <w:name w:val="F57F6EA3498D41EA8C38BB6182900FA6"/>
    <w:rsid w:val="00845A17"/>
  </w:style>
  <w:style w:type="paragraph" w:customStyle="1" w:styleId="7AE84B006B174780848880C6D372E511">
    <w:name w:val="7AE84B006B174780848880C6D372E511"/>
    <w:rsid w:val="00845A17"/>
  </w:style>
  <w:style w:type="paragraph" w:customStyle="1" w:styleId="9F64C81F9CC648FFAA4954E9601A457B">
    <w:name w:val="9F64C81F9CC648FFAA4954E9601A457B"/>
    <w:rsid w:val="00845A17"/>
  </w:style>
  <w:style w:type="paragraph" w:customStyle="1" w:styleId="E00350B31C44465AA05DE7D8DA227D00">
    <w:name w:val="E00350B31C44465AA05DE7D8DA227D00"/>
    <w:rsid w:val="00845A17"/>
  </w:style>
  <w:style w:type="paragraph" w:customStyle="1" w:styleId="D41190C31D634DF0BEE8E4ACDD88D4F0">
    <w:name w:val="D41190C31D634DF0BEE8E4ACDD88D4F0"/>
    <w:rsid w:val="00845A17"/>
  </w:style>
  <w:style w:type="paragraph" w:customStyle="1" w:styleId="646DBF84F73A49D8A19927A833150922">
    <w:name w:val="646DBF84F73A49D8A19927A833150922"/>
    <w:rsid w:val="00845A17"/>
  </w:style>
  <w:style w:type="paragraph" w:customStyle="1" w:styleId="59EDDF295AB141F58F00D2BC49ACA894">
    <w:name w:val="59EDDF295AB141F58F00D2BC49ACA894"/>
    <w:rsid w:val="00845A17"/>
  </w:style>
  <w:style w:type="paragraph" w:customStyle="1" w:styleId="A88CB0A12CAC46738BD61A32DF6E513A">
    <w:name w:val="A88CB0A12CAC46738BD61A32DF6E513A"/>
    <w:rsid w:val="00845A17"/>
  </w:style>
  <w:style w:type="paragraph" w:customStyle="1" w:styleId="9D2CCE959029485286BB02B869E1C3CF">
    <w:name w:val="9D2CCE959029485286BB02B869E1C3CF"/>
    <w:rsid w:val="00845A17"/>
  </w:style>
  <w:style w:type="paragraph" w:customStyle="1" w:styleId="9F6C5925844B4A279E6FFBABE09BA2D8">
    <w:name w:val="9F6C5925844B4A279E6FFBABE09BA2D8"/>
    <w:rsid w:val="00845A17"/>
  </w:style>
  <w:style w:type="paragraph" w:customStyle="1" w:styleId="027C063EA0B542CD96CFE8A1ED3607C8">
    <w:name w:val="027C063EA0B542CD96CFE8A1ED3607C8"/>
    <w:rsid w:val="00845A17"/>
  </w:style>
  <w:style w:type="paragraph" w:customStyle="1" w:styleId="2C88703C2EAC496A9C6A73C6F932792D">
    <w:name w:val="2C88703C2EAC496A9C6A73C6F932792D"/>
    <w:rsid w:val="00845A17"/>
  </w:style>
  <w:style w:type="paragraph" w:customStyle="1" w:styleId="9D27C9C055E24727B59FB0674B1E7466">
    <w:name w:val="9D27C9C055E24727B59FB0674B1E7466"/>
    <w:rsid w:val="00845A17"/>
  </w:style>
  <w:style w:type="paragraph" w:customStyle="1" w:styleId="50770D1D55774AC9B273F32F4E562D5D">
    <w:name w:val="50770D1D55774AC9B273F32F4E562D5D"/>
    <w:rsid w:val="00845A17"/>
  </w:style>
  <w:style w:type="paragraph" w:customStyle="1" w:styleId="530B9801BF3F4AC1A89553DD36CA7541">
    <w:name w:val="530B9801BF3F4AC1A89553DD36CA7541"/>
    <w:rsid w:val="00845A17"/>
  </w:style>
  <w:style w:type="paragraph" w:customStyle="1" w:styleId="F06592DD48884920AFDBA06342793505">
    <w:name w:val="F06592DD48884920AFDBA06342793505"/>
    <w:rsid w:val="00845A17"/>
  </w:style>
  <w:style w:type="paragraph" w:customStyle="1" w:styleId="4C4953BFB6754E1995D32E879ABF590C">
    <w:name w:val="4C4953BFB6754E1995D32E879ABF590C"/>
    <w:rsid w:val="00845A17"/>
  </w:style>
  <w:style w:type="paragraph" w:customStyle="1" w:styleId="8AEBF066C6174A0E9EEF4CAF1B8F2ACF">
    <w:name w:val="8AEBF066C6174A0E9EEF4CAF1B8F2ACF"/>
    <w:rsid w:val="00845A17"/>
  </w:style>
  <w:style w:type="paragraph" w:customStyle="1" w:styleId="A835517EF5B84999A99BE0986D8C2285">
    <w:name w:val="A835517EF5B84999A99BE0986D8C2285"/>
    <w:rsid w:val="00845A17"/>
  </w:style>
  <w:style w:type="paragraph" w:customStyle="1" w:styleId="03EEFE3CE49A43C3B95C9A88ADD0C1DA">
    <w:name w:val="03EEFE3CE49A43C3B95C9A88ADD0C1DA"/>
    <w:rsid w:val="00845A17"/>
  </w:style>
  <w:style w:type="paragraph" w:customStyle="1" w:styleId="13B64C3C78194B43B1AE5E8EF112A30B">
    <w:name w:val="13B64C3C78194B43B1AE5E8EF112A30B"/>
    <w:rsid w:val="00845A17"/>
  </w:style>
  <w:style w:type="paragraph" w:customStyle="1" w:styleId="9D14801B93944B67AD2857038612AEBE">
    <w:name w:val="9D14801B93944B67AD2857038612AEBE"/>
    <w:rsid w:val="00845A17"/>
  </w:style>
  <w:style w:type="paragraph" w:customStyle="1" w:styleId="D4C34F06F22D403D8E2A5A35ADB0E6A8">
    <w:name w:val="D4C34F06F22D403D8E2A5A35ADB0E6A8"/>
    <w:rsid w:val="00845A17"/>
  </w:style>
  <w:style w:type="paragraph" w:customStyle="1" w:styleId="66027C69E89D4B15A2D82AAEB9BC3528">
    <w:name w:val="66027C69E89D4B15A2D82AAEB9BC3528"/>
    <w:rsid w:val="00845A17"/>
  </w:style>
  <w:style w:type="paragraph" w:customStyle="1" w:styleId="3CF8878D6AAE4935B92CCFD12D7343AE">
    <w:name w:val="3CF8878D6AAE4935B92CCFD12D7343AE"/>
    <w:rsid w:val="00845A17"/>
  </w:style>
  <w:style w:type="paragraph" w:customStyle="1" w:styleId="80F486B726744EAAB571444580D5F3D1">
    <w:name w:val="80F486B726744EAAB571444580D5F3D1"/>
    <w:rsid w:val="00845A17"/>
  </w:style>
  <w:style w:type="paragraph" w:customStyle="1" w:styleId="486027E2593043F2BA523978F641B1FF">
    <w:name w:val="486027E2593043F2BA523978F641B1FF"/>
    <w:rsid w:val="00845A17"/>
  </w:style>
  <w:style w:type="paragraph" w:customStyle="1" w:styleId="997E195D43604A1B8D112B99FD4FD986">
    <w:name w:val="997E195D43604A1B8D112B99FD4FD986"/>
    <w:rsid w:val="00845A17"/>
  </w:style>
  <w:style w:type="paragraph" w:customStyle="1" w:styleId="ED6E77C954074CA08C96FC5A94D631F5">
    <w:name w:val="ED6E77C954074CA08C96FC5A94D631F5"/>
    <w:rsid w:val="00845A17"/>
  </w:style>
  <w:style w:type="paragraph" w:customStyle="1" w:styleId="3434B2C3D28942BFAF5E515866E2756F">
    <w:name w:val="3434B2C3D28942BFAF5E515866E2756F"/>
    <w:rsid w:val="00845A17"/>
  </w:style>
  <w:style w:type="paragraph" w:customStyle="1" w:styleId="5090565427FE45BFA7431AAD82D0F174">
    <w:name w:val="5090565427FE45BFA7431AAD82D0F174"/>
    <w:rsid w:val="00845A17"/>
  </w:style>
  <w:style w:type="paragraph" w:customStyle="1" w:styleId="2BA490DE986644C29ADC5FAF55E97F6B">
    <w:name w:val="2BA490DE986644C29ADC5FAF55E97F6B"/>
    <w:rsid w:val="00845A17"/>
  </w:style>
  <w:style w:type="paragraph" w:customStyle="1" w:styleId="0EE6F09C55BF4A6A9B2CB136C003B64E">
    <w:name w:val="0EE6F09C55BF4A6A9B2CB136C003B64E"/>
    <w:rsid w:val="00845A17"/>
  </w:style>
  <w:style w:type="paragraph" w:customStyle="1" w:styleId="1373E82A19E04254B6411425E65D7A2D">
    <w:name w:val="1373E82A19E04254B6411425E65D7A2D"/>
    <w:rsid w:val="00845A17"/>
  </w:style>
  <w:style w:type="paragraph" w:customStyle="1" w:styleId="E89B6DD3F50A4539B5EB5D2050D4F361">
    <w:name w:val="E89B6DD3F50A4539B5EB5D2050D4F361"/>
    <w:rsid w:val="00845A17"/>
  </w:style>
  <w:style w:type="paragraph" w:customStyle="1" w:styleId="A94709F683C941F4B4AB965E913B97B8">
    <w:name w:val="A94709F683C941F4B4AB965E913B97B8"/>
    <w:rsid w:val="00845A17"/>
  </w:style>
  <w:style w:type="paragraph" w:customStyle="1" w:styleId="8A59D57115244E31B24510946D4B683E">
    <w:name w:val="8A59D57115244E31B24510946D4B683E"/>
    <w:rsid w:val="00845A17"/>
  </w:style>
  <w:style w:type="paragraph" w:customStyle="1" w:styleId="DC24187677574E0592C0D38D9368712D">
    <w:name w:val="DC24187677574E0592C0D38D9368712D"/>
    <w:rsid w:val="00845A17"/>
  </w:style>
  <w:style w:type="paragraph" w:customStyle="1" w:styleId="CFF8E9DA2A31476A88B465043F9C6A58">
    <w:name w:val="CFF8E9DA2A31476A88B465043F9C6A58"/>
    <w:rsid w:val="00845A17"/>
  </w:style>
  <w:style w:type="paragraph" w:customStyle="1" w:styleId="12CB9C76B3554608B661B87F84735814">
    <w:name w:val="12CB9C76B3554608B661B87F84735814"/>
    <w:rsid w:val="00845A17"/>
  </w:style>
  <w:style w:type="paragraph" w:customStyle="1" w:styleId="C5118855685C4A2993F41B801BB0B8CB">
    <w:name w:val="C5118855685C4A2993F41B801BB0B8CB"/>
    <w:rsid w:val="00845A17"/>
  </w:style>
  <w:style w:type="paragraph" w:customStyle="1" w:styleId="B0D3ED1EA2B24D549A94A741D366BAB3">
    <w:name w:val="B0D3ED1EA2B24D549A94A741D366BAB3"/>
    <w:rsid w:val="00845A17"/>
  </w:style>
  <w:style w:type="paragraph" w:customStyle="1" w:styleId="D8593E9C20EB465E93A170538819E1A0">
    <w:name w:val="D8593E9C20EB465E93A170538819E1A0"/>
    <w:rsid w:val="00845A17"/>
  </w:style>
  <w:style w:type="paragraph" w:customStyle="1" w:styleId="BB69433846FA4445BB9AD93351897577">
    <w:name w:val="BB69433846FA4445BB9AD93351897577"/>
    <w:rsid w:val="00845A17"/>
  </w:style>
  <w:style w:type="paragraph" w:customStyle="1" w:styleId="19E4E95AFA3647058156AA4C7B96F9CD">
    <w:name w:val="19E4E95AFA3647058156AA4C7B96F9CD"/>
    <w:rsid w:val="00845A17"/>
  </w:style>
  <w:style w:type="paragraph" w:customStyle="1" w:styleId="545A9B5C537E4A3E8EA7F4207165DBC2">
    <w:name w:val="545A9B5C537E4A3E8EA7F4207165DBC2"/>
    <w:rsid w:val="00845A17"/>
  </w:style>
  <w:style w:type="paragraph" w:customStyle="1" w:styleId="30DE297413B3433A8C27EDEC3571F740">
    <w:name w:val="30DE297413B3433A8C27EDEC3571F740"/>
    <w:rsid w:val="00845A17"/>
  </w:style>
  <w:style w:type="paragraph" w:customStyle="1" w:styleId="496AFA0DEC854D1F8F44780B579509DF">
    <w:name w:val="496AFA0DEC854D1F8F44780B579509DF"/>
    <w:rsid w:val="00845A17"/>
  </w:style>
  <w:style w:type="paragraph" w:customStyle="1" w:styleId="66F91480DD8F4DC89E45066FE278BBBD">
    <w:name w:val="66F91480DD8F4DC89E45066FE278BBBD"/>
    <w:rsid w:val="00845A17"/>
  </w:style>
  <w:style w:type="paragraph" w:customStyle="1" w:styleId="B0AEBEF405A8428DAFCF066A3D882F6F">
    <w:name w:val="B0AEBEF405A8428DAFCF066A3D882F6F"/>
    <w:rsid w:val="00845A17"/>
  </w:style>
  <w:style w:type="paragraph" w:customStyle="1" w:styleId="DD630EE683C74091B16AB6297EB1E059">
    <w:name w:val="DD630EE683C74091B16AB6297EB1E059"/>
    <w:rsid w:val="00845A17"/>
  </w:style>
  <w:style w:type="paragraph" w:customStyle="1" w:styleId="FACD2F8C1B8A4E69ABDC35D258B2DC54">
    <w:name w:val="FACD2F8C1B8A4E69ABDC35D258B2DC54"/>
    <w:rsid w:val="00845A17"/>
  </w:style>
  <w:style w:type="paragraph" w:customStyle="1" w:styleId="25C9ABD601184882A508168941FF38ED">
    <w:name w:val="25C9ABD601184882A508168941FF38ED"/>
    <w:rsid w:val="00845A17"/>
  </w:style>
  <w:style w:type="paragraph" w:customStyle="1" w:styleId="D67A70793CD149DD865DF354AA01DE26">
    <w:name w:val="D67A70793CD149DD865DF354AA01DE26"/>
    <w:rsid w:val="00845A17"/>
  </w:style>
  <w:style w:type="paragraph" w:customStyle="1" w:styleId="C9B1FD091DF041069DED01F9A3B9314E">
    <w:name w:val="C9B1FD091DF041069DED01F9A3B9314E"/>
    <w:rsid w:val="00845A17"/>
  </w:style>
  <w:style w:type="paragraph" w:customStyle="1" w:styleId="77C31B812A7C42A1A6F1CFD47D92EAB6">
    <w:name w:val="77C31B812A7C42A1A6F1CFD47D92EAB6"/>
    <w:rsid w:val="00845A17"/>
  </w:style>
  <w:style w:type="paragraph" w:customStyle="1" w:styleId="8DE3845D226E4B838F6A5DE5CDCB3BB8">
    <w:name w:val="8DE3845D226E4B838F6A5DE5CDCB3BB8"/>
    <w:rsid w:val="00845A17"/>
  </w:style>
  <w:style w:type="paragraph" w:customStyle="1" w:styleId="68CBF28F07E34465BB4DDAB5D6795272">
    <w:name w:val="68CBF28F07E34465BB4DDAB5D6795272"/>
    <w:rsid w:val="00845A17"/>
  </w:style>
  <w:style w:type="paragraph" w:customStyle="1" w:styleId="CA0271CD81A748A3B9516CE9E97CC7E8">
    <w:name w:val="CA0271CD81A748A3B9516CE9E97CC7E8"/>
    <w:rsid w:val="00845A17"/>
  </w:style>
  <w:style w:type="paragraph" w:customStyle="1" w:styleId="B84EC7DE95204A43871F6C68576DC6FA">
    <w:name w:val="B84EC7DE95204A43871F6C68576DC6FA"/>
    <w:rsid w:val="00845A17"/>
  </w:style>
  <w:style w:type="paragraph" w:customStyle="1" w:styleId="02A66AEC34194B40BF7579F6AC1C8496">
    <w:name w:val="02A66AEC34194B40BF7579F6AC1C8496"/>
    <w:rsid w:val="00845A17"/>
  </w:style>
  <w:style w:type="paragraph" w:customStyle="1" w:styleId="0F9FCD10C6FD428D8D736CD47D88DF19">
    <w:name w:val="0F9FCD10C6FD428D8D736CD47D88DF19"/>
    <w:rsid w:val="00845A17"/>
  </w:style>
  <w:style w:type="paragraph" w:customStyle="1" w:styleId="6BE94A89D7F1435EA3B225709F74571F">
    <w:name w:val="6BE94A89D7F1435EA3B225709F74571F"/>
    <w:rsid w:val="00845A17"/>
  </w:style>
  <w:style w:type="paragraph" w:customStyle="1" w:styleId="1C7B7D75ACBC4E729DD84CCB50BAC13E">
    <w:name w:val="1C7B7D75ACBC4E729DD84CCB50BAC13E"/>
    <w:rsid w:val="00845A17"/>
  </w:style>
  <w:style w:type="paragraph" w:customStyle="1" w:styleId="DB9D8830D5734EBC915E57C1A553A8F1">
    <w:name w:val="DB9D8830D5734EBC915E57C1A553A8F1"/>
    <w:rsid w:val="00845A17"/>
  </w:style>
  <w:style w:type="paragraph" w:customStyle="1" w:styleId="6773A65F34E3421BB1532D69033259A1">
    <w:name w:val="6773A65F34E3421BB1532D69033259A1"/>
    <w:rsid w:val="00845A17"/>
  </w:style>
  <w:style w:type="paragraph" w:customStyle="1" w:styleId="8F36F1552C33446C9613646A2A2F3C2F">
    <w:name w:val="8F36F1552C33446C9613646A2A2F3C2F"/>
    <w:rsid w:val="00845A17"/>
  </w:style>
  <w:style w:type="paragraph" w:customStyle="1" w:styleId="1B82D27F7782467F9B6933146D134172">
    <w:name w:val="1B82D27F7782467F9B6933146D134172"/>
    <w:rsid w:val="00845A17"/>
  </w:style>
  <w:style w:type="paragraph" w:customStyle="1" w:styleId="F31C850086994EA5BAC3C78A6FAAD1D4">
    <w:name w:val="F31C850086994EA5BAC3C78A6FAAD1D4"/>
    <w:rsid w:val="00845A17"/>
  </w:style>
  <w:style w:type="paragraph" w:customStyle="1" w:styleId="91053E19ADB546DDB937B7BD6AB6F2D3">
    <w:name w:val="91053E19ADB546DDB937B7BD6AB6F2D3"/>
    <w:rsid w:val="00845A17"/>
  </w:style>
  <w:style w:type="paragraph" w:customStyle="1" w:styleId="DDB591AEC3C941C381D7F32544DEA8D1">
    <w:name w:val="DDB591AEC3C941C381D7F32544DEA8D1"/>
    <w:rsid w:val="00845A17"/>
  </w:style>
  <w:style w:type="paragraph" w:customStyle="1" w:styleId="A1E24A9D1D4E41B28D9C34437FE3642C">
    <w:name w:val="A1E24A9D1D4E41B28D9C34437FE3642C"/>
    <w:rsid w:val="00845A17"/>
  </w:style>
  <w:style w:type="paragraph" w:customStyle="1" w:styleId="4ACC07CFB0064EC2812231E62CAA02F9">
    <w:name w:val="4ACC07CFB0064EC2812231E62CAA02F9"/>
    <w:rsid w:val="00845A17"/>
  </w:style>
  <w:style w:type="paragraph" w:customStyle="1" w:styleId="9903C0402085404BA52283EB01664B73">
    <w:name w:val="9903C0402085404BA52283EB01664B73"/>
    <w:rsid w:val="00845A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506A0D-4821-47C2-BD9B-CACF27C6B1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C:\Users\Richard\AppData\Roaming\Microsoft\Templates\Blue grey resume.dotx</Template>
  <TotalTime>0</TotalTime>
  <Pages>32</Pages>
  <Words>11821</Words>
  <Characters>67385</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2019-03-17T07:29:00Z</dcterms:created>
  <dcterms:modified xsi:type="dcterms:W3CDTF">2019-03-17T07:29:00Z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